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000000" w:rsidRPr="008A7FBB" w14:paraId="758125E6" w14:textId="7777777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3606EA3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Crossroads SBDM Council Meeting</w:t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br/>
            </w:r>
            <w:r w:rsidRPr="008A7FBB">
              <w:rPr>
                <w:rFonts w:eastAsia="Times New Roman"/>
                <w:sz w:val="28"/>
                <w:szCs w:val="28"/>
              </w:rPr>
              <w:t xml:space="preserve">April 01, </w:t>
            </w:r>
            <w:proofErr w:type="gramStart"/>
            <w:r w:rsidRPr="008A7FBB">
              <w:rPr>
                <w:rFonts w:eastAsia="Times New Roman"/>
                <w:sz w:val="28"/>
                <w:szCs w:val="28"/>
              </w:rPr>
              <w:t>2026</w:t>
            </w:r>
            <w:proofErr w:type="gramEnd"/>
            <w:r w:rsidRPr="008A7FBB">
              <w:rPr>
                <w:rFonts w:eastAsia="Times New Roman"/>
                <w:sz w:val="28"/>
                <w:szCs w:val="28"/>
              </w:rPr>
              <w:t xml:space="preserve"> 6:00 PM</w:t>
            </w:r>
            <w:r w:rsidRPr="008A7FBB">
              <w:rPr>
                <w:rFonts w:eastAsia="Times New Roman"/>
                <w:sz w:val="28"/>
                <w:szCs w:val="28"/>
              </w:rPr>
              <w:br/>
              <w:t>Conference Room</w:t>
            </w:r>
            <w:r w:rsidRPr="008A7FBB">
              <w:rPr>
                <w:rFonts w:eastAsia="Times New Roman"/>
                <w:sz w:val="28"/>
                <w:szCs w:val="28"/>
              </w:rPr>
              <w:br/>
              <w:t>475 Crossroads Blvd</w:t>
            </w:r>
            <w:r w:rsidRPr="008A7FBB">
              <w:rPr>
                <w:rFonts w:eastAsia="Times New Roman"/>
                <w:sz w:val="28"/>
                <w:szCs w:val="28"/>
              </w:rPr>
              <w:br/>
              <w:t xml:space="preserve">Cold Spring, KY 41076 </w:t>
            </w:r>
          </w:p>
        </w:tc>
      </w:tr>
    </w:tbl>
    <w:p w14:paraId="7697DBB7" w14:textId="71D78E13" w:rsidR="00000000" w:rsidRPr="008A7FBB" w:rsidRDefault="008A7FBB">
      <w:pPr>
        <w:pStyle w:val="NormalWeb"/>
        <w:rPr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92ACF89" wp14:editId="3202A113">
            <wp:simplePos x="0" y="0"/>
            <wp:positionH relativeFrom="column">
              <wp:posOffset>4457700</wp:posOffset>
            </wp:positionH>
            <wp:positionV relativeFrom="paragraph">
              <wp:posOffset>-946150</wp:posOffset>
            </wp:positionV>
            <wp:extent cx="1581150" cy="1581150"/>
            <wp:effectExtent l="0" t="0" r="0" b="0"/>
            <wp:wrapNone/>
            <wp:docPr id="1721890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890931" name="Picture 172189093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  <w:gridCol w:w="45"/>
      </w:tblGrid>
      <w:tr w:rsidR="00000000" w:rsidRPr="008A7FBB" w14:paraId="18D66E2B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AD502BA" w14:textId="74F34441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Attendance Taken at: 6:00 PM</w:t>
            </w:r>
          </w:p>
        </w:tc>
      </w:tr>
      <w:tr w:rsidR="00000000" w:rsidRPr="008A7FBB" w14:paraId="2A7FBAF8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754D1DDE" w14:textId="6096C7D0" w:rsidR="00000000" w:rsidRPr="008A7FBB" w:rsidRDefault="00000000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  <w:u w:val="single"/>
              </w:rPr>
              <w:t>Present Board Members:</w:t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00000" w:rsidRPr="008A7FBB" w14:paraId="597FC276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01349689" w14:textId="45A83BB9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Cory Ament</w:t>
            </w:r>
          </w:p>
        </w:tc>
      </w:tr>
      <w:tr w:rsidR="00000000" w:rsidRPr="008A7FBB" w14:paraId="53B66E5A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55407A8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Jennifer Kirst</w:t>
            </w:r>
          </w:p>
        </w:tc>
      </w:tr>
      <w:tr w:rsidR="00000000" w:rsidRPr="008A7FBB" w14:paraId="5BDFA7CA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8B466FD" w14:textId="304FF83C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Ashley Hicks</w:t>
            </w:r>
          </w:p>
        </w:tc>
      </w:tr>
      <w:tr w:rsidR="00000000" w:rsidRPr="008A7FBB" w14:paraId="3AA359DA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E34CCD9" w14:textId="01A353EE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Kelly Hopp</w:t>
            </w:r>
          </w:p>
        </w:tc>
      </w:tr>
      <w:tr w:rsidR="00000000" w:rsidRPr="008A7FBB" w14:paraId="479BADCF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7BAE2CE" w14:textId="3DD8FA6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Jeni Nitsch</w:t>
            </w:r>
          </w:p>
        </w:tc>
      </w:tr>
      <w:tr w:rsidR="00000000" w:rsidRPr="008A7FBB" w14:paraId="3A762D80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A67C826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6F50FF63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2BC5D37" w14:textId="78B96EEC" w:rsidR="00000000" w:rsidRPr="008A7FBB" w:rsidRDefault="00000000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  <w:u w:val="single"/>
              </w:rPr>
              <w:t>Absent Board Members:</w:t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00000" w:rsidRPr="008A7FBB" w14:paraId="0936DF4D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1627533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Kim Visse</w:t>
            </w:r>
          </w:p>
        </w:tc>
      </w:tr>
      <w:tr w:rsidR="00000000" w:rsidRPr="008A7FBB" w14:paraId="2BF46A7A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1921422D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1CD18A83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5AA591A7" w14:textId="4C9BC3F4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0ED31652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2DBB8B13" w14:textId="0EB939B1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0F767D13" w14:textId="77777777" w:rsidTr="008A7FB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30C0707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3A58E225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208F73C4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I.</w:t>
            </w:r>
            <w:r w:rsidRPr="008A7FBB">
              <w:rPr>
                <w:rFonts w:eastAsia="Times New Roman"/>
                <w:sz w:val="28"/>
                <w:szCs w:val="28"/>
              </w:rPr>
              <w:t> Call to Order</w:t>
            </w:r>
          </w:p>
        </w:tc>
      </w:tr>
      <w:tr w:rsidR="00000000" w:rsidRPr="008A7FBB" w14:paraId="3A33AA23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7EE88B44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  <w:r w:rsidRPr="008A7FBB">
              <w:rPr>
                <w:rFonts w:eastAsia="Times New Roman"/>
                <w:sz w:val="28"/>
                <w:szCs w:val="28"/>
              </w:rPr>
              <w:t> Approve Agenda</w:t>
            </w:r>
          </w:p>
        </w:tc>
      </w:tr>
      <w:tr w:rsidR="00000000" w:rsidRPr="008A7FBB" w14:paraId="4C37D831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6B12D30F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br/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Motion Passed:</w:t>
            </w:r>
            <w:r w:rsidRPr="008A7FBB">
              <w:rPr>
                <w:rFonts w:eastAsia="Times New Roman"/>
                <w:sz w:val="28"/>
                <w:szCs w:val="28"/>
              </w:rPr>
              <w:t xml:space="preserve"> passed with a motion by Ashley Hicks and a second by Jeni Nitsch </w:t>
            </w:r>
          </w:p>
        </w:tc>
      </w:tr>
      <w:tr w:rsidR="00000000" w:rsidRPr="008A7FBB" w14:paraId="298ADBD7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156D9F74" w14:textId="4C78CEBA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br/>
            </w:r>
            <w:r w:rsidR="008A7FB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 xml:space="preserve"> Yeas - 0 Nays</w:t>
            </w:r>
          </w:p>
        </w:tc>
      </w:tr>
      <w:tr w:rsidR="00000000" w:rsidRPr="008A7FBB" w14:paraId="2F7B103A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4F209182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  <w:r w:rsidRPr="008A7FBB">
              <w:rPr>
                <w:rFonts w:eastAsia="Times New Roman"/>
                <w:sz w:val="28"/>
                <w:szCs w:val="28"/>
              </w:rPr>
              <w:t> Pledge of Allegiance</w:t>
            </w:r>
          </w:p>
        </w:tc>
      </w:tr>
      <w:tr w:rsidR="00000000" w:rsidRPr="008A7FBB" w14:paraId="379AE68F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1F2A5F68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3.</w:t>
            </w:r>
            <w:r w:rsidRPr="008A7FBB">
              <w:rPr>
                <w:rFonts w:eastAsia="Times New Roman"/>
                <w:sz w:val="28"/>
                <w:szCs w:val="28"/>
              </w:rPr>
              <w:t> Mission Statement</w:t>
            </w:r>
          </w:p>
        </w:tc>
      </w:tr>
      <w:tr w:rsidR="00000000" w:rsidRPr="008A7FBB" w14:paraId="28F4D652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4C8BC441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II.</w:t>
            </w:r>
            <w:r w:rsidRPr="008A7FBB">
              <w:rPr>
                <w:rFonts w:eastAsia="Times New Roman"/>
                <w:sz w:val="28"/>
                <w:szCs w:val="28"/>
              </w:rPr>
              <w:t> Discussion</w:t>
            </w:r>
          </w:p>
        </w:tc>
      </w:tr>
      <w:tr w:rsidR="00000000" w:rsidRPr="008A7FBB" w14:paraId="3DAAE919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53CEC00F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  <w:r w:rsidRPr="008A7FBB">
              <w:rPr>
                <w:rFonts w:eastAsia="Times New Roman"/>
                <w:sz w:val="28"/>
                <w:szCs w:val="28"/>
              </w:rPr>
              <w:t> Principal Selection Criteria</w:t>
            </w:r>
          </w:p>
        </w:tc>
      </w:tr>
      <w:tr w:rsidR="00000000" w:rsidRPr="008A7FBB" w14:paraId="57A410E7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60BD4244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III.</w:t>
            </w:r>
            <w:r w:rsidRPr="008A7FBB">
              <w:rPr>
                <w:rFonts w:eastAsia="Times New Roman"/>
                <w:sz w:val="28"/>
                <w:szCs w:val="28"/>
              </w:rPr>
              <w:t> Adjournment</w:t>
            </w:r>
          </w:p>
        </w:tc>
      </w:tr>
      <w:tr w:rsidR="00000000" w:rsidRPr="008A7FBB" w14:paraId="6B0DFCF8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4C2964D4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br/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>Motion Passed:</w:t>
            </w:r>
            <w:r w:rsidRPr="008A7FBB">
              <w:rPr>
                <w:rFonts w:eastAsia="Times New Roman"/>
                <w:sz w:val="28"/>
                <w:szCs w:val="28"/>
              </w:rPr>
              <w:t xml:space="preserve"> passed with a motion by Jennifer Kirst and a second by Cory Ament </w:t>
            </w:r>
          </w:p>
        </w:tc>
      </w:tr>
      <w:tr w:rsidR="00000000" w:rsidRPr="008A7FBB" w14:paraId="4F9AC123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12AE9BC6" w14:textId="73220BBC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br/>
            </w:r>
            <w:r w:rsidR="008A7FBB">
              <w:rPr>
                <w:rFonts w:eastAsia="Times New Roman"/>
                <w:b/>
                <w:bCs/>
                <w:sz w:val="28"/>
                <w:szCs w:val="28"/>
              </w:rPr>
              <w:t>5</w:t>
            </w:r>
            <w:r w:rsidRPr="008A7FBB">
              <w:rPr>
                <w:rFonts w:eastAsia="Times New Roman"/>
                <w:b/>
                <w:bCs/>
                <w:sz w:val="28"/>
                <w:szCs w:val="28"/>
              </w:rPr>
              <w:t xml:space="preserve"> Yeas - 0 Nays</w:t>
            </w:r>
          </w:p>
        </w:tc>
      </w:tr>
      <w:tr w:rsidR="00000000" w:rsidRPr="008A7FBB" w14:paraId="6165AD32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7EF03D1E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000000" w:rsidRPr="008A7FBB" w14:paraId="13DDBBBA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14B23667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  <w:r w:rsidRPr="008A7FBB">
              <w:rPr>
                <w:rFonts w:eastAsia="Times New Roman"/>
                <w:sz w:val="28"/>
                <w:szCs w:val="28"/>
              </w:rPr>
              <w:t>Meeting was adjourned at 7:18 PM.</w:t>
            </w:r>
          </w:p>
        </w:tc>
      </w:tr>
      <w:tr w:rsidR="00000000" w:rsidRPr="008A7FBB" w14:paraId="513A8738" w14:textId="77777777" w:rsidTr="008A7FBB">
        <w:tblPrEx>
          <w:tblCellSpacing w:w="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3C778BCA" w14:textId="77777777" w:rsidR="00000000" w:rsidRPr="008A7FBB" w:rsidRDefault="00000000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4D624A15" w14:textId="77777777" w:rsidR="00E4327A" w:rsidRPr="008A7FBB" w:rsidRDefault="00E4327A">
      <w:pPr>
        <w:pStyle w:val="NormalWeb"/>
        <w:spacing w:after="240" w:afterAutospacing="0"/>
        <w:rPr>
          <w:sz w:val="28"/>
          <w:szCs w:val="28"/>
        </w:rPr>
      </w:pPr>
    </w:p>
    <w:sectPr w:rsidR="00E4327A" w:rsidRPr="008A7F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BB"/>
    <w:rsid w:val="002562DF"/>
    <w:rsid w:val="008A7FBB"/>
    <w:rsid w:val="00E4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EE0F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grey-background">
    <w:name w:val="grey-background"/>
    <w:basedOn w:val="Normal"/>
    <w:pPr>
      <w:shd w:val="clear" w:color="auto" w:fill="EEEEEE"/>
      <w:spacing w:before="100" w:beforeAutospacing="1" w:after="100" w:afterAutospacing="1"/>
    </w:pPr>
  </w:style>
  <w:style w:type="paragraph" w:customStyle="1" w:styleId="white-background">
    <w:name w:val="white-background"/>
    <w:basedOn w:val="Normal"/>
    <w:pPr>
      <w:shd w:val="clear" w:color="auto" w:fill="FFFFFF"/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April SBDM Special Council Meeting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>Campbell County Schools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Galloway, Jessica</dc:creator>
  <cp:keywords/>
  <dc:description/>
  <cp:lastModifiedBy>Galloway, Jessica</cp:lastModifiedBy>
  <cp:revision>2</cp:revision>
  <cp:lastPrinted>2026-04-21T17:26:00Z</cp:lastPrinted>
  <dcterms:created xsi:type="dcterms:W3CDTF">2026-04-21T17:27:00Z</dcterms:created>
  <dcterms:modified xsi:type="dcterms:W3CDTF">2026-04-21T17:27:00Z</dcterms:modified>
</cp:coreProperties>
</file>