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86525" w14:textId="77777777" w:rsidR="00BD712D" w:rsidRPr="006562F2" w:rsidRDefault="0071243C" w:rsidP="004A2FD7">
      <w:pPr>
        <w:ind w:left="-86" w:right="418"/>
        <w:jc w:val="center"/>
        <w:rPr>
          <w:iCs/>
          <w:color w:val="0000FF"/>
          <w:sz w:val="24"/>
          <w:szCs w:val="24"/>
        </w:rPr>
      </w:pPr>
      <w:r w:rsidRPr="006562F2">
        <w:rPr>
          <w:noProof/>
        </w:rPr>
        <w:drawing>
          <wp:inline distT="0" distB="0" distL="0" distR="0" wp14:anchorId="60C8C645" wp14:editId="116B305E">
            <wp:extent cx="1460500" cy="1511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0500" cy="1511300"/>
                    </a:xfrm>
                    <a:prstGeom prst="rect">
                      <a:avLst/>
                    </a:prstGeom>
                    <a:noFill/>
                    <a:ln>
                      <a:noFill/>
                    </a:ln>
                  </pic:spPr>
                </pic:pic>
              </a:graphicData>
            </a:graphic>
          </wp:inline>
        </w:drawing>
      </w:r>
    </w:p>
    <w:p w14:paraId="774D4389" w14:textId="77777777" w:rsidR="006E613F" w:rsidRPr="006562F2" w:rsidRDefault="00783CEB" w:rsidP="004A2FD7">
      <w:pPr>
        <w:ind w:left="-86" w:right="418"/>
        <w:jc w:val="center"/>
        <w:rPr>
          <w:b/>
          <w:iCs/>
          <w:sz w:val="80"/>
          <w:szCs w:val="80"/>
        </w:rPr>
      </w:pPr>
      <w:r w:rsidRPr="006562F2">
        <w:rPr>
          <w:b/>
          <w:iCs/>
          <w:sz w:val="80"/>
          <w:szCs w:val="80"/>
        </w:rPr>
        <w:t>Simpson County</w:t>
      </w:r>
    </w:p>
    <w:p w14:paraId="6A24CBCA" w14:textId="77777777" w:rsidR="006E613F" w:rsidRPr="006562F2" w:rsidRDefault="006E613F" w:rsidP="004A2FD7">
      <w:pPr>
        <w:spacing w:after="3120"/>
        <w:ind w:left="-86" w:right="418"/>
        <w:jc w:val="center"/>
        <w:rPr>
          <w:b/>
          <w:iCs/>
          <w:sz w:val="80"/>
          <w:szCs w:val="80"/>
        </w:rPr>
      </w:pPr>
      <w:r w:rsidRPr="006562F2">
        <w:rPr>
          <w:b/>
          <w:iCs/>
          <w:sz w:val="80"/>
          <w:szCs w:val="80"/>
        </w:rPr>
        <w:t xml:space="preserve"> Schools</w:t>
      </w:r>
    </w:p>
    <w:p w14:paraId="20AAE950" w14:textId="77777777" w:rsidR="00BD712D" w:rsidRPr="006562F2" w:rsidRDefault="00BD712D" w:rsidP="004A2FD7">
      <w:pPr>
        <w:spacing w:after="3120"/>
        <w:ind w:left="-86" w:right="418"/>
        <w:jc w:val="center"/>
        <w:rPr>
          <w:b/>
          <w:iCs/>
          <w:sz w:val="48"/>
          <w:szCs w:val="48"/>
        </w:rPr>
      </w:pPr>
    </w:p>
    <w:p w14:paraId="57C56F3D" w14:textId="77777777" w:rsidR="00BD712D" w:rsidRPr="006562F2" w:rsidRDefault="00BD712D" w:rsidP="00BD712D">
      <w:pPr>
        <w:ind w:left="-86" w:right="418"/>
        <w:jc w:val="center"/>
        <w:rPr>
          <w:i/>
          <w:iCs/>
          <w:color w:val="FF0000"/>
          <w:sz w:val="48"/>
          <w:szCs w:val="48"/>
        </w:rPr>
      </w:pPr>
      <w:r w:rsidRPr="006562F2">
        <w:rPr>
          <w:i/>
          <w:iCs/>
          <w:color w:val="FF0000"/>
          <w:sz w:val="48"/>
          <w:szCs w:val="48"/>
        </w:rPr>
        <w:t>“A Great Place to Learn, Where</w:t>
      </w:r>
    </w:p>
    <w:p w14:paraId="4C495472" w14:textId="77777777" w:rsidR="00B03570" w:rsidRPr="006562F2" w:rsidRDefault="00BD712D" w:rsidP="0031758A">
      <w:pPr>
        <w:ind w:left="-86" w:right="418"/>
        <w:jc w:val="center"/>
        <w:rPr>
          <w:i/>
          <w:iCs/>
          <w:color w:val="FF0000"/>
          <w:sz w:val="48"/>
          <w:szCs w:val="48"/>
        </w:rPr>
      </w:pPr>
      <w:r w:rsidRPr="006562F2">
        <w:rPr>
          <w:rFonts w:ascii="Kristen ITC" w:hAnsi="Kristen ITC"/>
          <w:i/>
          <w:iCs/>
          <w:color w:val="FF0000"/>
          <w:sz w:val="48"/>
          <w:szCs w:val="48"/>
        </w:rPr>
        <w:t>Kids Matter Most!</w:t>
      </w:r>
      <w:r w:rsidRPr="006562F2">
        <w:rPr>
          <w:i/>
          <w:iCs/>
          <w:color w:val="FF0000"/>
          <w:sz w:val="48"/>
          <w:szCs w:val="48"/>
        </w:rPr>
        <w:t>”</w:t>
      </w:r>
      <w:r w:rsidRPr="006562F2">
        <w:rPr>
          <w:i/>
          <w:iCs/>
          <w:color w:val="FF0000"/>
          <w:sz w:val="48"/>
          <w:szCs w:val="48"/>
        </w:rPr>
        <w:br w:type="page"/>
      </w:r>
    </w:p>
    <w:p w14:paraId="343978B9" w14:textId="77777777" w:rsidR="006E613F" w:rsidRPr="006562F2" w:rsidRDefault="006E613F" w:rsidP="00BD712D">
      <w:pPr>
        <w:pStyle w:val="BodyText3"/>
        <w:spacing w:before="1920" w:after="1440"/>
        <w:ind w:left="-86" w:right="418"/>
        <w:jc w:val="center"/>
        <w:rPr>
          <w:b/>
          <w:bCs/>
          <w:sz w:val="80"/>
        </w:rPr>
      </w:pPr>
      <w:r w:rsidRPr="006562F2">
        <w:rPr>
          <w:b/>
          <w:bCs/>
          <w:sz w:val="80"/>
        </w:rPr>
        <w:lastRenderedPageBreak/>
        <w:t>Employee</w:t>
      </w:r>
    </w:p>
    <w:p w14:paraId="1BD92CD9" w14:textId="77777777" w:rsidR="006E613F" w:rsidRPr="006562F2" w:rsidRDefault="006E613F" w:rsidP="00BD712D">
      <w:pPr>
        <w:pStyle w:val="BodyText3"/>
        <w:spacing w:before="1920" w:after="1440"/>
        <w:ind w:left="-86" w:right="418"/>
        <w:jc w:val="center"/>
        <w:rPr>
          <w:rFonts w:ascii="CG Times" w:hAnsi="CG Times"/>
          <w:sz w:val="80"/>
        </w:rPr>
      </w:pPr>
      <w:r w:rsidRPr="006562F2">
        <w:rPr>
          <w:b/>
          <w:bCs/>
          <w:sz w:val="80"/>
        </w:rPr>
        <w:t>Handbook</w:t>
      </w:r>
    </w:p>
    <w:p w14:paraId="759A39ED" w14:textId="77777777" w:rsidR="006E613F" w:rsidRPr="006562F2" w:rsidRDefault="006E613F">
      <w:pPr>
        <w:ind w:left="2340"/>
        <w:sectPr w:rsidR="006E613F" w:rsidRPr="006562F2">
          <w:pgSz w:w="12240" w:h="15840" w:code="1"/>
          <w:pgMar w:top="1800" w:right="1200" w:bottom="1800" w:left="1620" w:header="960" w:footer="960" w:gutter="0"/>
          <w:pgNumType w:fmt="lowerRoman" w:start="1"/>
          <w:cols w:space="720"/>
          <w:titlePg/>
        </w:sectPr>
      </w:pPr>
    </w:p>
    <w:p w14:paraId="38AD22AC" w14:textId="77777777" w:rsidR="006E613F" w:rsidRPr="006562F2" w:rsidRDefault="006E613F">
      <w:pPr>
        <w:pStyle w:val="Subtitle"/>
        <w:rPr>
          <w:sz w:val="28"/>
          <w:szCs w:val="28"/>
        </w:rPr>
      </w:pPr>
      <w:r w:rsidRPr="006562F2">
        <w:rPr>
          <w:sz w:val="28"/>
          <w:szCs w:val="28"/>
        </w:rPr>
        <w:lastRenderedPageBreak/>
        <w:t>SIMPSON COUNTY PUBLIC SCHOOLS</w:t>
      </w:r>
    </w:p>
    <w:p w14:paraId="6517F7C6" w14:textId="27F19819" w:rsidR="006E613F" w:rsidRPr="006562F2" w:rsidRDefault="00BC025C" w:rsidP="006D47BE">
      <w:pPr>
        <w:pStyle w:val="Title"/>
        <w:spacing w:after="4800"/>
      </w:pPr>
      <w:r w:rsidRPr="006562F2">
        <w:t>202</w:t>
      </w:r>
      <w:ins w:id="0" w:author="Thurman, Garnett - KSBA" w:date="2025-06-13T08:08:00Z">
        <w:r w:rsidR="00AE6BA2">
          <w:t>5</w:t>
        </w:r>
      </w:ins>
      <w:del w:id="1" w:author="Thurman, Garnett - KSBA" w:date="2025-06-13T08:08:00Z">
        <w:r w:rsidR="0022305F" w:rsidRPr="006562F2" w:rsidDel="00AE6BA2">
          <w:delText>4</w:delText>
        </w:r>
      </w:del>
      <w:r w:rsidR="00795561" w:rsidRPr="006562F2">
        <w:t>-</w:t>
      </w:r>
      <w:r w:rsidRPr="006562F2">
        <w:t>202</w:t>
      </w:r>
      <w:ins w:id="2" w:author="Thurman, Garnett - KSBA" w:date="2025-06-13T08:08:00Z">
        <w:r w:rsidR="00AE6BA2">
          <w:t>6</w:t>
        </w:r>
      </w:ins>
      <w:del w:id="3" w:author="Thurman, Garnett - KSBA" w:date="2025-06-13T08:08:00Z">
        <w:r w:rsidR="0022305F" w:rsidRPr="006562F2" w:rsidDel="00AE6BA2">
          <w:delText>5</w:delText>
        </w:r>
      </w:del>
      <w:r w:rsidRPr="006562F2">
        <w:t xml:space="preserve"> </w:t>
      </w:r>
      <w:r w:rsidR="006E613F" w:rsidRPr="006562F2">
        <w:t>Employee Handbook</w:t>
      </w:r>
    </w:p>
    <w:p w14:paraId="63895838" w14:textId="77777777" w:rsidR="006E613F" w:rsidRPr="006562F2" w:rsidRDefault="00697F40">
      <w:pPr>
        <w:pStyle w:val="ReturnAddress"/>
        <w:rPr>
          <w:sz w:val="24"/>
        </w:rPr>
      </w:pPr>
      <w:r w:rsidRPr="006562F2">
        <w:rPr>
          <w:sz w:val="24"/>
        </w:rPr>
        <w:t>Tim Schlosser</w:t>
      </w:r>
      <w:r w:rsidR="006E613F" w:rsidRPr="006562F2">
        <w:rPr>
          <w:sz w:val="24"/>
        </w:rPr>
        <w:t>,</w:t>
      </w:r>
      <w:r w:rsidR="006E613F" w:rsidRPr="006562F2">
        <w:rPr>
          <w:i/>
          <w:iCs/>
          <w:sz w:val="24"/>
        </w:rPr>
        <w:t xml:space="preserve"> </w:t>
      </w:r>
      <w:r w:rsidR="006E613F" w:rsidRPr="006562F2">
        <w:rPr>
          <w:sz w:val="24"/>
        </w:rPr>
        <w:t>Superintendent</w:t>
      </w:r>
    </w:p>
    <w:p w14:paraId="270A4EC3" w14:textId="77777777" w:rsidR="006E613F" w:rsidRPr="006562F2" w:rsidRDefault="006E613F">
      <w:pPr>
        <w:pStyle w:val="ReturnAddress"/>
        <w:rPr>
          <w:sz w:val="24"/>
        </w:rPr>
      </w:pPr>
      <w:smartTag w:uri="urn:schemas-microsoft-com:office:smarttags" w:element="place">
        <w:smartTag w:uri="urn:schemas-microsoft-com:office:smarttags" w:element="PlaceName">
          <w:r w:rsidRPr="006562F2">
            <w:rPr>
              <w:sz w:val="24"/>
            </w:rPr>
            <w:t>Simpson</w:t>
          </w:r>
        </w:smartTag>
        <w:r w:rsidRPr="006562F2">
          <w:rPr>
            <w:sz w:val="24"/>
          </w:rPr>
          <w:t xml:space="preserve"> </w:t>
        </w:r>
        <w:smartTag w:uri="urn:schemas-microsoft-com:office:smarttags" w:element="PlaceType">
          <w:r w:rsidRPr="006562F2">
            <w:rPr>
              <w:sz w:val="24"/>
            </w:rPr>
            <w:t>County</w:t>
          </w:r>
        </w:smartTag>
      </w:smartTag>
      <w:r w:rsidRPr="006562F2">
        <w:rPr>
          <w:sz w:val="24"/>
        </w:rPr>
        <w:t xml:space="preserve"> Board of Education</w:t>
      </w:r>
    </w:p>
    <w:p w14:paraId="517C5054" w14:textId="77777777" w:rsidR="006E613F" w:rsidRPr="006562F2" w:rsidRDefault="006E613F">
      <w:pPr>
        <w:pStyle w:val="ReturnAddress"/>
        <w:rPr>
          <w:sz w:val="24"/>
        </w:rPr>
      </w:pPr>
      <w:smartTag w:uri="urn:schemas-microsoft-com:office:smarttags" w:element="Street">
        <w:smartTag w:uri="urn:schemas-microsoft-com:office:smarttags" w:element="address">
          <w:r w:rsidRPr="006562F2">
            <w:rPr>
              <w:sz w:val="24"/>
            </w:rPr>
            <w:t>430 S. College St</w:t>
          </w:r>
        </w:smartTag>
      </w:smartTag>
      <w:r w:rsidRPr="006562F2">
        <w:rPr>
          <w:sz w:val="24"/>
        </w:rPr>
        <w:t>.</w:t>
      </w:r>
    </w:p>
    <w:p w14:paraId="292276EA" w14:textId="77777777" w:rsidR="006E613F" w:rsidRPr="006562F2" w:rsidRDefault="006E613F">
      <w:pPr>
        <w:pStyle w:val="ReturnAddress"/>
        <w:rPr>
          <w:sz w:val="24"/>
        </w:rPr>
      </w:pPr>
      <w:smartTag w:uri="urn:schemas-microsoft-com:office:smarttags" w:element="place">
        <w:smartTag w:uri="urn:schemas-microsoft-com:office:smarttags" w:element="City">
          <w:r w:rsidRPr="006562F2">
            <w:rPr>
              <w:sz w:val="24"/>
            </w:rPr>
            <w:t>Franklin</w:t>
          </w:r>
        </w:smartTag>
        <w:r w:rsidRPr="006562F2">
          <w:rPr>
            <w:sz w:val="24"/>
          </w:rPr>
          <w:t xml:space="preserve">, </w:t>
        </w:r>
        <w:smartTag w:uri="urn:schemas-microsoft-com:office:smarttags" w:element="State">
          <w:r w:rsidRPr="006562F2">
            <w:rPr>
              <w:sz w:val="24"/>
            </w:rPr>
            <w:t>KY</w:t>
          </w:r>
        </w:smartTag>
        <w:r w:rsidRPr="006562F2">
          <w:rPr>
            <w:sz w:val="24"/>
          </w:rPr>
          <w:t xml:space="preserve"> </w:t>
        </w:r>
        <w:smartTag w:uri="urn:schemas-microsoft-com:office:smarttags" w:element="PostalCode">
          <w:r w:rsidRPr="006562F2">
            <w:rPr>
              <w:sz w:val="24"/>
            </w:rPr>
            <w:t>4213</w:t>
          </w:r>
          <w:r w:rsidR="00DF03C6" w:rsidRPr="006562F2">
            <w:rPr>
              <w:sz w:val="24"/>
            </w:rPr>
            <w:t>4</w:t>
          </w:r>
        </w:smartTag>
      </w:smartTag>
    </w:p>
    <w:p w14:paraId="2A38C507" w14:textId="77777777" w:rsidR="006E613F" w:rsidRPr="006562F2" w:rsidRDefault="006E613F">
      <w:pPr>
        <w:pStyle w:val="ReturnAddress"/>
        <w:rPr>
          <w:sz w:val="24"/>
        </w:rPr>
      </w:pPr>
      <w:r w:rsidRPr="006562F2">
        <w:rPr>
          <w:sz w:val="24"/>
        </w:rPr>
        <w:t>Phone (270) 586-8877 • Fax (270) 586-2011</w:t>
      </w:r>
    </w:p>
    <w:p w14:paraId="5EEB6519" w14:textId="77777777" w:rsidR="006E613F" w:rsidRPr="006562F2" w:rsidRDefault="00000000" w:rsidP="006D47BE">
      <w:pPr>
        <w:pStyle w:val="ReturnAddress"/>
        <w:spacing w:after="120"/>
        <w:rPr>
          <w:sz w:val="24"/>
        </w:rPr>
      </w:pPr>
      <w:hyperlink r:id="rId8" w:history="1">
        <w:r w:rsidR="000B549B" w:rsidRPr="006562F2">
          <w:rPr>
            <w:rStyle w:val="Hyperlink"/>
            <w:sz w:val="24"/>
          </w:rPr>
          <w:t>www.simpson.kyschools.us</w:t>
        </w:r>
      </w:hyperlink>
    </w:p>
    <w:p w14:paraId="07925BD5" w14:textId="781CE184" w:rsidR="0031758A" w:rsidRPr="006562F2" w:rsidRDefault="0031758A" w:rsidP="0031758A">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b/>
        </w:rPr>
      </w:pPr>
      <w:r w:rsidRPr="006562F2">
        <w:rPr>
          <w:rFonts w:ascii="Garamond" w:hAnsi="Garamond"/>
          <w:b/>
          <w:bCs/>
        </w:rPr>
        <w:t xml:space="preserve">As required by law, the Board of Education does not discriminate on the basis of race, color, national </w:t>
      </w:r>
      <w:r w:rsidRPr="006562F2">
        <w:rPr>
          <w:rFonts w:ascii="Garamond" w:hAnsi="Garamond"/>
          <w:b/>
        </w:rPr>
        <w:t>or ethnic</w:t>
      </w:r>
      <w:r w:rsidRPr="006562F2">
        <w:rPr>
          <w:rFonts w:ascii="Garamond" w:hAnsi="Garamond"/>
          <w:b/>
          <w:bCs/>
        </w:rPr>
        <w:t xml:space="preserve"> origin, age, religion, sex</w:t>
      </w:r>
      <w:r w:rsidR="00BC025C" w:rsidRPr="006562F2">
        <w:rPr>
          <w:rFonts w:ascii="Garamond" w:hAnsi="Garamond"/>
          <w:b/>
          <w:bCs/>
        </w:rPr>
        <w:t xml:space="preserve"> (including sexual orientation or gender identity)</w:t>
      </w:r>
      <w:r w:rsidRPr="006562F2">
        <w:rPr>
          <w:rFonts w:ascii="Garamond" w:hAnsi="Garamond"/>
          <w:b/>
          <w:bCs/>
        </w:rPr>
        <w:t xml:space="preserve">, </w:t>
      </w:r>
      <w:r w:rsidRPr="006562F2">
        <w:rPr>
          <w:rStyle w:val="ksbanormal"/>
          <w:rFonts w:ascii="Garamond" w:hAnsi="Garamond"/>
          <w:b/>
        </w:rPr>
        <w:t>genetic information,</w:t>
      </w:r>
      <w:r w:rsidRPr="006562F2">
        <w:rPr>
          <w:rFonts w:ascii="Garamond" w:hAnsi="Garamond"/>
          <w:b/>
          <w:bCs/>
        </w:rPr>
        <w:t xml:space="preserve"> disability, or limitations related to pregnancy, childbirth, or related medical conditions in </w:t>
      </w:r>
      <w:r w:rsidRPr="006562F2">
        <w:rPr>
          <w:rStyle w:val="ksbanormal"/>
          <w:rFonts w:ascii="Garamond" w:hAnsi="Garamond"/>
          <w:b/>
        </w:rPr>
        <w:t>its programs and activities and provides equal access to its facilities to the Boy Scouts and other designated youth groups.</w:t>
      </w:r>
    </w:p>
    <w:p w14:paraId="14D9B580" w14:textId="77777777" w:rsidR="006E613F" w:rsidRPr="006562F2" w:rsidRDefault="006E613F">
      <w:pPr>
        <w:pStyle w:val="ReturnAddress"/>
        <w:rPr>
          <w:sz w:val="24"/>
        </w:rPr>
      </w:pPr>
    </w:p>
    <w:p w14:paraId="7F14AF09" w14:textId="77777777" w:rsidR="006E613F" w:rsidRPr="006562F2" w:rsidRDefault="006E613F">
      <w:pPr>
        <w:pStyle w:val="ReturnAddress"/>
        <w:sectPr w:rsidR="006E613F" w:rsidRPr="006562F2">
          <w:pgSz w:w="12240" w:h="15840" w:code="1"/>
          <w:pgMar w:top="1800" w:right="1200" w:bottom="1800" w:left="1620" w:header="960" w:footer="960" w:gutter="0"/>
          <w:pgNumType w:fmt="lowerRoman" w:start="1"/>
          <w:cols w:space="720"/>
          <w:titlePg/>
        </w:sectPr>
      </w:pPr>
    </w:p>
    <w:p w14:paraId="578BEDAB" w14:textId="77777777" w:rsidR="006E613F" w:rsidRPr="006562F2" w:rsidRDefault="006E613F" w:rsidP="006D149B">
      <w:pPr>
        <w:pStyle w:val="ChapterTitle"/>
        <w:tabs>
          <w:tab w:val="left" w:pos="1800"/>
        </w:tabs>
        <w:spacing w:before="240" w:after="120" w:line="240" w:lineRule="auto"/>
        <w:ind w:left="1627"/>
      </w:pPr>
      <w:bookmarkStart w:id="4" w:name="_Toc478788736"/>
      <w:bookmarkStart w:id="5" w:name="_Toc478789092"/>
      <w:bookmarkStart w:id="6" w:name="_Toc478789158"/>
      <w:bookmarkStart w:id="7" w:name="_Toc479739447"/>
      <w:bookmarkStart w:id="8" w:name="_Toc479739563"/>
      <w:bookmarkStart w:id="9" w:name="_Toc479991161"/>
      <w:bookmarkStart w:id="10" w:name="_Toc479992769"/>
      <w:bookmarkStart w:id="11" w:name="_Toc480009412"/>
      <w:bookmarkStart w:id="12" w:name="_Toc480016000"/>
      <w:bookmarkStart w:id="13" w:name="_Toc480016058"/>
      <w:bookmarkStart w:id="14" w:name="_Toc480254684"/>
      <w:bookmarkStart w:id="15" w:name="_Toc480345518"/>
      <w:bookmarkStart w:id="16" w:name="_Toc480606702"/>
      <w:bookmarkStart w:id="17" w:name="_Toc480686126"/>
      <w:bookmarkStart w:id="18" w:name="_Toc483210468"/>
      <w:bookmarkStart w:id="19" w:name="_Toc200694885"/>
      <w:r w:rsidRPr="006562F2">
        <w:lastRenderedPageBreak/>
        <w:t>Table of Contents</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60D523CE" w14:textId="2EA541D7" w:rsidR="00AE6BA2" w:rsidRDefault="006E613F">
      <w:pPr>
        <w:pStyle w:val="TOC1"/>
        <w:rPr>
          <w:rFonts w:asciiTheme="minorHAnsi" w:eastAsiaTheme="minorEastAsia" w:hAnsiTheme="minorHAnsi" w:cstheme="minorBidi"/>
          <w:kern w:val="2"/>
          <w14:ligatures w14:val="standardContextual"/>
        </w:rPr>
      </w:pPr>
      <w:r w:rsidRPr="006562F2">
        <w:rPr>
          <w:rFonts w:ascii="Arial" w:hAnsi="Arial" w:cs="Arial"/>
          <w:b/>
          <w:bCs/>
          <w:caps/>
          <w:sz w:val="20"/>
        </w:rPr>
        <w:fldChar w:fldCharType="begin"/>
      </w:r>
      <w:r w:rsidRPr="006562F2">
        <w:rPr>
          <w:rFonts w:ascii="Arial" w:hAnsi="Arial" w:cs="Arial"/>
          <w:b/>
          <w:bCs/>
          <w:caps/>
          <w:sz w:val="20"/>
        </w:rPr>
        <w:instrText xml:space="preserve"> TOC \h \z \t "Heading 1,2,Heading 2,3,Chapter Title,1" </w:instrText>
      </w:r>
      <w:r w:rsidRPr="006562F2">
        <w:rPr>
          <w:rFonts w:ascii="Arial" w:hAnsi="Arial" w:cs="Arial"/>
          <w:b/>
          <w:bCs/>
          <w:caps/>
          <w:sz w:val="20"/>
        </w:rPr>
        <w:fldChar w:fldCharType="separate"/>
      </w:r>
      <w:hyperlink w:anchor="_Toc200694885" w:history="1">
        <w:r w:rsidR="00AE6BA2" w:rsidRPr="002562B3">
          <w:rPr>
            <w:rStyle w:val="Hyperlink"/>
          </w:rPr>
          <w:t>Table of Contents</w:t>
        </w:r>
        <w:r w:rsidR="00AE6BA2">
          <w:rPr>
            <w:webHidden/>
          </w:rPr>
          <w:tab/>
        </w:r>
        <w:r w:rsidR="00AE6BA2">
          <w:rPr>
            <w:webHidden/>
          </w:rPr>
          <w:fldChar w:fldCharType="begin"/>
        </w:r>
        <w:r w:rsidR="00AE6BA2">
          <w:rPr>
            <w:webHidden/>
          </w:rPr>
          <w:instrText xml:space="preserve"> PAGEREF _Toc200694885 \h </w:instrText>
        </w:r>
        <w:r w:rsidR="00AE6BA2">
          <w:rPr>
            <w:webHidden/>
          </w:rPr>
        </w:r>
        <w:r w:rsidR="00AE6BA2">
          <w:rPr>
            <w:webHidden/>
          </w:rPr>
          <w:fldChar w:fldCharType="separate"/>
        </w:r>
        <w:r w:rsidR="00AE6BA2">
          <w:rPr>
            <w:webHidden/>
          </w:rPr>
          <w:t>i</w:t>
        </w:r>
        <w:r w:rsidR="00AE6BA2">
          <w:rPr>
            <w:webHidden/>
          </w:rPr>
          <w:fldChar w:fldCharType="end"/>
        </w:r>
      </w:hyperlink>
    </w:p>
    <w:p w14:paraId="6BCB7451" w14:textId="0229F708" w:rsidR="00AE6BA2" w:rsidRDefault="00000000">
      <w:pPr>
        <w:pStyle w:val="TOC1"/>
        <w:rPr>
          <w:rFonts w:asciiTheme="minorHAnsi" w:eastAsiaTheme="minorEastAsia" w:hAnsiTheme="minorHAnsi" w:cstheme="minorBidi"/>
          <w:kern w:val="2"/>
          <w14:ligatures w14:val="standardContextual"/>
        </w:rPr>
      </w:pPr>
      <w:hyperlink w:anchor="_Toc200694886" w:history="1">
        <w:r w:rsidR="00AE6BA2" w:rsidRPr="002562B3">
          <w:rPr>
            <w:rStyle w:val="Hyperlink"/>
          </w:rPr>
          <w:t>Introduction</w:t>
        </w:r>
        <w:r w:rsidR="00AE6BA2">
          <w:rPr>
            <w:webHidden/>
          </w:rPr>
          <w:tab/>
        </w:r>
        <w:r w:rsidR="00AE6BA2">
          <w:rPr>
            <w:webHidden/>
          </w:rPr>
          <w:fldChar w:fldCharType="begin"/>
        </w:r>
        <w:r w:rsidR="00AE6BA2">
          <w:rPr>
            <w:webHidden/>
          </w:rPr>
          <w:instrText xml:space="preserve"> PAGEREF _Toc200694886 \h </w:instrText>
        </w:r>
        <w:r w:rsidR="00AE6BA2">
          <w:rPr>
            <w:webHidden/>
          </w:rPr>
        </w:r>
        <w:r w:rsidR="00AE6BA2">
          <w:rPr>
            <w:webHidden/>
          </w:rPr>
          <w:fldChar w:fldCharType="separate"/>
        </w:r>
        <w:r w:rsidR="00AE6BA2">
          <w:rPr>
            <w:webHidden/>
          </w:rPr>
          <w:t>1</w:t>
        </w:r>
        <w:r w:rsidR="00AE6BA2">
          <w:rPr>
            <w:webHidden/>
          </w:rPr>
          <w:fldChar w:fldCharType="end"/>
        </w:r>
      </w:hyperlink>
    </w:p>
    <w:p w14:paraId="773A4980" w14:textId="3641E38E"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887" w:history="1">
        <w:r w:rsidR="00AE6BA2" w:rsidRPr="002562B3">
          <w:rPr>
            <w:rStyle w:val="Hyperlink"/>
          </w:rPr>
          <w:t>Welcome</w:t>
        </w:r>
        <w:r w:rsidR="00AE6BA2">
          <w:rPr>
            <w:webHidden/>
          </w:rPr>
          <w:tab/>
        </w:r>
        <w:r w:rsidR="00AE6BA2">
          <w:rPr>
            <w:webHidden/>
          </w:rPr>
          <w:fldChar w:fldCharType="begin"/>
        </w:r>
        <w:r w:rsidR="00AE6BA2">
          <w:rPr>
            <w:webHidden/>
          </w:rPr>
          <w:instrText xml:space="preserve"> PAGEREF _Toc200694887 \h </w:instrText>
        </w:r>
        <w:r w:rsidR="00AE6BA2">
          <w:rPr>
            <w:webHidden/>
          </w:rPr>
        </w:r>
        <w:r w:rsidR="00AE6BA2">
          <w:rPr>
            <w:webHidden/>
          </w:rPr>
          <w:fldChar w:fldCharType="separate"/>
        </w:r>
        <w:r w:rsidR="00AE6BA2">
          <w:rPr>
            <w:webHidden/>
          </w:rPr>
          <w:t>1</w:t>
        </w:r>
        <w:r w:rsidR="00AE6BA2">
          <w:rPr>
            <w:webHidden/>
          </w:rPr>
          <w:fldChar w:fldCharType="end"/>
        </w:r>
      </w:hyperlink>
    </w:p>
    <w:p w14:paraId="122299EE" w14:textId="700CAA32"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888" w:history="1">
        <w:r w:rsidR="00AE6BA2" w:rsidRPr="002562B3">
          <w:rPr>
            <w:rStyle w:val="Hyperlink"/>
          </w:rPr>
          <w:t>District Vision</w:t>
        </w:r>
        <w:r w:rsidR="00AE6BA2">
          <w:rPr>
            <w:webHidden/>
          </w:rPr>
          <w:tab/>
        </w:r>
        <w:r w:rsidR="00AE6BA2">
          <w:rPr>
            <w:webHidden/>
          </w:rPr>
          <w:fldChar w:fldCharType="begin"/>
        </w:r>
        <w:r w:rsidR="00AE6BA2">
          <w:rPr>
            <w:webHidden/>
          </w:rPr>
          <w:instrText xml:space="preserve"> PAGEREF _Toc200694888 \h </w:instrText>
        </w:r>
        <w:r w:rsidR="00AE6BA2">
          <w:rPr>
            <w:webHidden/>
          </w:rPr>
        </w:r>
        <w:r w:rsidR="00AE6BA2">
          <w:rPr>
            <w:webHidden/>
          </w:rPr>
          <w:fldChar w:fldCharType="separate"/>
        </w:r>
        <w:r w:rsidR="00AE6BA2">
          <w:rPr>
            <w:webHidden/>
          </w:rPr>
          <w:t>1</w:t>
        </w:r>
        <w:r w:rsidR="00AE6BA2">
          <w:rPr>
            <w:webHidden/>
          </w:rPr>
          <w:fldChar w:fldCharType="end"/>
        </w:r>
      </w:hyperlink>
    </w:p>
    <w:p w14:paraId="5477FEA0" w14:textId="625FC160"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889" w:history="1">
        <w:r w:rsidR="00AE6BA2" w:rsidRPr="002562B3">
          <w:rPr>
            <w:rStyle w:val="Hyperlink"/>
          </w:rPr>
          <w:t>District Mission</w:t>
        </w:r>
        <w:r w:rsidR="00AE6BA2">
          <w:rPr>
            <w:webHidden/>
          </w:rPr>
          <w:tab/>
        </w:r>
        <w:r w:rsidR="00AE6BA2">
          <w:rPr>
            <w:webHidden/>
          </w:rPr>
          <w:fldChar w:fldCharType="begin"/>
        </w:r>
        <w:r w:rsidR="00AE6BA2">
          <w:rPr>
            <w:webHidden/>
          </w:rPr>
          <w:instrText xml:space="preserve"> PAGEREF _Toc200694889 \h </w:instrText>
        </w:r>
        <w:r w:rsidR="00AE6BA2">
          <w:rPr>
            <w:webHidden/>
          </w:rPr>
        </w:r>
        <w:r w:rsidR="00AE6BA2">
          <w:rPr>
            <w:webHidden/>
          </w:rPr>
          <w:fldChar w:fldCharType="separate"/>
        </w:r>
        <w:r w:rsidR="00AE6BA2">
          <w:rPr>
            <w:webHidden/>
          </w:rPr>
          <w:t>1</w:t>
        </w:r>
        <w:r w:rsidR="00AE6BA2">
          <w:rPr>
            <w:webHidden/>
          </w:rPr>
          <w:fldChar w:fldCharType="end"/>
        </w:r>
      </w:hyperlink>
    </w:p>
    <w:p w14:paraId="1A701EB0" w14:textId="6F13E306"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890" w:history="1">
        <w:r w:rsidR="00AE6BA2" w:rsidRPr="002562B3">
          <w:rPr>
            <w:rStyle w:val="Hyperlink"/>
          </w:rPr>
          <w:t>Future Policy Changes</w:t>
        </w:r>
        <w:r w:rsidR="00AE6BA2">
          <w:rPr>
            <w:webHidden/>
          </w:rPr>
          <w:tab/>
        </w:r>
        <w:r w:rsidR="00AE6BA2">
          <w:rPr>
            <w:webHidden/>
          </w:rPr>
          <w:fldChar w:fldCharType="begin"/>
        </w:r>
        <w:r w:rsidR="00AE6BA2">
          <w:rPr>
            <w:webHidden/>
          </w:rPr>
          <w:instrText xml:space="preserve"> PAGEREF _Toc200694890 \h </w:instrText>
        </w:r>
        <w:r w:rsidR="00AE6BA2">
          <w:rPr>
            <w:webHidden/>
          </w:rPr>
        </w:r>
        <w:r w:rsidR="00AE6BA2">
          <w:rPr>
            <w:webHidden/>
          </w:rPr>
          <w:fldChar w:fldCharType="separate"/>
        </w:r>
        <w:r w:rsidR="00AE6BA2">
          <w:rPr>
            <w:webHidden/>
          </w:rPr>
          <w:t>2</w:t>
        </w:r>
        <w:r w:rsidR="00AE6BA2">
          <w:rPr>
            <w:webHidden/>
          </w:rPr>
          <w:fldChar w:fldCharType="end"/>
        </w:r>
      </w:hyperlink>
    </w:p>
    <w:p w14:paraId="5A560241" w14:textId="429659E0"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891" w:history="1">
        <w:r w:rsidR="00AE6BA2" w:rsidRPr="002562B3">
          <w:rPr>
            <w:rStyle w:val="Hyperlink"/>
          </w:rPr>
          <w:t>Central Office Personnel and School Administrators</w:t>
        </w:r>
        <w:r w:rsidR="00AE6BA2">
          <w:rPr>
            <w:webHidden/>
          </w:rPr>
          <w:tab/>
        </w:r>
        <w:r w:rsidR="00AE6BA2">
          <w:rPr>
            <w:webHidden/>
          </w:rPr>
          <w:fldChar w:fldCharType="begin"/>
        </w:r>
        <w:r w:rsidR="00AE6BA2">
          <w:rPr>
            <w:webHidden/>
          </w:rPr>
          <w:instrText xml:space="preserve"> PAGEREF _Toc200694891 \h </w:instrText>
        </w:r>
        <w:r w:rsidR="00AE6BA2">
          <w:rPr>
            <w:webHidden/>
          </w:rPr>
        </w:r>
        <w:r w:rsidR="00AE6BA2">
          <w:rPr>
            <w:webHidden/>
          </w:rPr>
          <w:fldChar w:fldCharType="separate"/>
        </w:r>
        <w:r w:rsidR="00AE6BA2">
          <w:rPr>
            <w:webHidden/>
          </w:rPr>
          <w:t>2</w:t>
        </w:r>
        <w:r w:rsidR="00AE6BA2">
          <w:rPr>
            <w:webHidden/>
          </w:rPr>
          <w:fldChar w:fldCharType="end"/>
        </w:r>
      </w:hyperlink>
    </w:p>
    <w:p w14:paraId="30A159EC" w14:textId="4C7A43F5" w:rsidR="00AE6BA2" w:rsidRDefault="00000000">
      <w:pPr>
        <w:pStyle w:val="TOC1"/>
        <w:rPr>
          <w:rFonts w:asciiTheme="minorHAnsi" w:eastAsiaTheme="minorEastAsia" w:hAnsiTheme="minorHAnsi" w:cstheme="minorBidi"/>
          <w:kern w:val="2"/>
          <w14:ligatures w14:val="standardContextual"/>
        </w:rPr>
      </w:pPr>
      <w:hyperlink w:anchor="_Toc200694892" w:history="1">
        <w:r w:rsidR="00AE6BA2" w:rsidRPr="002562B3">
          <w:rPr>
            <w:rStyle w:val="Hyperlink"/>
          </w:rPr>
          <w:t>General Terms of Employment</w:t>
        </w:r>
        <w:r w:rsidR="00AE6BA2">
          <w:rPr>
            <w:webHidden/>
          </w:rPr>
          <w:tab/>
        </w:r>
        <w:r w:rsidR="00AE6BA2">
          <w:rPr>
            <w:webHidden/>
          </w:rPr>
          <w:fldChar w:fldCharType="begin"/>
        </w:r>
        <w:r w:rsidR="00AE6BA2">
          <w:rPr>
            <w:webHidden/>
          </w:rPr>
          <w:instrText xml:space="preserve"> PAGEREF _Toc200694892 \h </w:instrText>
        </w:r>
        <w:r w:rsidR="00AE6BA2">
          <w:rPr>
            <w:webHidden/>
          </w:rPr>
        </w:r>
        <w:r w:rsidR="00AE6BA2">
          <w:rPr>
            <w:webHidden/>
          </w:rPr>
          <w:fldChar w:fldCharType="separate"/>
        </w:r>
        <w:r w:rsidR="00AE6BA2">
          <w:rPr>
            <w:webHidden/>
          </w:rPr>
          <w:t>4</w:t>
        </w:r>
        <w:r w:rsidR="00AE6BA2">
          <w:rPr>
            <w:webHidden/>
          </w:rPr>
          <w:fldChar w:fldCharType="end"/>
        </w:r>
      </w:hyperlink>
    </w:p>
    <w:p w14:paraId="39037233" w14:textId="7B4F74F6"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893" w:history="1">
        <w:r w:rsidR="00AE6BA2" w:rsidRPr="002562B3">
          <w:rPr>
            <w:rStyle w:val="Hyperlink"/>
          </w:rPr>
          <w:t>Equal Opportunity Employment</w:t>
        </w:r>
        <w:r w:rsidR="00AE6BA2">
          <w:rPr>
            <w:webHidden/>
          </w:rPr>
          <w:tab/>
        </w:r>
        <w:r w:rsidR="00AE6BA2">
          <w:rPr>
            <w:webHidden/>
          </w:rPr>
          <w:fldChar w:fldCharType="begin"/>
        </w:r>
        <w:r w:rsidR="00AE6BA2">
          <w:rPr>
            <w:webHidden/>
          </w:rPr>
          <w:instrText xml:space="preserve"> PAGEREF _Toc200694893 \h </w:instrText>
        </w:r>
        <w:r w:rsidR="00AE6BA2">
          <w:rPr>
            <w:webHidden/>
          </w:rPr>
        </w:r>
        <w:r w:rsidR="00AE6BA2">
          <w:rPr>
            <w:webHidden/>
          </w:rPr>
          <w:fldChar w:fldCharType="separate"/>
        </w:r>
        <w:r w:rsidR="00AE6BA2">
          <w:rPr>
            <w:webHidden/>
          </w:rPr>
          <w:t>4</w:t>
        </w:r>
        <w:r w:rsidR="00AE6BA2">
          <w:rPr>
            <w:webHidden/>
          </w:rPr>
          <w:fldChar w:fldCharType="end"/>
        </w:r>
      </w:hyperlink>
    </w:p>
    <w:p w14:paraId="5440E299" w14:textId="404402BE"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894" w:history="1">
        <w:r w:rsidR="00AE6BA2" w:rsidRPr="002562B3">
          <w:rPr>
            <w:rStyle w:val="Hyperlink"/>
          </w:rPr>
          <w:t>Harassment/Discrimination/Title IX Sexual Harassment</w:t>
        </w:r>
        <w:r w:rsidR="00AE6BA2">
          <w:rPr>
            <w:webHidden/>
          </w:rPr>
          <w:tab/>
        </w:r>
        <w:r w:rsidR="00AE6BA2">
          <w:rPr>
            <w:webHidden/>
          </w:rPr>
          <w:fldChar w:fldCharType="begin"/>
        </w:r>
        <w:r w:rsidR="00AE6BA2">
          <w:rPr>
            <w:webHidden/>
          </w:rPr>
          <w:instrText xml:space="preserve"> PAGEREF _Toc200694894 \h </w:instrText>
        </w:r>
        <w:r w:rsidR="00AE6BA2">
          <w:rPr>
            <w:webHidden/>
          </w:rPr>
        </w:r>
        <w:r w:rsidR="00AE6BA2">
          <w:rPr>
            <w:webHidden/>
          </w:rPr>
          <w:fldChar w:fldCharType="separate"/>
        </w:r>
        <w:r w:rsidR="00AE6BA2">
          <w:rPr>
            <w:webHidden/>
          </w:rPr>
          <w:t>4</w:t>
        </w:r>
        <w:r w:rsidR="00AE6BA2">
          <w:rPr>
            <w:webHidden/>
          </w:rPr>
          <w:fldChar w:fldCharType="end"/>
        </w:r>
      </w:hyperlink>
    </w:p>
    <w:p w14:paraId="5841D9C7" w14:textId="01DF1C3C"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895" w:history="1">
        <w:r w:rsidR="00AE6BA2" w:rsidRPr="002562B3">
          <w:rPr>
            <w:rStyle w:val="Hyperlink"/>
          </w:rPr>
          <w:t>Hiring</w:t>
        </w:r>
        <w:r w:rsidR="00AE6BA2">
          <w:rPr>
            <w:webHidden/>
          </w:rPr>
          <w:tab/>
        </w:r>
        <w:r w:rsidR="00AE6BA2">
          <w:rPr>
            <w:webHidden/>
          </w:rPr>
          <w:fldChar w:fldCharType="begin"/>
        </w:r>
        <w:r w:rsidR="00AE6BA2">
          <w:rPr>
            <w:webHidden/>
          </w:rPr>
          <w:instrText xml:space="preserve"> PAGEREF _Toc200694895 \h </w:instrText>
        </w:r>
        <w:r w:rsidR="00AE6BA2">
          <w:rPr>
            <w:webHidden/>
          </w:rPr>
        </w:r>
        <w:r w:rsidR="00AE6BA2">
          <w:rPr>
            <w:webHidden/>
          </w:rPr>
          <w:fldChar w:fldCharType="separate"/>
        </w:r>
        <w:r w:rsidR="00AE6BA2">
          <w:rPr>
            <w:webHidden/>
          </w:rPr>
          <w:t>5</w:t>
        </w:r>
        <w:r w:rsidR="00AE6BA2">
          <w:rPr>
            <w:webHidden/>
          </w:rPr>
          <w:fldChar w:fldCharType="end"/>
        </w:r>
      </w:hyperlink>
    </w:p>
    <w:p w14:paraId="714C8B18" w14:textId="4F6E0103"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896" w:history="1">
        <w:r w:rsidR="00AE6BA2" w:rsidRPr="002562B3">
          <w:rPr>
            <w:rStyle w:val="Hyperlink"/>
            <w:highlight w:val="yellow"/>
          </w:rPr>
          <w:t>Contract</w:t>
        </w:r>
        <w:r w:rsidR="00AE6BA2">
          <w:rPr>
            <w:webHidden/>
          </w:rPr>
          <w:tab/>
        </w:r>
        <w:r w:rsidR="00AE6BA2">
          <w:rPr>
            <w:webHidden/>
          </w:rPr>
          <w:fldChar w:fldCharType="begin"/>
        </w:r>
        <w:r w:rsidR="00AE6BA2">
          <w:rPr>
            <w:webHidden/>
          </w:rPr>
          <w:instrText xml:space="preserve"> PAGEREF _Toc200694896 \h </w:instrText>
        </w:r>
        <w:r w:rsidR="00AE6BA2">
          <w:rPr>
            <w:webHidden/>
          </w:rPr>
        </w:r>
        <w:r w:rsidR="00AE6BA2">
          <w:rPr>
            <w:webHidden/>
          </w:rPr>
          <w:fldChar w:fldCharType="separate"/>
        </w:r>
        <w:r w:rsidR="00AE6BA2">
          <w:rPr>
            <w:webHidden/>
          </w:rPr>
          <w:t>6</w:t>
        </w:r>
        <w:r w:rsidR="00AE6BA2">
          <w:rPr>
            <w:webHidden/>
          </w:rPr>
          <w:fldChar w:fldCharType="end"/>
        </w:r>
      </w:hyperlink>
    </w:p>
    <w:p w14:paraId="208115D3" w14:textId="17CE44CD"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897" w:history="1">
        <w:r w:rsidR="00AE6BA2" w:rsidRPr="002562B3">
          <w:rPr>
            <w:rStyle w:val="Hyperlink"/>
          </w:rPr>
          <w:t>Transfer of Tenure</w:t>
        </w:r>
        <w:r w:rsidR="00AE6BA2">
          <w:rPr>
            <w:webHidden/>
          </w:rPr>
          <w:tab/>
        </w:r>
        <w:r w:rsidR="00AE6BA2">
          <w:rPr>
            <w:webHidden/>
          </w:rPr>
          <w:fldChar w:fldCharType="begin"/>
        </w:r>
        <w:r w:rsidR="00AE6BA2">
          <w:rPr>
            <w:webHidden/>
          </w:rPr>
          <w:instrText xml:space="preserve"> PAGEREF _Toc200694897 \h </w:instrText>
        </w:r>
        <w:r w:rsidR="00AE6BA2">
          <w:rPr>
            <w:webHidden/>
          </w:rPr>
        </w:r>
        <w:r w:rsidR="00AE6BA2">
          <w:rPr>
            <w:webHidden/>
          </w:rPr>
          <w:fldChar w:fldCharType="separate"/>
        </w:r>
        <w:r w:rsidR="00AE6BA2">
          <w:rPr>
            <w:webHidden/>
          </w:rPr>
          <w:t>6</w:t>
        </w:r>
        <w:r w:rsidR="00AE6BA2">
          <w:rPr>
            <w:webHidden/>
          </w:rPr>
          <w:fldChar w:fldCharType="end"/>
        </w:r>
      </w:hyperlink>
    </w:p>
    <w:p w14:paraId="132F0E1B" w14:textId="7BF84AD9"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898" w:history="1">
        <w:r w:rsidR="00AE6BA2" w:rsidRPr="002562B3">
          <w:rPr>
            <w:rStyle w:val="Hyperlink"/>
          </w:rPr>
          <w:t>Job Responsibilities</w:t>
        </w:r>
        <w:r w:rsidR="00AE6BA2">
          <w:rPr>
            <w:webHidden/>
          </w:rPr>
          <w:tab/>
        </w:r>
        <w:r w:rsidR="00AE6BA2">
          <w:rPr>
            <w:webHidden/>
          </w:rPr>
          <w:fldChar w:fldCharType="begin"/>
        </w:r>
        <w:r w:rsidR="00AE6BA2">
          <w:rPr>
            <w:webHidden/>
          </w:rPr>
          <w:instrText xml:space="preserve"> PAGEREF _Toc200694898 \h </w:instrText>
        </w:r>
        <w:r w:rsidR="00AE6BA2">
          <w:rPr>
            <w:webHidden/>
          </w:rPr>
        </w:r>
        <w:r w:rsidR="00AE6BA2">
          <w:rPr>
            <w:webHidden/>
          </w:rPr>
          <w:fldChar w:fldCharType="separate"/>
        </w:r>
        <w:r w:rsidR="00AE6BA2">
          <w:rPr>
            <w:webHidden/>
          </w:rPr>
          <w:t>6</w:t>
        </w:r>
        <w:r w:rsidR="00AE6BA2">
          <w:rPr>
            <w:webHidden/>
          </w:rPr>
          <w:fldChar w:fldCharType="end"/>
        </w:r>
      </w:hyperlink>
    </w:p>
    <w:p w14:paraId="0F3CDC1B" w14:textId="76D608E6"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899" w:history="1">
        <w:r w:rsidR="00AE6BA2" w:rsidRPr="002562B3">
          <w:rPr>
            <w:rStyle w:val="Hyperlink"/>
          </w:rPr>
          <w:t>Criminal Background Check and Testing</w:t>
        </w:r>
        <w:r w:rsidR="00AE6BA2">
          <w:rPr>
            <w:webHidden/>
          </w:rPr>
          <w:tab/>
        </w:r>
        <w:r w:rsidR="00AE6BA2">
          <w:rPr>
            <w:webHidden/>
          </w:rPr>
          <w:fldChar w:fldCharType="begin"/>
        </w:r>
        <w:r w:rsidR="00AE6BA2">
          <w:rPr>
            <w:webHidden/>
          </w:rPr>
          <w:instrText xml:space="preserve"> PAGEREF _Toc200694899 \h </w:instrText>
        </w:r>
        <w:r w:rsidR="00AE6BA2">
          <w:rPr>
            <w:webHidden/>
          </w:rPr>
        </w:r>
        <w:r w:rsidR="00AE6BA2">
          <w:rPr>
            <w:webHidden/>
          </w:rPr>
          <w:fldChar w:fldCharType="separate"/>
        </w:r>
        <w:r w:rsidR="00AE6BA2">
          <w:rPr>
            <w:webHidden/>
          </w:rPr>
          <w:t>6</w:t>
        </w:r>
        <w:r w:rsidR="00AE6BA2">
          <w:rPr>
            <w:webHidden/>
          </w:rPr>
          <w:fldChar w:fldCharType="end"/>
        </w:r>
      </w:hyperlink>
    </w:p>
    <w:p w14:paraId="2CD4B76D" w14:textId="24D78D2D"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00" w:history="1">
        <w:r w:rsidR="00AE6BA2" w:rsidRPr="002562B3">
          <w:rPr>
            <w:rStyle w:val="Hyperlink"/>
          </w:rPr>
          <w:t>Confidentiality</w:t>
        </w:r>
        <w:r w:rsidR="00AE6BA2">
          <w:rPr>
            <w:webHidden/>
          </w:rPr>
          <w:tab/>
        </w:r>
        <w:r w:rsidR="00AE6BA2">
          <w:rPr>
            <w:webHidden/>
          </w:rPr>
          <w:fldChar w:fldCharType="begin"/>
        </w:r>
        <w:r w:rsidR="00AE6BA2">
          <w:rPr>
            <w:webHidden/>
          </w:rPr>
          <w:instrText xml:space="preserve"> PAGEREF _Toc200694900 \h </w:instrText>
        </w:r>
        <w:r w:rsidR="00AE6BA2">
          <w:rPr>
            <w:webHidden/>
          </w:rPr>
        </w:r>
        <w:r w:rsidR="00AE6BA2">
          <w:rPr>
            <w:webHidden/>
          </w:rPr>
          <w:fldChar w:fldCharType="separate"/>
        </w:r>
        <w:r w:rsidR="00AE6BA2">
          <w:rPr>
            <w:webHidden/>
          </w:rPr>
          <w:t>7</w:t>
        </w:r>
        <w:r w:rsidR="00AE6BA2">
          <w:rPr>
            <w:webHidden/>
          </w:rPr>
          <w:fldChar w:fldCharType="end"/>
        </w:r>
      </w:hyperlink>
    </w:p>
    <w:p w14:paraId="778D8C3D" w14:textId="70B20AB6"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01" w:history="1">
        <w:r w:rsidR="00AE6BA2" w:rsidRPr="002562B3">
          <w:rPr>
            <w:rStyle w:val="Hyperlink"/>
          </w:rPr>
          <w:t>Information Security Breach</w:t>
        </w:r>
        <w:r w:rsidR="00AE6BA2">
          <w:rPr>
            <w:webHidden/>
          </w:rPr>
          <w:tab/>
        </w:r>
        <w:r w:rsidR="00AE6BA2">
          <w:rPr>
            <w:webHidden/>
          </w:rPr>
          <w:fldChar w:fldCharType="begin"/>
        </w:r>
        <w:r w:rsidR="00AE6BA2">
          <w:rPr>
            <w:webHidden/>
          </w:rPr>
          <w:instrText xml:space="preserve"> PAGEREF _Toc200694901 \h </w:instrText>
        </w:r>
        <w:r w:rsidR="00AE6BA2">
          <w:rPr>
            <w:webHidden/>
          </w:rPr>
        </w:r>
        <w:r w:rsidR="00AE6BA2">
          <w:rPr>
            <w:webHidden/>
          </w:rPr>
          <w:fldChar w:fldCharType="separate"/>
        </w:r>
        <w:r w:rsidR="00AE6BA2">
          <w:rPr>
            <w:webHidden/>
          </w:rPr>
          <w:t>7</w:t>
        </w:r>
        <w:r w:rsidR="00AE6BA2">
          <w:rPr>
            <w:webHidden/>
          </w:rPr>
          <w:fldChar w:fldCharType="end"/>
        </w:r>
      </w:hyperlink>
    </w:p>
    <w:p w14:paraId="0C49F07B" w14:textId="16C6F5CE"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02" w:history="1">
        <w:r w:rsidR="00AE6BA2" w:rsidRPr="002562B3">
          <w:rPr>
            <w:rStyle w:val="Hyperlink"/>
          </w:rPr>
          <w:t>Salaries and Payroll Distribution</w:t>
        </w:r>
        <w:r w:rsidR="00AE6BA2">
          <w:rPr>
            <w:webHidden/>
          </w:rPr>
          <w:tab/>
        </w:r>
        <w:r w:rsidR="00AE6BA2">
          <w:rPr>
            <w:webHidden/>
          </w:rPr>
          <w:fldChar w:fldCharType="begin"/>
        </w:r>
        <w:r w:rsidR="00AE6BA2">
          <w:rPr>
            <w:webHidden/>
          </w:rPr>
          <w:instrText xml:space="preserve"> PAGEREF _Toc200694902 \h </w:instrText>
        </w:r>
        <w:r w:rsidR="00AE6BA2">
          <w:rPr>
            <w:webHidden/>
          </w:rPr>
        </w:r>
        <w:r w:rsidR="00AE6BA2">
          <w:rPr>
            <w:webHidden/>
          </w:rPr>
          <w:fldChar w:fldCharType="separate"/>
        </w:r>
        <w:r w:rsidR="00AE6BA2">
          <w:rPr>
            <w:webHidden/>
          </w:rPr>
          <w:t>7</w:t>
        </w:r>
        <w:r w:rsidR="00AE6BA2">
          <w:rPr>
            <w:webHidden/>
          </w:rPr>
          <w:fldChar w:fldCharType="end"/>
        </w:r>
      </w:hyperlink>
    </w:p>
    <w:p w14:paraId="0B9B5CF4" w14:textId="59F8432C"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03" w:history="1">
        <w:r w:rsidR="00AE6BA2" w:rsidRPr="002562B3">
          <w:rPr>
            <w:rStyle w:val="Hyperlink"/>
          </w:rPr>
          <w:t>Hours of Duty</w:t>
        </w:r>
        <w:r w:rsidR="00AE6BA2">
          <w:rPr>
            <w:webHidden/>
          </w:rPr>
          <w:tab/>
        </w:r>
        <w:r w:rsidR="00AE6BA2">
          <w:rPr>
            <w:webHidden/>
          </w:rPr>
          <w:fldChar w:fldCharType="begin"/>
        </w:r>
        <w:r w:rsidR="00AE6BA2">
          <w:rPr>
            <w:webHidden/>
          </w:rPr>
          <w:instrText xml:space="preserve"> PAGEREF _Toc200694903 \h </w:instrText>
        </w:r>
        <w:r w:rsidR="00AE6BA2">
          <w:rPr>
            <w:webHidden/>
          </w:rPr>
        </w:r>
        <w:r w:rsidR="00AE6BA2">
          <w:rPr>
            <w:webHidden/>
          </w:rPr>
          <w:fldChar w:fldCharType="separate"/>
        </w:r>
        <w:r w:rsidR="00AE6BA2">
          <w:rPr>
            <w:webHidden/>
          </w:rPr>
          <w:t>8</w:t>
        </w:r>
        <w:r w:rsidR="00AE6BA2">
          <w:rPr>
            <w:webHidden/>
          </w:rPr>
          <w:fldChar w:fldCharType="end"/>
        </w:r>
      </w:hyperlink>
    </w:p>
    <w:p w14:paraId="6249ADF1" w14:textId="0E364B3A"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04" w:history="1">
        <w:r w:rsidR="00AE6BA2" w:rsidRPr="002562B3">
          <w:rPr>
            <w:rStyle w:val="Hyperlink"/>
            <w:highlight w:val="yellow"/>
          </w:rPr>
          <w:t>Moment of Silence or Reflection</w:t>
        </w:r>
        <w:r w:rsidR="00AE6BA2">
          <w:rPr>
            <w:webHidden/>
          </w:rPr>
          <w:tab/>
        </w:r>
        <w:r w:rsidR="00AE6BA2">
          <w:rPr>
            <w:webHidden/>
          </w:rPr>
          <w:fldChar w:fldCharType="begin"/>
        </w:r>
        <w:r w:rsidR="00AE6BA2">
          <w:rPr>
            <w:webHidden/>
          </w:rPr>
          <w:instrText xml:space="preserve"> PAGEREF _Toc200694904 \h </w:instrText>
        </w:r>
        <w:r w:rsidR="00AE6BA2">
          <w:rPr>
            <w:webHidden/>
          </w:rPr>
        </w:r>
        <w:r w:rsidR="00AE6BA2">
          <w:rPr>
            <w:webHidden/>
          </w:rPr>
          <w:fldChar w:fldCharType="separate"/>
        </w:r>
        <w:r w:rsidR="00AE6BA2">
          <w:rPr>
            <w:webHidden/>
          </w:rPr>
          <w:t>8</w:t>
        </w:r>
        <w:r w:rsidR="00AE6BA2">
          <w:rPr>
            <w:webHidden/>
          </w:rPr>
          <w:fldChar w:fldCharType="end"/>
        </w:r>
      </w:hyperlink>
    </w:p>
    <w:p w14:paraId="3FA2E452" w14:textId="17C7486F"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05" w:history="1">
        <w:r w:rsidR="00AE6BA2" w:rsidRPr="002562B3">
          <w:rPr>
            <w:rStyle w:val="Hyperlink"/>
            <w:highlight w:val="yellow"/>
          </w:rPr>
          <w:t>Student Telecommunication Devices</w:t>
        </w:r>
        <w:r w:rsidR="00AE6BA2">
          <w:rPr>
            <w:webHidden/>
          </w:rPr>
          <w:tab/>
        </w:r>
        <w:r w:rsidR="00AE6BA2">
          <w:rPr>
            <w:webHidden/>
          </w:rPr>
          <w:fldChar w:fldCharType="begin"/>
        </w:r>
        <w:r w:rsidR="00AE6BA2">
          <w:rPr>
            <w:webHidden/>
          </w:rPr>
          <w:instrText xml:space="preserve"> PAGEREF _Toc200694905 \h </w:instrText>
        </w:r>
        <w:r w:rsidR="00AE6BA2">
          <w:rPr>
            <w:webHidden/>
          </w:rPr>
        </w:r>
        <w:r w:rsidR="00AE6BA2">
          <w:rPr>
            <w:webHidden/>
          </w:rPr>
          <w:fldChar w:fldCharType="separate"/>
        </w:r>
        <w:r w:rsidR="00AE6BA2">
          <w:rPr>
            <w:webHidden/>
          </w:rPr>
          <w:t>9</w:t>
        </w:r>
        <w:r w:rsidR="00AE6BA2">
          <w:rPr>
            <w:webHidden/>
          </w:rPr>
          <w:fldChar w:fldCharType="end"/>
        </w:r>
      </w:hyperlink>
    </w:p>
    <w:p w14:paraId="671DFB99" w14:textId="1D12CFE9"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06" w:history="1">
        <w:r w:rsidR="00AE6BA2" w:rsidRPr="002562B3">
          <w:rPr>
            <w:rStyle w:val="Hyperlink"/>
          </w:rPr>
          <w:t>Supervision Responsibilities</w:t>
        </w:r>
        <w:r w:rsidR="00AE6BA2">
          <w:rPr>
            <w:webHidden/>
          </w:rPr>
          <w:tab/>
        </w:r>
        <w:r w:rsidR="00AE6BA2">
          <w:rPr>
            <w:webHidden/>
          </w:rPr>
          <w:fldChar w:fldCharType="begin"/>
        </w:r>
        <w:r w:rsidR="00AE6BA2">
          <w:rPr>
            <w:webHidden/>
          </w:rPr>
          <w:instrText xml:space="preserve"> PAGEREF _Toc200694906 \h </w:instrText>
        </w:r>
        <w:r w:rsidR="00AE6BA2">
          <w:rPr>
            <w:webHidden/>
          </w:rPr>
        </w:r>
        <w:r w:rsidR="00AE6BA2">
          <w:rPr>
            <w:webHidden/>
          </w:rPr>
          <w:fldChar w:fldCharType="separate"/>
        </w:r>
        <w:r w:rsidR="00AE6BA2">
          <w:rPr>
            <w:webHidden/>
          </w:rPr>
          <w:t>9</w:t>
        </w:r>
        <w:r w:rsidR="00AE6BA2">
          <w:rPr>
            <w:webHidden/>
          </w:rPr>
          <w:fldChar w:fldCharType="end"/>
        </w:r>
      </w:hyperlink>
    </w:p>
    <w:p w14:paraId="044A064F" w14:textId="263C0092"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07" w:history="1">
        <w:r w:rsidR="00AE6BA2" w:rsidRPr="002562B3">
          <w:rPr>
            <w:rStyle w:val="Hyperlink"/>
          </w:rPr>
          <w:t>Bullying/Hazing</w:t>
        </w:r>
        <w:r w:rsidR="00AE6BA2">
          <w:rPr>
            <w:webHidden/>
          </w:rPr>
          <w:tab/>
        </w:r>
        <w:r w:rsidR="00AE6BA2">
          <w:rPr>
            <w:webHidden/>
          </w:rPr>
          <w:fldChar w:fldCharType="begin"/>
        </w:r>
        <w:r w:rsidR="00AE6BA2">
          <w:rPr>
            <w:webHidden/>
          </w:rPr>
          <w:instrText xml:space="preserve"> PAGEREF _Toc200694907 \h </w:instrText>
        </w:r>
        <w:r w:rsidR="00AE6BA2">
          <w:rPr>
            <w:webHidden/>
          </w:rPr>
        </w:r>
        <w:r w:rsidR="00AE6BA2">
          <w:rPr>
            <w:webHidden/>
          </w:rPr>
          <w:fldChar w:fldCharType="separate"/>
        </w:r>
        <w:r w:rsidR="00AE6BA2">
          <w:rPr>
            <w:webHidden/>
          </w:rPr>
          <w:t>9</w:t>
        </w:r>
        <w:r w:rsidR="00AE6BA2">
          <w:rPr>
            <w:webHidden/>
          </w:rPr>
          <w:fldChar w:fldCharType="end"/>
        </w:r>
      </w:hyperlink>
    </w:p>
    <w:p w14:paraId="26E0C37E" w14:textId="1B50CC32" w:rsidR="00AE6BA2" w:rsidRDefault="00000000">
      <w:pPr>
        <w:pStyle w:val="TOC1"/>
        <w:rPr>
          <w:rFonts w:asciiTheme="minorHAnsi" w:eastAsiaTheme="minorEastAsia" w:hAnsiTheme="minorHAnsi" w:cstheme="minorBidi"/>
          <w:kern w:val="2"/>
          <w14:ligatures w14:val="standardContextual"/>
        </w:rPr>
      </w:pPr>
      <w:hyperlink w:anchor="_Toc200694908" w:history="1">
        <w:r w:rsidR="00AE6BA2" w:rsidRPr="002562B3">
          <w:rPr>
            <w:rStyle w:val="Hyperlink"/>
          </w:rPr>
          <w:t>Benefits and Leave</w:t>
        </w:r>
        <w:r w:rsidR="00AE6BA2">
          <w:rPr>
            <w:webHidden/>
          </w:rPr>
          <w:tab/>
        </w:r>
        <w:r w:rsidR="00AE6BA2">
          <w:rPr>
            <w:webHidden/>
          </w:rPr>
          <w:fldChar w:fldCharType="begin"/>
        </w:r>
        <w:r w:rsidR="00AE6BA2">
          <w:rPr>
            <w:webHidden/>
          </w:rPr>
          <w:instrText xml:space="preserve"> PAGEREF _Toc200694908 \h </w:instrText>
        </w:r>
        <w:r w:rsidR="00AE6BA2">
          <w:rPr>
            <w:webHidden/>
          </w:rPr>
        </w:r>
        <w:r w:rsidR="00AE6BA2">
          <w:rPr>
            <w:webHidden/>
          </w:rPr>
          <w:fldChar w:fldCharType="separate"/>
        </w:r>
        <w:r w:rsidR="00AE6BA2">
          <w:rPr>
            <w:webHidden/>
          </w:rPr>
          <w:t>11</w:t>
        </w:r>
        <w:r w:rsidR="00AE6BA2">
          <w:rPr>
            <w:webHidden/>
          </w:rPr>
          <w:fldChar w:fldCharType="end"/>
        </w:r>
      </w:hyperlink>
    </w:p>
    <w:p w14:paraId="17B8747E" w14:textId="5F589FF3"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09" w:history="1">
        <w:r w:rsidR="00AE6BA2" w:rsidRPr="002562B3">
          <w:rPr>
            <w:rStyle w:val="Hyperlink"/>
          </w:rPr>
          <w:t>Insurance</w:t>
        </w:r>
        <w:r w:rsidR="00AE6BA2">
          <w:rPr>
            <w:webHidden/>
          </w:rPr>
          <w:tab/>
        </w:r>
        <w:r w:rsidR="00AE6BA2">
          <w:rPr>
            <w:webHidden/>
          </w:rPr>
          <w:fldChar w:fldCharType="begin"/>
        </w:r>
        <w:r w:rsidR="00AE6BA2">
          <w:rPr>
            <w:webHidden/>
          </w:rPr>
          <w:instrText xml:space="preserve"> PAGEREF _Toc200694909 \h </w:instrText>
        </w:r>
        <w:r w:rsidR="00AE6BA2">
          <w:rPr>
            <w:webHidden/>
          </w:rPr>
        </w:r>
        <w:r w:rsidR="00AE6BA2">
          <w:rPr>
            <w:webHidden/>
          </w:rPr>
          <w:fldChar w:fldCharType="separate"/>
        </w:r>
        <w:r w:rsidR="00AE6BA2">
          <w:rPr>
            <w:webHidden/>
          </w:rPr>
          <w:t>11</w:t>
        </w:r>
        <w:r w:rsidR="00AE6BA2">
          <w:rPr>
            <w:webHidden/>
          </w:rPr>
          <w:fldChar w:fldCharType="end"/>
        </w:r>
      </w:hyperlink>
    </w:p>
    <w:p w14:paraId="1A59D6B3" w14:textId="0CD322F5"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10" w:history="1">
        <w:r w:rsidR="00AE6BA2" w:rsidRPr="002562B3">
          <w:rPr>
            <w:rStyle w:val="Hyperlink"/>
          </w:rPr>
          <w:t>Salary Deductions</w:t>
        </w:r>
        <w:r w:rsidR="00AE6BA2">
          <w:rPr>
            <w:webHidden/>
          </w:rPr>
          <w:tab/>
        </w:r>
        <w:r w:rsidR="00AE6BA2">
          <w:rPr>
            <w:webHidden/>
          </w:rPr>
          <w:fldChar w:fldCharType="begin"/>
        </w:r>
        <w:r w:rsidR="00AE6BA2">
          <w:rPr>
            <w:webHidden/>
          </w:rPr>
          <w:instrText xml:space="preserve"> PAGEREF _Toc200694910 \h </w:instrText>
        </w:r>
        <w:r w:rsidR="00AE6BA2">
          <w:rPr>
            <w:webHidden/>
          </w:rPr>
        </w:r>
        <w:r w:rsidR="00AE6BA2">
          <w:rPr>
            <w:webHidden/>
          </w:rPr>
          <w:fldChar w:fldCharType="separate"/>
        </w:r>
        <w:r w:rsidR="00AE6BA2">
          <w:rPr>
            <w:webHidden/>
          </w:rPr>
          <w:t>11</w:t>
        </w:r>
        <w:r w:rsidR="00AE6BA2">
          <w:rPr>
            <w:webHidden/>
          </w:rPr>
          <w:fldChar w:fldCharType="end"/>
        </w:r>
      </w:hyperlink>
    </w:p>
    <w:p w14:paraId="038E4B1A" w14:textId="0CDD32FF"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11" w:history="1">
        <w:r w:rsidR="00AE6BA2" w:rsidRPr="002562B3">
          <w:rPr>
            <w:rStyle w:val="Hyperlink"/>
          </w:rPr>
          <w:t>Expense Reimbursement</w:t>
        </w:r>
        <w:r w:rsidR="00AE6BA2">
          <w:rPr>
            <w:webHidden/>
          </w:rPr>
          <w:tab/>
        </w:r>
        <w:r w:rsidR="00AE6BA2">
          <w:rPr>
            <w:webHidden/>
          </w:rPr>
          <w:fldChar w:fldCharType="begin"/>
        </w:r>
        <w:r w:rsidR="00AE6BA2">
          <w:rPr>
            <w:webHidden/>
          </w:rPr>
          <w:instrText xml:space="preserve"> PAGEREF _Toc200694911 \h </w:instrText>
        </w:r>
        <w:r w:rsidR="00AE6BA2">
          <w:rPr>
            <w:webHidden/>
          </w:rPr>
        </w:r>
        <w:r w:rsidR="00AE6BA2">
          <w:rPr>
            <w:webHidden/>
          </w:rPr>
          <w:fldChar w:fldCharType="separate"/>
        </w:r>
        <w:r w:rsidR="00AE6BA2">
          <w:rPr>
            <w:webHidden/>
          </w:rPr>
          <w:t>12</w:t>
        </w:r>
        <w:r w:rsidR="00AE6BA2">
          <w:rPr>
            <w:webHidden/>
          </w:rPr>
          <w:fldChar w:fldCharType="end"/>
        </w:r>
      </w:hyperlink>
    </w:p>
    <w:p w14:paraId="04E3CF29" w14:textId="6F62283E"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12" w:history="1">
        <w:r w:rsidR="00AE6BA2" w:rsidRPr="002562B3">
          <w:rPr>
            <w:rStyle w:val="Hyperlink"/>
          </w:rPr>
          <w:t>Holidays</w:t>
        </w:r>
        <w:r w:rsidR="00AE6BA2">
          <w:rPr>
            <w:webHidden/>
          </w:rPr>
          <w:tab/>
        </w:r>
        <w:r w:rsidR="00AE6BA2">
          <w:rPr>
            <w:webHidden/>
          </w:rPr>
          <w:fldChar w:fldCharType="begin"/>
        </w:r>
        <w:r w:rsidR="00AE6BA2">
          <w:rPr>
            <w:webHidden/>
          </w:rPr>
          <w:instrText xml:space="preserve"> PAGEREF _Toc200694912 \h </w:instrText>
        </w:r>
        <w:r w:rsidR="00AE6BA2">
          <w:rPr>
            <w:webHidden/>
          </w:rPr>
        </w:r>
        <w:r w:rsidR="00AE6BA2">
          <w:rPr>
            <w:webHidden/>
          </w:rPr>
          <w:fldChar w:fldCharType="separate"/>
        </w:r>
        <w:r w:rsidR="00AE6BA2">
          <w:rPr>
            <w:webHidden/>
          </w:rPr>
          <w:t>12</w:t>
        </w:r>
        <w:r w:rsidR="00AE6BA2">
          <w:rPr>
            <w:webHidden/>
          </w:rPr>
          <w:fldChar w:fldCharType="end"/>
        </w:r>
      </w:hyperlink>
    </w:p>
    <w:p w14:paraId="328EF98A" w14:textId="580EABC9"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13" w:history="1">
        <w:r w:rsidR="00AE6BA2" w:rsidRPr="002562B3">
          <w:rPr>
            <w:rStyle w:val="Hyperlink"/>
          </w:rPr>
          <w:t>Contracted Days - Vacations</w:t>
        </w:r>
        <w:r w:rsidR="00AE6BA2">
          <w:rPr>
            <w:webHidden/>
          </w:rPr>
          <w:tab/>
        </w:r>
        <w:r w:rsidR="00AE6BA2">
          <w:rPr>
            <w:webHidden/>
          </w:rPr>
          <w:fldChar w:fldCharType="begin"/>
        </w:r>
        <w:r w:rsidR="00AE6BA2">
          <w:rPr>
            <w:webHidden/>
          </w:rPr>
          <w:instrText xml:space="preserve"> PAGEREF _Toc200694913 \h </w:instrText>
        </w:r>
        <w:r w:rsidR="00AE6BA2">
          <w:rPr>
            <w:webHidden/>
          </w:rPr>
        </w:r>
        <w:r w:rsidR="00AE6BA2">
          <w:rPr>
            <w:webHidden/>
          </w:rPr>
          <w:fldChar w:fldCharType="separate"/>
        </w:r>
        <w:r w:rsidR="00AE6BA2">
          <w:rPr>
            <w:webHidden/>
          </w:rPr>
          <w:t>12</w:t>
        </w:r>
        <w:r w:rsidR="00AE6BA2">
          <w:rPr>
            <w:webHidden/>
          </w:rPr>
          <w:fldChar w:fldCharType="end"/>
        </w:r>
      </w:hyperlink>
    </w:p>
    <w:p w14:paraId="3207EBF7" w14:textId="5D933494"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14" w:history="1">
        <w:r w:rsidR="00AE6BA2" w:rsidRPr="002562B3">
          <w:rPr>
            <w:rStyle w:val="Hyperlink"/>
          </w:rPr>
          <w:t>Leave Policies</w:t>
        </w:r>
        <w:r w:rsidR="00AE6BA2">
          <w:rPr>
            <w:webHidden/>
          </w:rPr>
          <w:tab/>
        </w:r>
        <w:r w:rsidR="00AE6BA2">
          <w:rPr>
            <w:webHidden/>
          </w:rPr>
          <w:fldChar w:fldCharType="begin"/>
        </w:r>
        <w:r w:rsidR="00AE6BA2">
          <w:rPr>
            <w:webHidden/>
          </w:rPr>
          <w:instrText xml:space="preserve"> PAGEREF _Toc200694914 \h </w:instrText>
        </w:r>
        <w:r w:rsidR="00AE6BA2">
          <w:rPr>
            <w:webHidden/>
          </w:rPr>
        </w:r>
        <w:r w:rsidR="00AE6BA2">
          <w:rPr>
            <w:webHidden/>
          </w:rPr>
          <w:fldChar w:fldCharType="separate"/>
        </w:r>
        <w:r w:rsidR="00AE6BA2">
          <w:rPr>
            <w:webHidden/>
          </w:rPr>
          <w:t>12</w:t>
        </w:r>
        <w:r w:rsidR="00AE6BA2">
          <w:rPr>
            <w:webHidden/>
          </w:rPr>
          <w:fldChar w:fldCharType="end"/>
        </w:r>
      </w:hyperlink>
    </w:p>
    <w:p w14:paraId="74F42B7C" w14:textId="0BBD5B77"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15" w:history="1">
        <w:r w:rsidR="00AE6BA2" w:rsidRPr="002562B3">
          <w:rPr>
            <w:rStyle w:val="Hyperlink"/>
          </w:rPr>
          <w:t>Personal Leave</w:t>
        </w:r>
        <w:r w:rsidR="00AE6BA2">
          <w:rPr>
            <w:webHidden/>
          </w:rPr>
          <w:tab/>
        </w:r>
        <w:r w:rsidR="00AE6BA2">
          <w:rPr>
            <w:webHidden/>
          </w:rPr>
          <w:fldChar w:fldCharType="begin"/>
        </w:r>
        <w:r w:rsidR="00AE6BA2">
          <w:rPr>
            <w:webHidden/>
          </w:rPr>
          <w:instrText xml:space="preserve"> PAGEREF _Toc200694915 \h </w:instrText>
        </w:r>
        <w:r w:rsidR="00AE6BA2">
          <w:rPr>
            <w:webHidden/>
          </w:rPr>
        </w:r>
        <w:r w:rsidR="00AE6BA2">
          <w:rPr>
            <w:webHidden/>
          </w:rPr>
          <w:fldChar w:fldCharType="separate"/>
        </w:r>
        <w:r w:rsidR="00AE6BA2">
          <w:rPr>
            <w:webHidden/>
          </w:rPr>
          <w:t>13</w:t>
        </w:r>
        <w:r w:rsidR="00AE6BA2">
          <w:rPr>
            <w:webHidden/>
          </w:rPr>
          <w:fldChar w:fldCharType="end"/>
        </w:r>
      </w:hyperlink>
    </w:p>
    <w:p w14:paraId="56351C32" w14:textId="376F73D3"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16" w:history="1">
        <w:r w:rsidR="00AE6BA2" w:rsidRPr="002562B3">
          <w:rPr>
            <w:rStyle w:val="Hyperlink"/>
          </w:rPr>
          <w:t>Sick Leave</w:t>
        </w:r>
        <w:r w:rsidR="00AE6BA2">
          <w:rPr>
            <w:webHidden/>
          </w:rPr>
          <w:tab/>
        </w:r>
        <w:r w:rsidR="00AE6BA2">
          <w:rPr>
            <w:webHidden/>
          </w:rPr>
          <w:fldChar w:fldCharType="begin"/>
        </w:r>
        <w:r w:rsidR="00AE6BA2">
          <w:rPr>
            <w:webHidden/>
          </w:rPr>
          <w:instrText xml:space="preserve"> PAGEREF _Toc200694916 \h </w:instrText>
        </w:r>
        <w:r w:rsidR="00AE6BA2">
          <w:rPr>
            <w:webHidden/>
          </w:rPr>
        </w:r>
        <w:r w:rsidR="00AE6BA2">
          <w:rPr>
            <w:webHidden/>
          </w:rPr>
          <w:fldChar w:fldCharType="separate"/>
        </w:r>
        <w:r w:rsidR="00AE6BA2">
          <w:rPr>
            <w:webHidden/>
          </w:rPr>
          <w:t>13</w:t>
        </w:r>
        <w:r w:rsidR="00AE6BA2">
          <w:rPr>
            <w:webHidden/>
          </w:rPr>
          <w:fldChar w:fldCharType="end"/>
        </w:r>
      </w:hyperlink>
    </w:p>
    <w:p w14:paraId="4E879696" w14:textId="60D85B67"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17" w:history="1">
        <w:r w:rsidR="00AE6BA2" w:rsidRPr="002562B3">
          <w:rPr>
            <w:rStyle w:val="Hyperlink"/>
          </w:rPr>
          <w:t>Sick Leave Donation Program</w:t>
        </w:r>
        <w:r w:rsidR="00AE6BA2">
          <w:rPr>
            <w:webHidden/>
          </w:rPr>
          <w:tab/>
        </w:r>
        <w:r w:rsidR="00AE6BA2">
          <w:rPr>
            <w:webHidden/>
          </w:rPr>
          <w:fldChar w:fldCharType="begin"/>
        </w:r>
        <w:r w:rsidR="00AE6BA2">
          <w:rPr>
            <w:webHidden/>
          </w:rPr>
          <w:instrText xml:space="preserve"> PAGEREF _Toc200694917 \h </w:instrText>
        </w:r>
        <w:r w:rsidR="00AE6BA2">
          <w:rPr>
            <w:webHidden/>
          </w:rPr>
        </w:r>
        <w:r w:rsidR="00AE6BA2">
          <w:rPr>
            <w:webHidden/>
          </w:rPr>
          <w:fldChar w:fldCharType="separate"/>
        </w:r>
        <w:r w:rsidR="00AE6BA2">
          <w:rPr>
            <w:webHidden/>
          </w:rPr>
          <w:t>14</w:t>
        </w:r>
        <w:r w:rsidR="00AE6BA2">
          <w:rPr>
            <w:webHidden/>
          </w:rPr>
          <w:fldChar w:fldCharType="end"/>
        </w:r>
      </w:hyperlink>
    </w:p>
    <w:p w14:paraId="42A8CBF6" w14:textId="261976B5"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18" w:history="1">
        <w:r w:rsidR="00AE6BA2" w:rsidRPr="002562B3">
          <w:rPr>
            <w:rStyle w:val="Hyperlink"/>
          </w:rPr>
          <w:t>Family and Medical Leave</w:t>
        </w:r>
        <w:r w:rsidR="00AE6BA2">
          <w:rPr>
            <w:webHidden/>
          </w:rPr>
          <w:tab/>
        </w:r>
        <w:r w:rsidR="00AE6BA2">
          <w:rPr>
            <w:webHidden/>
          </w:rPr>
          <w:fldChar w:fldCharType="begin"/>
        </w:r>
        <w:r w:rsidR="00AE6BA2">
          <w:rPr>
            <w:webHidden/>
          </w:rPr>
          <w:instrText xml:space="preserve"> PAGEREF _Toc200694918 \h </w:instrText>
        </w:r>
        <w:r w:rsidR="00AE6BA2">
          <w:rPr>
            <w:webHidden/>
          </w:rPr>
        </w:r>
        <w:r w:rsidR="00AE6BA2">
          <w:rPr>
            <w:webHidden/>
          </w:rPr>
          <w:fldChar w:fldCharType="separate"/>
        </w:r>
        <w:r w:rsidR="00AE6BA2">
          <w:rPr>
            <w:webHidden/>
          </w:rPr>
          <w:t>14</w:t>
        </w:r>
        <w:r w:rsidR="00AE6BA2">
          <w:rPr>
            <w:webHidden/>
          </w:rPr>
          <w:fldChar w:fldCharType="end"/>
        </w:r>
      </w:hyperlink>
    </w:p>
    <w:p w14:paraId="60A5838B" w14:textId="35880A28"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19" w:history="1">
        <w:r w:rsidR="00AE6BA2" w:rsidRPr="002562B3">
          <w:rPr>
            <w:rStyle w:val="Hyperlink"/>
            <w:rFonts w:ascii="Garamond" w:hAnsi="Garamond"/>
          </w:rPr>
          <w:t>FML Basic Leave Entitlement</w:t>
        </w:r>
        <w:r w:rsidR="00AE6BA2">
          <w:rPr>
            <w:webHidden/>
          </w:rPr>
          <w:tab/>
        </w:r>
        <w:r w:rsidR="00AE6BA2">
          <w:rPr>
            <w:webHidden/>
          </w:rPr>
          <w:fldChar w:fldCharType="begin"/>
        </w:r>
        <w:r w:rsidR="00AE6BA2">
          <w:rPr>
            <w:webHidden/>
          </w:rPr>
          <w:instrText xml:space="preserve"> PAGEREF _Toc200694919 \h </w:instrText>
        </w:r>
        <w:r w:rsidR="00AE6BA2">
          <w:rPr>
            <w:webHidden/>
          </w:rPr>
        </w:r>
        <w:r w:rsidR="00AE6BA2">
          <w:rPr>
            <w:webHidden/>
          </w:rPr>
          <w:fldChar w:fldCharType="separate"/>
        </w:r>
        <w:r w:rsidR="00AE6BA2">
          <w:rPr>
            <w:webHidden/>
          </w:rPr>
          <w:t>15</w:t>
        </w:r>
        <w:r w:rsidR="00AE6BA2">
          <w:rPr>
            <w:webHidden/>
          </w:rPr>
          <w:fldChar w:fldCharType="end"/>
        </w:r>
      </w:hyperlink>
    </w:p>
    <w:p w14:paraId="48B449E8" w14:textId="1428C22E"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20" w:history="1">
        <w:r w:rsidR="00AE6BA2" w:rsidRPr="002562B3">
          <w:rPr>
            <w:rStyle w:val="Hyperlink"/>
          </w:rPr>
          <w:t>Quarantine Leave</w:t>
        </w:r>
        <w:r w:rsidR="00AE6BA2">
          <w:rPr>
            <w:webHidden/>
          </w:rPr>
          <w:tab/>
        </w:r>
        <w:r w:rsidR="00AE6BA2">
          <w:rPr>
            <w:webHidden/>
          </w:rPr>
          <w:fldChar w:fldCharType="begin"/>
        </w:r>
        <w:r w:rsidR="00AE6BA2">
          <w:rPr>
            <w:webHidden/>
          </w:rPr>
          <w:instrText xml:space="preserve"> PAGEREF _Toc200694920 \h </w:instrText>
        </w:r>
        <w:r w:rsidR="00AE6BA2">
          <w:rPr>
            <w:webHidden/>
          </w:rPr>
        </w:r>
        <w:r w:rsidR="00AE6BA2">
          <w:rPr>
            <w:webHidden/>
          </w:rPr>
          <w:fldChar w:fldCharType="separate"/>
        </w:r>
        <w:r w:rsidR="00AE6BA2">
          <w:rPr>
            <w:webHidden/>
          </w:rPr>
          <w:t>16</w:t>
        </w:r>
        <w:r w:rsidR="00AE6BA2">
          <w:rPr>
            <w:webHidden/>
          </w:rPr>
          <w:fldChar w:fldCharType="end"/>
        </w:r>
      </w:hyperlink>
    </w:p>
    <w:p w14:paraId="47841E06" w14:textId="17F8AC30"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21" w:history="1">
        <w:r w:rsidR="00AE6BA2" w:rsidRPr="002562B3">
          <w:rPr>
            <w:rStyle w:val="Hyperlink"/>
            <w:highlight w:val="yellow"/>
          </w:rPr>
          <w:t>Parental Leave</w:t>
        </w:r>
        <w:r w:rsidR="00AE6BA2">
          <w:rPr>
            <w:webHidden/>
          </w:rPr>
          <w:tab/>
        </w:r>
        <w:r w:rsidR="00AE6BA2">
          <w:rPr>
            <w:webHidden/>
          </w:rPr>
          <w:fldChar w:fldCharType="begin"/>
        </w:r>
        <w:r w:rsidR="00AE6BA2">
          <w:rPr>
            <w:webHidden/>
          </w:rPr>
          <w:instrText xml:space="preserve"> PAGEREF _Toc200694921 \h </w:instrText>
        </w:r>
        <w:r w:rsidR="00AE6BA2">
          <w:rPr>
            <w:webHidden/>
          </w:rPr>
        </w:r>
        <w:r w:rsidR="00AE6BA2">
          <w:rPr>
            <w:webHidden/>
          </w:rPr>
          <w:fldChar w:fldCharType="separate"/>
        </w:r>
        <w:r w:rsidR="00AE6BA2">
          <w:rPr>
            <w:webHidden/>
          </w:rPr>
          <w:t>16</w:t>
        </w:r>
        <w:r w:rsidR="00AE6BA2">
          <w:rPr>
            <w:webHidden/>
          </w:rPr>
          <w:fldChar w:fldCharType="end"/>
        </w:r>
      </w:hyperlink>
    </w:p>
    <w:p w14:paraId="3280B6BB" w14:textId="055BC721"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22" w:history="1">
        <w:r w:rsidR="00AE6BA2" w:rsidRPr="002562B3">
          <w:rPr>
            <w:rStyle w:val="Hyperlink"/>
          </w:rPr>
          <w:t>Extended Disability Leave</w:t>
        </w:r>
        <w:r w:rsidR="00AE6BA2">
          <w:rPr>
            <w:webHidden/>
          </w:rPr>
          <w:tab/>
        </w:r>
        <w:r w:rsidR="00AE6BA2">
          <w:rPr>
            <w:webHidden/>
          </w:rPr>
          <w:fldChar w:fldCharType="begin"/>
        </w:r>
        <w:r w:rsidR="00AE6BA2">
          <w:rPr>
            <w:webHidden/>
          </w:rPr>
          <w:instrText xml:space="preserve"> PAGEREF _Toc200694922 \h </w:instrText>
        </w:r>
        <w:r w:rsidR="00AE6BA2">
          <w:rPr>
            <w:webHidden/>
          </w:rPr>
        </w:r>
        <w:r w:rsidR="00AE6BA2">
          <w:rPr>
            <w:webHidden/>
          </w:rPr>
          <w:fldChar w:fldCharType="separate"/>
        </w:r>
        <w:r w:rsidR="00AE6BA2">
          <w:rPr>
            <w:webHidden/>
          </w:rPr>
          <w:t>16</w:t>
        </w:r>
        <w:r w:rsidR="00AE6BA2">
          <w:rPr>
            <w:webHidden/>
          </w:rPr>
          <w:fldChar w:fldCharType="end"/>
        </w:r>
      </w:hyperlink>
    </w:p>
    <w:p w14:paraId="0EEEE2A7" w14:textId="300A6AD7"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23" w:history="1">
        <w:r w:rsidR="00AE6BA2" w:rsidRPr="002562B3">
          <w:rPr>
            <w:rStyle w:val="Hyperlink"/>
          </w:rPr>
          <w:t>Educational Leave</w:t>
        </w:r>
        <w:r w:rsidR="00AE6BA2">
          <w:rPr>
            <w:webHidden/>
          </w:rPr>
          <w:tab/>
        </w:r>
        <w:r w:rsidR="00AE6BA2">
          <w:rPr>
            <w:webHidden/>
          </w:rPr>
          <w:fldChar w:fldCharType="begin"/>
        </w:r>
        <w:r w:rsidR="00AE6BA2">
          <w:rPr>
            <w:webHidden/>
          </w:rPr>
          <w:instrText xml:space="preserve"> PAGEREF _Toc200694923 \h </w:instrText>
        </w:r>
        <w:r w:rsidR="00AE6BA2">
          <w:rPr>
            <w:webHidden/>
          </w:rPr>
        </w:r>
        <w:r w:rsidR="00AE6BA2">
          <w:rPr>
            <w:webHidden/>
          </w:rPr>
          <w:fldChar w:fldCharType="separate"/>
        </w:r>
        <w:r w:rsidR="00AE6BA2">
          <w:rPr>
            <w:webHidden/>
          </w:rPr>
          <w:t>17</w:t>
        </w:r>
        <w:r w:rsidR="00AE6BA2">
          <w:rPr>
            <w:webHidden/>
          </w:rPr>
          <w:fldChar w:fldCharType="end"/>
        </w:r>
      </w:hyperlink>
    </w:p>
    <w:p w14:paraId="7D79D56A" w14:textId="036CB861"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24" w:history="1">
        <w:r w:rsidR="00AE6BA2" w:rsidRPr="002562B3">
          <w:rPr>
            <w:rStyle w:val="Hyperlink"/>
          </w:rPr>
          <w:t>Jury Leave</w:t>
        </w:r>
        <w:r w:rsidR="00AE6BA2">
          <w:rPr>
            <w:webHidden/>
          </w:rPr>
          <w:tab/>
        </w:r>
        <w:r w:rsidR="00AE6BA2">
          <w:rPr>
            <w:webHidden/>
          </w:rPr>
          <w:fldChar w:fldCharType="begin"/>
        </w:r>
        <w:r w:rsidR="00AE6BA2">
          <w:rPr>
            <w:webHidden/>
          </w:rPr>
          <w:instrText xml:space="preserve"> PAGEREF _Toc200694924 \h </w:instrText>
        </w:r>
        <w:r w:rsidR="00AE6BA2">
          <w:rPr>
            <w:webHidden/>
          </w:rPr>
        </w:r>
        <w:r w:rsidR="00AE6BA2">
          <w:rPr>
            <w:webHidden/>
          </w:rPr>
          <w:fldChar w:fldCharType="separate"/>
        </w:r>
        <w:r w:rsidR="00AE6BA2">
          <w:rPr>
            <w:webHidden/>
          </w:rPr>
          <w:t>17</w:t>
        </w:r>
        <w:r w:rsidR="00AE6BA2">
          <w:rPr>
            <w:webHidden/>
          </w:rPr>
          <w:fldChar w:fldCharType="end"/>
        </w:r>
      </w:hyperlink>
    </w:p>
    <w:p w14:paraId="45FD3EEA" w14:textId="23691914"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25" w:history="1">
        <w:r w:rsidR="00AE6BA2" w:rsidRPr="002562B3">
          <w:rPr>
            <w:rStyle w:val="Hyperlink"/>
          </w:rPr>
          <w:t>Military/Disaster Services Leave</w:t>
        </w:r>
        <w:r w:rsidR="00AE6BA2">
          <w:rPr>
            <w:webHidden/>
          </w:rPr>
          <w:tab/>
        </w:r>
        <w:r w:rsidR="00AE6BA2">
          <w:rPr>
            <w:webHidden/>
          </w:rPr>
          <w:fldChar w:fldCharType="begin"/>
        </w:r>
        <w:r w:rsidR="00AE6BA2">
          <w:rPr>
            <w:webHidden/>
          </w:rPr>
          <w:instrText xml:space="preserve"> PAGEREF _Toc200694925 \h </w:instrText>
        </w:r>
        <w:r w:rsidR="00AE6BA2">
          <w:rPr>
            <w:webHidden/>
          </w:rPr>
        </w:r>
        <w:r w:rsidR="00AE6BA2">
          <w:rPr>
            <w:webHidden/>
          </w:rPr>
          <w:fldChar w:fldCharType="separate"/>
        </w:r>
        <w:r w:rsidR="00AE6BA2">
          <w:rPr>
            <w:webHidden/>
          </w:rPr>
          <w:t>17</w:t>
        </w:r>
        <w:r w:rsidR="00AE6BA2">
          <w:rPr>
            <w:webHidden/>
          </w:rPr>
          <w:fldChar w:fldCharType="end"/>
        </w:r>
      </w:hyperlink>
    </w:p>
    <w:p w14:paraId="1F637725" w14:textId="7BB23D1B"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26" w:history="1">
        <w:r w:rsidR="00AE6BA2" w:rsidRPr="002562B3">
          <w:rPr>
            <w:rStyle w:val="Hyperlink"/>
          </w:rPr>
          <w:t>Unpaid Leave</w:t>
        </w:r>
        <w:r w:rsidR="00AE6BA2">
          <w:rPr>
            <w:webHidden/>
          </w:rPr>
          <w:tab/>
        </w:r>
        <w:r w:rsidR="00AE6BA2">
          <w:rPr>
            <w:webHidden/>
          </w:rPr>
          <w:fldChar w:fldCharType="begin"/>
        </w:r>
        <w:r w:rsidR="00AE6BA2">
          <w:rPr>
            <w:webHidden/>
          </w:rPr>
          <w:instrText xml:space="preserve"> PAGEREF _Toc200694926 \h </w:instrText>
        </w:r>
        <w:r w:rsidR="00AE6BA2">
          <w:rPr>
            <w:webHidden/>
          </w:rPr>
        </w:r>
        <w:r w:rsidR="00AE6BA2">
          <w:rPr>
            <w:webHidden/>
          </w:rPr>
          <w:fldChar w:fldCharType="separate"/>
        </w:r>
        <w:r w:rsidR="00AE6BA2">
          <w:rPr>
            <w:webHidden/>
          </w:rPr>
          <w:t>18</w:t>
        </w:r>
        <w:r w:rsidR="00AE6BA2">
          <w:rPr>
            <w:webHidden/>
          </w:rPr>
          <w:fldChar w:fldCharType="end"/>
        </w:r>
      </w:hyperlink>
    </w:p>
    <w:p w14:paraId="033A1B13" w14:textId="3D5D2FF4" w:rsidR="00AE6BA2" w:rsidRDefault="00000000">
      <w:pPr>
        <w:pStyle w:val="TOC1"/>
        <w:rPr>
          <w:rFonts w:asciiTheme="minorHAnsi" w:eastAsiaTheme="minorEastAsia" w:hAnsiTheme="minorHAnsi" w:cstheme="minorBidi"/>
          <w:kern w:val="2"/>
          <w14:ligatures w14:val="standardContextual"/>
        </w:rPr>
      </w:pPr>
      <w:hyperlink w:anchor="_Toc200694928" w:history="1">
        <w:r w:rsidR="00AE6BA2" w:rsidRPr="002562B3">
          <w:rPr>
            <w:rStyle w:val="Hyperlink"/>
          </w:rPr>
          <w:t>Personnel Management</w:t>
        </w:r>
        <w:r w:rsidR="00AE6BA2">
          <w:rPr>
            <w:webHidden/>
          </w:rPr>
          <w:tab/>
        </w:r>
        <w:r w:rsidR="00AE6BA2">
          <w:rPr>
            <w:webHidden/>
          </w:rPr>
          <w:fldChar w:fldCharType="begin"/>
        </w:r>
        <w:r w:rsidR="00AE6BA2">
          <w:rPr>
            <w:webHidden/>
          </w:rPr>
          <w:instrText xml:space="preserve"> PAGEREF _Toc200694928 \h </w:instrText>
        </w:r>
        <w:r w:rsidR="00AE6BA2">
          <w:rPr>
            <w:webHidden/>
          </w:rPr>
        </w:r>
        <w:r w:rsidR="00AE6BA2">
          <w:rPr>
            <w:webHidden/>
          </w:rPr>
          <w:fldChar w:fldCharType="separate"/>
        </w:r>
        <w:r w:rsidR="00AE6BA2">
          <w:rPr>
            <w:webHidden/>
          </w:rPr>
          <w:t>19</w:t>
        </w:r>
        <w:r w:rsidR="00AE6BA2">
          <w:rPr>
            <w:webHidden/>
          </w:rPr>
          <w:fldChar w:fldCharType="end"/>
        </w:r>
      </w:hyperlink>
    </w:p>
    <w:p w14:paraId="672D48DE" w14:textId="518DD068"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29" w:history="1">
        <w:r w:rsidR="00AE6BA2" w:rsidRPr="002562B3">
          <w:rPr>
            <w:rStyle w:val="Hyperlink"/>
          </w:rPr>
          <w:t>Transfer</w:t>
        </w:r>
        <w:r w:rsidR="00AE6BA2">
          <w:rPr>
            <w:webHidden/>
          </w:rPr>
          <w:tab/>
        </w:r>
        <w:r w:rsidR="00AE6BA2">
          <w:rPr>
            <w:webHidden/>
          </w:rPr>
          <w:fldChar w:fldCharType="begin"/>
        </w:r>
        <w:r w:rsidR="00AE6BA2">
          <w:rPr>
            <w:webHidden/>
          </w:rPr>
          <w:instrText xml:space="preserve"> PAGEREF _Toc200694929 \h </w:instrText>
        </w:r>
        <w:r w:rsidR="00AE6BA2">
          <w:rPr>
            <w:webHidden/>
          </w:rPr>
        </w:r>
        <w:r w:rsidR="00AE6BA2">
          <w:rPr>
            <w:webHidden/>
          </w:rPr>
          <w:fldChar w:fldCharType="separate"/>
        </w:r>
        <w:r w:rsidR="00AE6BA2">
          <w:rPr>
            <w:webHidden/>
          </w:rPr>
          <w:t>19</w:t>
        </w:r>
        <w:r w:rsidR="00AE6BA2">
          <w:rPr>
            <w:webHidden/>
          </w:rPr>
          <w:fldChar w:fldCharType="end"/>
        </w:r>
      </w:hyperlink>
    </w:p>
    <w:p w14:paraId="4F5169DB" w14:textId="01CF9CBF"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30" w:history="1">
        <w:r w:rsidR="00AE6BA2" w:rsidRPr="002562B3">
          <w:rPr>
            <w:rStyle w:val="Hyperlink"/>
          </w:rPr>
          <w:t>Employee Discipline</w:t>
        </w:r>
        <w:r w:rsidR="00AE6BA2">
          <w:rPr>
            <w:webHidden/>
          </w:rPr>
          <w:tab/>
        </w:r>
        <w:r w:rsidR="00AE6BA2">
          <w:rPr>
            <w:webHidden/>
          </w:rPr>
          <w:fldChar w:fldCharType="begin"/>
        </w:r>
        <w:r w:rsidR="00AE6BA2">
          <w:rPr>
            <w:webHidden/>
          </w:rPr>
          <w:instrText xml:space="preserve"> PAGEREF _Toc200694930 \h </w:instrText>
        </w:r>
        <w:r w:rsidR="00AE6BA2">
          <w:rPr>
            <w:webHidden/>
          </w:rPr>
        </w:r>
        <w:r w:rsidR="00AE6BA2">
          <w:rPr>
            <w:webHidden/>
          </w:rPr>
          <w:fldChar w:fldCharType="separate"/>
        </w:r>
        <w:r w:rsidR="00AE6BA2">
          <w:rPr>
            <w:webHidden/>
          </w:rPr>
          <w:t>19</w:t>
        </w:r>
        <w:r w:rsidR="00AE6BA2">
          <w:rPr>
            <w:webHidden/>
          </w:rPr>
          <w:fldChar w:fldCharType="end"/>
        </w:r>
      </w:hyperlink>
    </w:p>
    <w:p w14:paraId="0156D50C" w14:textId="53337082"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31" w:history="1">
        <w:r w:rsidR="00AE6BA2" w:rsidRPr="002562B3">
          <w:rPr>
            <w:rStyle w:val="Hyperlink"/>
          </w:rPr>
          <w:t>Employee Separation</w:t>
        </w:r>
        <w:r w:rsidR="00AE6BA2">
          <w:rPr>
            <w:webHidden/>
          </w:rPr>
          <w:tab/>
        </w:r>
        <w:r w:rsidR="00AE6BA2">
          <w:rPr>
            <w:webHidden/>
          </w:rPr>
          <w:fldChar w:fldCharType="begin"/>
        </w:r>
        <w:r w:rsidR="00AE6BA2">
          <w:rPr>
            <w:webHidden/>
          </w:rPr>
          <w:instrText xml:space="preserve"> PAGEREF _Toc200694931 \h </w:instrText>
        </w:r>
        <w:r w:rsidR="00AE6BA2">
          <w:rPr>
            <w:webHidden/>
          </w:rPr>
        </w:r>
        <w:r w:rsidR="00AE6BA2">
          <w:rPr>
            <w:webHidden/>
          </w:rPr>
          <w:fldChar w:fldCharType="separate"/>
        </w:r>
        <w:r w:rsidR="00AE6BA2">
          <w:rPr>
            <w:webHidden/>
          </w:rPr>
          <w:t>19</w:t>
        </w:r>
        <w:r w:rsidR="00AE6BA2">
          <w:rPr>
            <w:webHidden/>
          </w:rPr>
          <w:fldChar w:fldCharType="end"/>
        </w:r>
      </w:hyperlink>
    </w:p>
    <w:p w14:paraId="7B37E2B4" w14:textId="11F3930C"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32" w:history="1">
        <w:r w:rsidR="00AE6BA2" w:rsidRPr="002562B3">
          <w:rPr>
            <w:rStyle w:val="Hyperlink"/>
          </w:rPr>
          <w:t>Retirement</w:t>
        </w:r>
        <w:r w:rsidR="00AE6BA2">
          <w:rPr>
            <w:webHidden/>
          </w:rPr>
          <w:tab/>
        </w:r>
        <w:r w:rsidR="00AE6BA2">
          <w:rPr>
            <w:webHidden/>
          </w:rPr>
          <w:fldChar w:fldCharType="begin"/>
        </w:r>
        <w:r w:rsidR="00AE6BA2">
          <w:rPr>
            <w:webHidden/>
          </w:rPr>
          <w:instrText xml:space="preserve"> PAGEREF _Toc200694932 \h </w:instrText>
        </w:r>
        <w:r w:rsidR="00AE6BA2">
          <w:rPr>
            <w:webHidden/>
          </w:rPr>
        </w:r>
        <w:r w:rsidR="00AE6BA2">
          <w:rPr>
            <w:webHidden/>
          </w:rPr>
          <w:fldChar w:fldCharType="separate"/>
        </w:r>
        <w:r w:rsidR="00AE6BA2">
          <w:rPr>
            <w:webHidden/>
          </w:rPr>
          <w:t>19</w:t>
        </w:r>
        <w:r w:rsidR="00AE6BA2">
          <w:rPr>
            <w:webHidden/>
          </w:rPr>
          <w:fldChar w:fldCharType="end"/>
        </w:r>
      </w:hyperlink>
    </w:p>
    <w:p w14:paraId="2A01202F" w14:textId="010B455D"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33" w:history="1">
        <w:r w:rsidR="00AE6BA2" w:rsidRPr="002562B3">
          <w:rPr>
            <w:rStyle w:val="Hyperlink"/>
          </w:rPr>
          <w:t>Evaluations</w:t>
        </w:r>
        <w:r w:rsidR="00AE6BA2">
          <w:rPr>
            <w:webHidden/>
          </w:rPr>
          <w:tab/>
        </w:r>
        <w:r w:rsidR="00AE6BA2">
          <w:rPr>
            <w:webHidden/>
          </w:rPr>
          <w:fldChar w:fldCharType="begin"/>
        </w:r>
        <w:r w:rsidR="00AE6BA2">
          <w:rPr>
            <w:webHidden/>
          </w:rPr>
          <w:instrText xml:space="preserve"> PAGEREF _Toc200694933 \h </w:instrText>
        </w:r>
        <w:r w:rsidR="00AE6BA2">
          <w:rPr>
            <w:webHidden/>
          </w:rPr>
        </w:r>
        <w:r w:rsidR="00AE6BA2">
          <w:rPr>
            <w:webHidden/>
          </w:rPr>
          <w:fldChar w:fldCharType="separate"/>
        </w:r>
        <w:r w:rsidR="00AE6BA2">
          <w:rPr>
            <w:webHidden/>
          </w:rPr>
          <w:t>20</w:t>
        </w:r>
        <w:r w:rsidR="00AE6BA2">
          <w:rPr>
            <w:webHidden/>
          </w:rPr>
          <w:fldChar w:fldCharType="end"/>
        </w:r>
      </w:hyperlink>
    </w:p>
    <w:p w14:paraId="083C75C8" w14:textId="07085932"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34" w:history="1">
        <w:r w:rsidR="00AE6BA2" w:rsidRPr="002562B3">
          <w:rPr>
            <w:rStyle w:val="Hyperlink"/>
          </w:rPr>
          <w:t>Training/In-Service</w:t>
        </w:r>
        <w:r w:rsidR="00AE6BA2">
          <w:rPr>
            <w:webHidden/>
          </w:rPr>
          <w:tab/>
        </w:r>
        <w:r w:rsidR="00AE6BA2">
          <w:rPr>
            <w:webHidden/>
          </w:rPr>
          <w:fldChar w:fldCharType="begin"/>
        </w:r>
        <w:r w:rsidR="00AE6BA2">
          <w:rPr>
            <w:webHidden/>
          </w:rPr>
          <w:instrText xml:space="preserve"> PAGEREF _Toc200694934 \h </w:instrText>
        </w:r>
        <w:r w:rsidR="00AE6BA2">
          <w:rPr>
            <w:webHidden/>
          </w:rPr>
        </w:r>
        <w:r w:rsidR="00AE6BA2">
          <w:rPr>
            <w:webHidden/>
          </w:rPr>
          <w:fldChar w:fldCharType="separate"/>
        </w:r>
        <w:r w:rsidR="00AE6BA2">
          <w:rPr>
            <w:webHidden/>
          </w:rPr>
          <w:t>20</w:t>
        </w:r>
        <w:r w:rsidR="00AE6BA2">
          <w:rPr>
            <w:webHidden/>
          </w:rPr>
          <w:fldChar w:fldCharType="end"/>
        </w:r>
      </w:hyperlink>
    </w:p>
    <w:p w14:paraId="127F30CE" w14:textId="77616E57"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35" w:history="1">
        <w:r w:rsidR="00AE6BA2" w:rsidRPr="002562B3">
          <w:rPr>
            <w:rStyle w:val="Hyperlink"/>
          </w:rPr>
          <w:t>District Training</w:t>
        </w:r>
        <w:r w:rsidR="00AE6BA2">
          <w:rPr>
            <w:webHidden/>
          </w:rPr>
          <w:tab/>
        </w:r>
        <w:r w:rsidR="00AE6BA2">
          <w:rPr>
            <w:webHidden/>
          </w:rPr>
          <w:fldChar w:fldCharType="begin"/>
        </w:r>
        <w:r w:rsidR="00AE6BA2">
          <w:rPr>
            <w:webHidden/>
          </w:rPr>
          <w:instrText xml:space="preserve"> PAGEREF _Toc200694935 \h </w:instrText>
        </w:r>
        <w:r w:rsidR="00AE6BA2">
          <w:rPr>
            <w:webHidden/>
          </w:rPr>
        </w:r>
        <w:r w:rsidR="00AE6BA2">
          <w:rPr>
            <w:webHidden/>
          </w:rPr>
          <w:fldChar w:fldCharType="separate"/>
        </w:r>
        <w:r w:rsidR="00AE6BA2">
          <w:rPr>
            <w:webHidden/>
          </w:rPr>
          <w:t>20</w:t>
        </w:r>
        <w:r w:rsidR="00AE6BA2">
          <w:rPr>
            <w:webHidden/>
          </w:rPr>
          <w:fldChar w:fldCharType="end"/>
        </w:r>
      </w:hyperlink>
    </w:p>
    <w:p w14:paraId="34801CB0" w14:textId="5583C58A"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36" w:history="1">
        <w:r w:rsidR="00AE6BA2" w:rsidRPr="002562B3">
          <w:rPr>
            <w:rStyle w:val="Hyperlink"/>
          </w:rPr>
          <w:t>Personnel Records</w:t>
        </w:r>
        <w:r w:rsidR="00AE6BA2">
          <w:rPr>
            <w:webHidden/>
          </w:rPr>
          <w:tab/>
        </w:r>
        <w:r w:rsidR="00AE6BA2">
          <w:rPr>
            <w:webHidden/>
          </w:rPr>
          <w:fldChar w:fldCharType="begin"/>
        </w:r>
        <w:r w:rsidR="00AE6BA2">
          <w:rPr>
            <w:webHidden/>
          </w:rPr>
          <w:instrText xml:space="preserve"> PAGEREF _Toc200694936 \h </w:instrText>
        </w:r>
        <w:r w:rsidR="00AE6BA2">
          <w:rPr>
            <w:webHidden/>
          </w:rPr>
        </w:r>
        <w:r w:rsidR="00AE6BA2">
          <w:rPr>
            <w:webHidden/>
          </w:rPr>
          <w:fldChar w:fldCharType="separate"/>
        </w:r>
        <w:r w:rsidR="00AE6BA2">
          <w:rPr>
            <w:webHidden/>
          </w:rPr>
          <w:t>20</w:t>
        </w:r>
        <w:r w:rsidR="00AE6BA2">
          <w:rPr>
            <w:webHidden/>
          </w:rPr>
          <w:fldChar w:fldCharType="end"/>
        </w:r>
      </w:hyperlink>
    </w:p>
    <w:p w14:paraId="31D95B36" w14:textId="5A522D1C"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37" w:history="1">
        <w:r w:rsidR="00AE6BA2" w:rsidRPr="002562B3">
          <w:rPr>
            <w:rStyle w:val="Hyperlink"/>
          </w:rPr>
          <w:t>Retention of Recordings</w:t>
        </w:r>
        <w:r w:rsidR="00AE6BA2">
          <w:rPr>
            <w:webHidden/>
          </w:rPr>
          <w:tab/>
        </w:r>
        <w:r w:rsidR="00AE6BA2">
          <w:rPr>
            <w:webHidden/>
          </w:rPr>
          <w:fldChar w:fldCharType="begin"/>
        </w:r>
        <w:r w:rsidR="00AE6BA2">
          <w:rPr>
            <w:webHidden/>
          </w:rPr>
          <w:instrText xml:space="preserve"> PAGEREF _Toc200694937 \h </w:instrText>
        </w:r>
        <w:r w:rsidR="00AE6BA2">
          <w:rPr>
            <w:webHidden/>
          </w:rPr>
        </w:r>
        <w:r w:rsidR="00AE6BA2">
          <w:rPr>
            <w:webHidden/>
          </w:rPr>
          <w:fldChar w:fldCharType="separate"/>
        </w:r>
        <w:r w:rsidR="00AE6BA2">
          <w:rPr>
            <w:webHidden/>
          </w:rPr>
          <w:t>20</w:t>
        </w:r>
        <w:r w:rsidR="00AE6BA2">
          <w:rPr>
            <w:webHidden/>
          </w:rPr>
          <w:fldChar w:fldCharType="end"/>
        </w:r>
      </w:hyperlink>
    </w:p>
    <w:p w14:paraId="0F5A0E8A" w14:textId="726FAD03" w:rsidR="00AE6BA2" w:rsidRDefault="00000000">
      <w:pPr>
        <w:pStyle w:val="TOC1"/>
        <w:rPr>
          <w:rFonts w:asciiTheme="minorHAnsi" w:eastAsiaTheme="minorEastAsia" w:hAnsiTheme="minorHAnsi" w:cstheme="minorBidi"/>
          <w:kern w:val="2"/>
          <w14:ligatures w14:val="standardContextual"/>
        </w:rPr>
      </w:pPr>
      <w:hyperlink w:anchor="_Toc200694939" w:history="1">
        <w:r w:rsidR="00AE6BA2" w:rsidRPr="002562B3">
          <w:rPr>
            <w:rStyle w:val="Hyperlink"/>
          </w:rPr>
          <w:t>Employee Conduct</w:t>
        </w:r>
        <w:r w:rsidR="00AE6BA2">
          <w:rPr>
            <w:webHidden/>
          </w:rPr>
          <w:tab/>
        </w:r>
        <w:r w:rsidR="00AE6BA2">
          <w:rPr>
            <w:webHidden/>
          </w:rPr>
          <w:fldChar w:fldCharType="begin"/>
        </w:r>
        <w:r w:rsidR="00AE6BA2">
          <w:rPr>
            <w:webHidden/>
          </w:rPr>
          <w:instrText xml:space="preserve"> PAGEREF _Toc200694939 \h </w:instrText>
        </w:r>
        <w:r w:rsidR="00AE6BA2">
          <w:rPr>
            <w:webHidden/>
          </w:rPr>
        </w:r>
        <w:r w:rsidR="00AE6BA2">
          <w:rPr>
            <w:webHidden/>
          </w:rPr>
          <w:fldChar w:fldCharType="separate"/>
        </w:r>
        <w:r w:rsidR="00AE6BA2">
          <w:rPr>
            <w:webHidden/>
          </w:rPr>
          <w:t>21</w:t>
        </w:r>
        <w:r w:rsidR="00AE6BA2">
          <w:rPr>
            <w:webHidden/>
          </w:rPr>
          <w:fldChar w:fldCharType="end"/>
        </w:r>
      </w:hyperlink>
    </w:p>
    <w:p w14:paraId="0CEC83E6" w14:textId="13DCB4FA"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40" w:history="1">
        <w:r w:rsidR="00AE6BA2" w:rsidRPr="002562B3">
          <w:rPr>
            <w:rStyle w:val="Hyperlink"/>
          </w:rPr>
          <w:t>Absenteeism/Tardiness/Substitutes (Guest Employees)</w:t>
        </w:r>
        <w:r w:rsidR="00AE6BA2">
          <w:rPr>
            <w:webHidden/>
          </w:rPr>
          <w:tab/>
        </w:r>
        <w:r w:rsidR="00AE6BA2">
          <w:rPr>
            <w:webHidden/>
          </w:rPr>
          <w:fldChar w:fldCharType="begin"/>
        </w:r>
        <w:r w:rsidR="00AE6BA2">
          <w:rPr>
            <w:webHidden/>
          </w:rPr>
          <w:instrText xml:space="preserve"> PAGEREF _Toc200694940 \h </w:instrText>
        </w:r>
        <w:r w:rsidR="00AE6BA2">
          <w:rPr>
            <w:webHidden/>
          </w:rPr>
        </w:r>
        <w:r w:rsidR="00AE6BA2">
          <w:rPr>
            <w:webHidden/>
          </w:rPr>
          <w:fldChar w:fldCharType="separate"/>
        </w:r>
        <w:r w:rsidR="00AE6BA2">
          <w:rPr>
            <w:webHidden/>
          </w:rPr>
          <w:t>21</w:t>
        </w:r>
        <w:r w:rsidR="00AE6BA2">
          <w:rPr>
            <w:webHidden/>
          </w:rPr>
          <w:fldChar w:fldCharType="end"/>
        </w:r>
      </w:hyperlink>
    </w:p>
    <w:p w14:paraId="688CD822" w14:textId="1B62593C"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41" w:history="1">
        <w:r w:rsidR="00AE6BA2" w:rsidRPr="002562B3">
          <w:rPr>
            <w:rStyle w:val="Hyperlink"/>
          </w:rPr>
          <w:t>Staff Meetings</w:t>
        </w:r>
        <w:r w:rsidR="00AE6BA2">
          <w:rPr>
            <w:webHidden/>
          </w:rPr>
          <w:tab/>
        </w:r>
        <w:r w:rsidR="00AE6BA2">
          <w:rPr>
            <w:webHidden/>
          </w:rPr>
          <w:fldChar w:fldCharType="begin"/>
        </w:r>
        <w:r w:rsidR="00AE6BA2">
          <w:rPr>
            <w:webHidden/>
          </w:rPr>
          <w:instrText xml:space="preserve"> PAGEREF _Toc200694941 \h </w:instrText>
        </w:r>
        <w:r w:rsidR="00AE6BA2">
          <w:rPr>
            <w:webHidden/>
          </w:rPr>
        </w:r>
        <w:r w:rsidR="00AE6BA2">
          <w:rPr>
            <w:webHidden/>
          </w:rPr>
          <w:fldChar w:fldCharType="separate"/>
        </w:r>
        <w:r w:rsidR="00AE6BA2">
          <w:rPr>
            <w:webHidden/>
          </w:rPr>
          <w:t>21</w:t>
        </w:r>
        <w:r w:rsidR="00AE6BA2">
          <w:rPr>
            <w:webHidden/>
          </w:rPr>
          <w:fldChar w:fldCharType="end"/>
        </w:r>
      </w:hyperlink>
    </w:p>
    <w:p w14:paraId="7E4C786C" w14:textId="191DA43E"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42" w:history="1">
        <w:r w:rsidR="00AE6BA2" w:rsidRPr="002562B3">
          <w:rPr>
            <w:rStyle w:val="Hyperlink"/>
          </w:rPr>
          <w:t>Political Activities</w:t>
        </w:r>
        <w:r w:rsidR="00AE6BA2">
          <w:rPr>
            <w:webHidden/>
          </w:rPr>
          <w:tab/>
        </w:r>
        <w:r w:rsidR="00AE6BA2">
          <w:rPr>
            <w:webHidden/>
          </w:rPr>
          <w:fldChar w:fldCharType="begin"/>
        </w:r>
        <w:r w:rsidR="00AE6BA2">
          <w:rPr>
            <w:webHidden/>
          </w:rPr>
          <w:instrText xml:space="preserve"> PAGEREF _Toc200694942 \h </w:instrText>
        </w:r>
        <w:r w:rsidR="00AE6BA2">
          <w:rPr>
            <w:webHidden/>
          </w:rPr>
        </w:r>
        <w:r w:rsidR="00AE6BA2">
          <w:rPr>
            <w:webHidden/>
          </w:rPr>
          <w:fldChar w:fldCharType="separate"/>
        </w:r>
        <w:r w:rsidR="00AE6BA2">
          <w:rPr>
            <w:webHidden/>
          </w:rPr>
          <w:t>21</w:t>
        </w:r>
        <w:r w:rsidR="00AE6BA2">
          <w:rPr>
            <w:webHidden/>
          </w:rPr>
          <w:fldChar w:fldCharType="end"/>
        </w:r>
      </w:hyperlink>
    </w:p>
    <w:p w14:paraId="56B4D2E6" w14:textId="62B227CB"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43" w:history="1">
        <w:r w:rsidR="00AE6BA2" w:rsidRPr="002562B3">
          <w:rPr>
            <w:rStyle w:val="Hyperlink"/>
          </w:rPr>
          <w:t>Employee Religious Expression</w:t>
        </w:r>
        <w:r w:rsidR="00AE6BA2">
          <w:rPr>
            <w:webHidden/>
          </w:rPr>
          <w:tab/>
        </w:r>
        <w:r w:rsidR="00AE6BA2">
          <w:rPr>
            <w:webHidden/>
          </w:rPr>
          <w:fldChar w:fldCharType="begin"/>
        </w:r>
        <w:r w:rsidR="00AE6BA2">
          <w:rPr>
            <w:webHidden/>
          </w:rPr>
          <w:instrText xml:space="preserve"> PAGEREF _Toc200694943 \h </w:instrText>
        </w:r>
        <w:r w:rsidR="00AE6BA2">
          <w:rPr>
            <w:webHidden/>
          </w:rPr>
        </w:r>
        <w:r w:rsidR="00AE6BA2">
          <w:rPr>
            <w:webHidden/>
          </w:rPr>
          <w:fldChar w:fldCharType="separate"/>
        </w:r>
        <w:r w:rsidR="00AE6BA2">
          <w:rPr>
            <w:webHidden/>
          </w:rPr>
          <w:t>21</w:t>
        </w:r>
        <w:r w:rsidR="00AE6BA2">
          <w:rPr>
            <w:webHidden/>
          </w:rPr>
          <w:fldChar w:fldCharType="end"/>
        </w:r>
      </w:hyperlink>
    </w:p>
    <w:p w14:paraId="720BB192" w14:textId="65C81824"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44" w:history="1">
        <w:r w:rsidR="00AE6BA2" w:rsidRPr="002562B3">
          <w:rPr>
            <w:rStyle w:val="Hyperlink"/>
          </w:rPr>
          <w:t>Disrupting the Educational Process</w:t>
        </w:r>
        <w:r w:rsidR="00AE6BA2">
          <w:rPr>
            <w:webHidden/>
          </w:rPr>
          <w:tab/>
        </w:r>
        <w:r w:rsidR="00AE6BA2">
          <w:rPr>
            <w:webHidden/>
          </w:rPr>
          <w:fldChar w:fldCharType="begin"/>
        </w:r>
        <w:r w:rsidR="00AE6BA2">
          <w:rPr>
            <w:webHidden/>
          </w:rPr>
          <w:instrText xml:space="preserve"> PAGEREF _Toc200694944 \h </w:instrText>
        </w:r>
        <w:r w:rsidR="00AE6BA2">
          <w:rPr>
            <w:webHidden/>
          </w:rPr>
        </w:r>
        <w:r w:rsidR="00AE6BA2">
          <w:rPr>
            <w:webHidden/>
          </w:rPr>
          <w:fldChar w:fldCharType="separate"/>
        </w:r>
        <w:r w:rsidR="00AE6BA2">
          <w:rPr>
            <w:webHidden/>
          </w:rPr>
          <w:t>22</w:t>
        </w:r>
        <w:r w:rsidR="00AE6BA2">
          <w:rPr>
            <w:webHidden/>
          </w:rPr>
          <w:fldChar w:fldCharType="end"/>
        </w:r>
      </w:hyperlink>
    </w:p>
    <w:p w14:paraId="45A81D15" w14:textId="3B0242C5"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45" w:history="1">
        <w:r w:rsidR="00AE6BA2" w:rsidRPr="002562B3">
          <w:rPr>
            <w:rStyle w:val="Hyperlink"/>
            <w:highlight w:val="yellow"/>
          </w:rPr>
          <w:t>Restrictions on Instructional Materials</w:t>
        </w:r>
        <w:r w:rsidR="00AE6BA2">
          <w:rPr>
            <w:webHidden/>
          </w:rPr>
          <w:tab/>
        </w:r>
        <w:r w:rsidR="00AE6BA2">
          <w:rPr>
            <w:webHidden/>
          </w:rPr>
          <w:fldChar w:fldCharType="begin"/>
        </w:r>
        <w:r w:rsidR="00AE6BA2">
          <w:rPr>
            <w:webHidden/>
          </w:rPr>
          <w:instrText xml:space="preserve"> PAGEREF _Toc200694945 \h </w:instrText>
        </w:r>
        <w:r w:rsidR="00AE6BA2">
          <w:rPr>
            <w:webHidden/>
          </w:rPr>
        </w:r>
        <w:r w:rsidR="00AE6BA2">
          <w:rPr>
            <w:webHidden/>
          </w:rPr>
          <w:fldChar w:fldCharType="separate"/>
        </w:r>
        <w:r w:rsidR="00AE6BA2">
          <w:rPr>
            <w:webHidden/>
          </w:rPr>
          <w:t>22</w:t>
        </w:r>
        <w:r w:rsidR="00AE6BA2">
          <w:rPr>
            <w:webHidden/>
          </w:rPr>
          <w:fldChar w:fldCharType="end"/>
        </w:r>
      </w:hyperlink>
    </w:p>
    <w:p w14:paraId="5D708FF6" w14:textId="5481945A"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46" w:history="1">
        <w:r w:rsidR="00AE6BA2" w:rsidRPr="002562B3">
          <w:rPr>
            <w:rStyle w:val="Hyperlink"/>
          </w:rPr>
          <w:t>Previewing Student Materials</w:t>
        </w:r>
        <w:r w:rsidR="00AE6BA2">
          <w:rPr>
            <w:webHidden/>
          </w:rPr>
          <w:tab/>
        </w:r>
        <w:r w:rsidR="00AE6BA2">
          <w:rPr>
            <w:webHidden/>
          </w:rPr>
          <w:fldChar w:fldCharType="begin"/>
        </w:r>
        <w:r w:rsidR="00AE6BA2">
          <w:rPr>
            <w:webHidden/>
          </w:rPr>
          <w:instrText xml:space="preserve"> PAGEREF _Toc200694946 \h </w:instrText>
        </w:r>
        <w:r w:rsidR="00AE6BA2">
          <w:rPr>
            <w:webHidden/>
          </w:rPr>
        </w:r>
        <w:r w:rsidR="00AE6BA2">
          <w:rPr>
            <w:webHidden/>
          </w:rPr>
          <w:fldChar w:fldCharType="separate"/>
        </w:r>
        <w:r w:rsidR="00AE6BA2">
          <w:rPr>
            <w:webHidden/>
          </w:rPr>
          <w:t>22</w:t>
        </w:r>
        <w:r w:rsidR="00AE6BA2">
          <w:rPr>
            <w:webHidden/>
          </w:rPr>
          <w:fldChar w:fldCharType="end"/>
        </w:r>
      </w:hyperlink>
    </w:p>
    <w:p w14:paraId="424FA855" w14:textId="22300E55"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47" w:history="1">
        <w:r w:rsidR="00AE6BA2" w:rsidRPr="002562B3">
          <w:rPr>
            <w:rStyle w:val="Hyperlink"/>
          </w:rPr>
          <w:t>Controversial Issues</w:t>
        </w:r>
        <w:r w:rsidR="00AE6BA2">
          <w:rPr>
            <w:webHidden/>
          </w:rPr>
          <w:tab/>
        </w:r>
        <w:r w:rsidR="00AE6BA2">
          <w:rPr>
            <w:webHidden/>
          </w:rPr>
          <w:fldChar w:fldCharType="begin"/>
        </w:r>
        <w:r w:rsidR="00AE6BA2">
          <w:rPr>
            <w:webHidden/>
          </w:rPr>
          <w:instrText xml:space="preserve"> PAGEREF _Toc200694947 \h </w:instrText>
        </w:r>
        <w:r w:rsidR="00AE6BA2">
          <w:rPr>
            <w:webHidden/>
          </w:rPr>
        </w:r>
        <w:r w:rsidR="00AE6BA2">
          <w:rPr>
            <w:webHidden/>
          </w:rPr>
          <w:fldChar w:fldCharType="separate"/>
        </w:r>
        <w:r w:rsidR="00AE6BA2">
          <w:rPr>
            <w:webHidden/>
          </w:rPr>
          <w:t>22</w:t>
        </w:r>
        <w:r w:rsidR="00AE6BA2">
          <w:rPr>
            <w:webHidden/>
          </w:rPr>
          <w:fldChar w:fldCharType="end"/>
        </w:r>
      </w:hyperlink>
    </w:p>
    <w:p w14:paraId="04F9A82A" w14:textId="298266A9"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48" w:history="1">
        <w:r w:rsidR="00AE6BA2" w:rsidRPr="002562B3">
          <w:rPr>
            <w:rStyle w:val="Hyperlink"/>
          </w:rPr>
          <w:t>Drug-Free/Alcohol-Free Schools</w:t>
        </w:r>
        <w:r w:rsidR="00AE6BA2">
          <w:rPr>
            <w:webHidden/>
          </w:rPr>
          <w:tab/>
        </w:r>
        <w:r w:rsidR="00AE6BA2">
          <w:rPr>
            <w:webHidden/>
          </w:rPr>
          <w:fldChar w:fldCharType="begin"/>
        </w:r>
        <w:r w:rsidR="00AE6BA2">
          <w:rPr>
            <w:webHidden/>
          </w:rPr>
          <w:instrText xml:space="preserve"> PAGEREF _Toc200694948 \h </w:instrText>
        </w:r>
        <w:r w:rsidR="00AE6BA2">
          <w:rPr>
            <w:webHidden/>
          </w:rPr>
        </w:r>
        <w:r w:rsidR="00AE6BA2">
          <w:rPr>
            <w:webHidden/>
          </w:rPr>
          <w:fldChar w:fldCharType="separate"/>
        </w:r>
        <w:r w:rsidR="00AE6BA2">
          <w:rPr>
            <w:webHidden/>
          </w:rPr>
          <w:t>22</w:t>
        </w:r>
        <w:r w:rsidR="00AE6BA2">
          <w:rPr>
            <w:webHidden/>
          </w:rPr>
          <w:fldChar w:fldCharType="end"/>
        </w:r>
      </w:hyperlink>
    </w:p>
    <w:p w14:paraId="78B4FA38" w14:textId="38FE77BD"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49" w:history="1">
        <w:r w:rsidR="00AE6BA2" w:rsidRPr="002562B3">
          <w:rPr>
            <w:rStyle w:val="Hyperlink"/>
          </w:rPr>
          <w:t>Federal Motor Carrier Safety Administration (FMCSA) Drug and Alcohol Clearinghouse for CDL/CLP Operators</w:t>
        </w:r>
        <w:r w:rsidR="00AE6BA2">
          <w:rPr>
            <w:webHidden/>
          </w:rPr>
          <w:tab/>
        </w:r>
        <w:r w:rsidR="00AE6BA2">
          <w:rPr>
            <w:webHidden/>
          </w:rPr>
          <w:fldChar w:fldCharType="begin"/>
        </w:r>
        <w:r w:rsidR="00AE6BA2">
          <w:rPr>
            <w:webHidden/>
          </w:rPr>
          <w:instrText xml:space="preserve"> PAGEREF _Toc200694949 \h </w:instrText>
        </w:r>
        <w:r w:rsidR="00AE6BA2">
          <w:rPr>
            <w:webHidden/>
          </w:rPr>
        </w:r>
        <w:r w:rsidR="00AE6BA2">
          <w:rPr>
            <w:webHidden/>
          </w:rPr>
          <w:fldChar w:fldCharType="separate"/>
        </w:r>
        <w:r w:rsidR="00AE6BA2">
          <w:rPr>
            <w:webHidden/>
          </w:rPr>
          <w:t>24</w:t>
        </w:r>
        <w:r w:rsidR="00AE6BA2">
          <w:rPr>
            <w:webHidden/>
          </w:rPr>
          <w:fldChar w:fldCharType="end"/>
        </w:r>
      </w:hyperlink>
    </w:p>
    <w:p w14:paraId="51F02191" w14:textId="4D783A4B"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50" w:history="1">
        <w:r w:rsidR="00AE6BA2" w:rsidRPr="002562B3">
          <w:rPr>
            <w:rStyle w:val="Hyperlink"/>
          </w:rPr>
          <w:t>Weapons</w:t>
        </w:r>
        <w:r w:rsidR="00AE6BA2">
          <w:rPr>
            <w:webHidden/>
          </w:rPr>
          <w:tab/>
        </w:r>
        <w:r w:rsidR="00AE6BA2">
          <w:rPr>
            <w:webHidden/>
          </w:rPr>
          <w:fldChar w:fldCharType="begin"/>
        </w:r>
        <w:r w:rsidR="00AE6BA2">
          <w:rPr>
            <w:webHidden/>
          </w:rPr>
          <w:instrText xml:space="preserve"> PAGEREF _Toc200694950 \h </w:instrText>
        </w:r>
        <w:r w:rsidR="00AE6BA2">
          <w:rPr>
            <w:webHidden/>
          </w:rPr>
        </w:r>
        <w:r w:rsidR="00AE6BA2">
          <w:rPr>
            <w:webHidden/>
          </w:rPr>
          <w:fldChar w:fldCharType="separate"/>
        </w:r>
        <w:r w:rsidR="00AE6BA2">
          <w:rPr>
            <w:webHidden/>
          </w:rPr>
          <w:t>24</w:t>
        </w:r>
        <w:r w:rsidR="00AE6BA2">
          <w:rPr>
            <w:webHidden/>
          </w:rPr>
          <w:fldChar w:fldCharType="end"/>
        </w:r>
      </w:hyperlink>
    </w:p>
    <w:p w14:paraId="04448ED2" w14:textId="4F2749B4"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51" w:history="1">
        <w:r w:rsidR="00AE6BA2" w:rsidRPr="002562B3">
          <w:rPr>
            <w:rStyle w:val="Hyperlink"/>
          </w:rPr>
          <w:t>Dress &amp; Appearance</w:t>
        </w:r>
        <w:r w:rsidR="00AE6BA2">
          <w:rPr>
            <w:webHidden/>
          </w:rPr>
          <w:tab/>
        </w:r>
        <w:r w:rsidR="00AE6BA2">
          <w:rPr>
            <w:webHidden/>
          </w:rPr>
          <w:fldChar w:fldCharType="begin"/>
        </w:r>
        <w:r w:rsidR="00AE6BA2">
          <w:rPr>
            <w:webHidden/>
          </w:rPr>
          <w:instrText xml:space="preserve"> PAGEREF _Toc200694951 \h </w:instrText>
        </w:r>
        <w:r w:rsidR="00AE6BA2">
          <w:rPr>
            <w:webHidden/>
          </w:rPr>
        </w:r>
        <w:r w:rsidR="00AE6BA2">
          <w:rPr>
            <w:webHidden/>
          </w:rPr>
          <w:fldChar w:fldCharType="separate"/>
        </w:r>
        <w:r w:rsidR="00AE6BA2">
          <w:rPr>
            <w:webHidden/>
          </w:rPr>
          <w:t>24</w:t>
        </w:r>
        <w:r w:rsidR="00AE6BA2">
          <w:rPr>
            <w:webHidden/>
          </w:rPr>
          <w:fldChar w:fldCharType="end"/>
        </w:r>
      </w:hyperlink>
    </w:p>
    <w:p w14:paraId="5527CB48" w14:textId="215603F7"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52" w:history="1">
        <w:r w:rsidR="00AE6BA2" w:rsidRPr="002562B3">
          <w:rPr>
            <w:rStyle w:val="Hyperlink"/>
          </w:rPr>
          <w:t>Tobacco, Alternative Nicotine Product, or Vapor Products</w:t>
        </w:r>
        <w:r w:rsidR="00AE6BA2">
          <w:rPr>
            <w:webHidden/>
          </w:rPr>
          <w:tab/>
        </w:r>
        <w:r w:rsidR="00AE6BA2">
          <w:rPr>
            <w:webHidden/>
          </w:rPr>
          <w:fldChar w:fldCharType="begin"/>
        </w:r>
        <w:r w:rsidR="00AE6BA2">
          <w:rPr>
            <w:webHidden/>
          </w:rPr>
          <w:instrText xml:space="preserve"> PAGEREF _Toc200694952 \h </w:instrText>
        </w:r>
        <w:r w:rsidR="00AE6BA2">
          <w:rPr>
            <w:webHidden/>
          </w:rPr>
        </w:r>
        <w:r w:rsidR="00AE6BA2">
          <w:rPr>
            <w:webHidden/>
          </w:rPr>
          <w:fldChar w:fldCharType="separate"/>
        </w:r>
        <w:r w:rsidR="00AE6BA2">
          <w:rPr>
            <w:webHidden/>
          </w:rPr>
          <w:t>25</w:t>
        </w:r>
        <w:r w:rsidR="00AE6BA2">
          <w:rPr>
            <w:webHidden/>
          </w:rPr>
          <w:fldChar w:fldCharType="end"/>
        </w:r>
      </w:hyperlink>
    </w:p>
    <w:p w14:paraId="72AE5D73" w14:textId="28CA3D34"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53" w:history="1">
        <w:r w:rsidR="00AE6BA2" w:rsidRPr="002562B3">
          <w:rPr>
            <w:rStyle w:val="Hyperlink"/>
          </w:rPr>
          <w:t>Use of School Property</w:t>
        </w:r>
        <w:r w:rsidR="00AE6BA2">
          <w:rPr>
            <w:webHidden/>
          </w:rPr>
          <w:tab/>
        </w:r>
        <w:r w:rsidR="00AE6BA2">
          <w:rPr>
            <w:webHidden/>
          </w:rPr>
          <w:fldChar w:fldCharType="begin"/>
        </w:r>
        <w:r w:rsidR="00AE6BA2">
          <w:rPr>
            <w:webHidden/>
          </w:rPr>
          <w:instrText xml:space="preserve"> PAGEREF _Toc200694953 \h </w:instrText>
        </w:r>
        <w:r w:rsidR="00AE6BA2">
          <w:rPr>
            <w:webHidden/>
          </w:rPr>
        </w:r>
        <w:r w:rsidR="00AE6BA2">
          <w:rPr>
            <w:webHidden/>
          </w:rPr>
          <w:fldChar w:fldCharType="separate"/>
        </w:r>
        <w:r w:rsidR="00AE6BA2">
          <w:rPr>
            <w:webHidden/>
          </w:rPr>
          <w:t>25</w:t>
        </w:r>
        <w:r w:rsidR="00AE6BA2">
          <w:rPr>
            <w:webHidden/>
          </w:rPr>
          <w:fldChar w:fldCharType="end"/>
        </w:r>
      </w:hyperlink>
    </w:p>
    <w:p w14:paraId="2643EBE1" w14:textId="62FB742D"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54" w:history="1">
        <w:r w:rsidR="00AE6BA2" w:rsidRPr="002562B3">
          <w:rPr>
            <w:rStyle w:val="Hyperlink"/>
          </w:rPr>
          <w:t>Use of Personal Cell Phones/Telecommunication Devices</w:t>
        </w:r>
        <w:r w:rsidR="00AE6BA2">
          <w:rPr>
            <w:webHidden/>
          </w:rPr>
          <w:tab/>
        </w:r>
        <w:r w:rsidR="00AE6BA2">
          <w:rPr>
            <w:webHidden/>
          </w:rPr>
          <w:fldChar w:fldCharType="begin"/>
        </w:r>
        <w:r w:rsidR="00AE6BA2">
          <w:rPr>
            <w:webHidden/>
          </w:rPr>
          <w:instrText xml:space="preserve"> PAGEREF _Toc200694954 \h </w:instrText>
        </w:r>
        <w:r w:rsidR="00AE6BA2">
          <w:rPr>
            <w:webHidden/>
          </w:rPr>
        </w:r>
        <w:r w:rsidR="00AE6BA2">
          <w:rPr>
            <w:webHidden/>
          </w:rPr>
          <w:fldChar w:fldCharType="separate"/>
        </w:r>
        <w:r w:rsidR="00AE6BA2">
          <w:rPr>
            <w:webHidden/>
          </w:rPr>
          <w:t>26</w:t>
        </w:r>
        <w:r w:rsidR="00AE6BA2">
          <w:rPr>
            <w:webHidden/>
          </w:rPr>
          <w:fldChar w:fldCharType="end"/>
        </w:r>
      </w:hyperlink>
    </w:p>
    <w:p w14:paraId="16BCEE2F" w14:textId="2C019376"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55" w:history="1">
        <w:r w:rsidR="00AE6BA2" w:rsidRPr="002562B3">
          <w:rPr>
            <w:rStyle w:val="Hyperlink"/>
          </w:rPr>
          <w:t>Health, Safety and Security</w:t>
        </w:r>
        <w:r w:rsidR="00AE6BA2">
          <w:rPr>
            <w:webHidden/>
          </w:rPr>
          <w:tab/>
        </w:r>
        <w:r w:rsidR="00AE6BA2">
          <w:rPr>
            <w:webHidden/>
          </w:rPr>
          <w:fldChar w:fldCharType="begin"/>
        </w:r>
        <w:r w:rsidR="00AE6BA2">
          <w:rPr>
            <w:webHidden/>
          </w:rPr>
          <w:instrText xml:space="preserve"> PAGEREF _Toc200694955 \h </w:instrText>
        </w:r>
        <w:r w:rsidR="00AE6BA2">
          <w:rPr>
            <w:webHidden/>
          </w:rPr>
        </w:r>
        <w:r w:rsidR="00AE6BA2">
          <w:rPr>
            <w:webHidden/>
          </w:rPr>
          <w:fldChar w:fldCharType="separate"/>
        </w:r>
        <w:r w:rsidR="00AE6BA2">
          <w:rPr>
            <w:webHidden/>
          </w:rPr>
          <w:t>26</w:t>
        </w:r>
        <w:r w:rsidR="00AE6BA2">
          <w:rPr>
            <w:webHidden/>
          </w:rPr>
          <w:fldChar w:fldCharType="end"/>
        </w:r>
      </w:hyperlink>
    </w:p>
    <w:p w14:paraId="690A3393" w14:textId="44C9DE63"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56" w:history="1">
        <w:r w:rsidR="00AE6BA2" w:rsidRPr="002562B3">
          <w:rPr>
            <w:rStyle w:val="Hyperlink"/>
            <w:highlight w:val="yellow"/>
          </w:rPr>
          <w:t>Acceptable Use of Technology</w:t>
        </w:r>
        <w:r w:rsidR="00AE6BA2">
          <w:rPr>
            <w:webHidden/>
          </w:rPr>
          <w:tab/>
        </w:r>
        <w:r w:rsidR="00AE6BA2">
          <w:rPr>
            <w:webHidden/>
          </w:rPr>
          <w:fldChar w:fldCharType="begin"/>
        </w:r>
        <w:r w:rsidR="00AE6BA2">
          <w:rPr>
            <w:webHidden/>
          </w:rPr>
          <w:instrText xml:space="preserve"> PAGEREF _Toc200694956 \h </w:instrText>
        </w:r>
        <w:r w:rsidR="00AE6BA2">
          <w:rPr>
            <w:webHidden/>
          </w:rPr>
        </w:r>
        <w:r w:rsidR="00AE6BA2">
          <w:rPr>
            <w:webHidden/>
          </w:rPr>
          <w:fldChar w:fldCharType="separate"/>
        </w:r>
        <w:r w:rsidR="00AE6BA2">
          <w:rPr>
            <w:webHidden/>
          </w:rPr>
          <w:t>27</w:t>
        </w:r>
        <w:r w:rsidR="00AE6BA2">
          <w:rPr>
            <w:webHidden/>
          </w:rPr>
          <w:fldChar w:fldCharType="end"/>
        </w:r>
      </w:hyperlink>
    </w:p>
    <w:p w14:paraId="47697893" w14:textId="3226DD98"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57" w:history="1">
        <w:r w:rsidR="00AE6BA2" w:rsidRPr="002562B3">
          <w:rPr>
            <w:rStyle w:val="Hyperlink"/>
            <w:highlight w:val="yellow"/>
          </w:rPr>
          <w:t>Traceable Communications</w:t>
        </w:r>
        <w:r w:rsidR="00AE6BA2">
          <w:rPr>
            <w:webHidden/>
          </w:rPr>
          <w:tab/>
        </w:r>
        <w:r w:rsidR="00AE6BA2">
          <w:rPr>
            <w:webHidden/>
          </w:rPr>
          <w:fldChar w:fldCharType="begin"/>
        </w:r>
        <w:r w:rsidR="00AE6BA2">
          <w:rPr>
            <w:webHidden/>
          </w:rPr>
          <w:instrText xml:space="preserve"> PAGEREF _Toc200694957 \h </w:instrText>
        </w:r>
        <w:r w:rsidR="00AE6BA2">
          <w:rPr>
            <w:webHidden/>
          </w:rPr>
        </w:r>
        <w:r w:rsidR="00AE6BA2">
          <w:rPr>
            <w:webHidden/>
          </w:rPr>
          <w:fldChar w:fldCharType="separate"/>
        </w:r>
        <w:r w:rsidR="00AE6BA2">
          <w:rPr>
            <w:webHidden/>
          </w:rPr>
          <w:t>27</w:t>
        </w:r>
        <w:r w:rsidR="00AE6BA2">
          <w:rPr>
            <w:webHidden/>
          </w:rPr>
          <w:fldChar w:fldCharType="end"/>
        </w:r>
      </w:hyperlink>
    </w:p>
    <w:p w14:paraId="34438801" w14:textId="50E92485"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58" w:history="1">
        <w:r w:rsidR="00AE6BA2" w:rsidRPr="002562B3">
          <w:rPr>
            <w:rStyle w:val="Hyperlink"/>
          </w:rPr>
          <w:t>Assaults and Threats of Violence</w:t>
        </w:r>
        <w:r w:rsidR="00AE6BA2">
          <w:rPr>
            <w:webHidden/>
          </w:rPr>
          <w:tab/>
        </w:r>
        <w:r w:rsidR="00AE6BA2">
          <w:rPr>
            <w:webHidden/>
          </w:rPr>
          <w:fldChar w:fldCharType="begin"/>
        </w:r>
        <w:r w:rsidR="00AE6BA2">
          <w:rPr>
            <w:webHidden/>
          </w:rPr>
          <w:instrText xml:space="preserve"> PAGEREF _Toc200694958 \h </w:instrText>
        </w:r>
        <w:r w:rsidR="00AE6BA2">
          <w:rPr>
            <w:webHidden/>
          </w:rPr>
        </w:r>
        <w:r w:rsidR="00AE6BA2">
          <w:rPr>
            <w:webHidden/>
          </w:rPr>
          <w:fldChar w:fldCharType="separate"/>
        </w:r>
        <w:r w:rsidR="00AE6BA2">
          <w:rPr>
            <w:webHidden/>
          </w:rPr>
          <w:t>27</w:t>
        </w:r>
        <w:r w:rsidR="00AE6BA2">
          <w:rPr>
            <w:webHidden/>
          </w:rPr>
          <w:fldChar w:fldCharType="end"/>
        </w:r>
      </w:hyperlink>
    </w:p>
    <w:p w14:paraId="1DC557B8" w14:textId="42D91D9E"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59" w:history="1">
        <w:r w:rsidR="00AE6BA2" w:rsidRPr="002562B3">
          <w:rPr>
            <w:rStyle w:val="Hyperlink"/>
          </w:rPr>
          <w:t>Child Abuse</w:t>
        </w:r>
        <w:r w:rsidR="00AE6BA2">
          <w:rPr>
            <w:webHidden/>
          </w:rPr>
          <w:tab/>
        </w:r>
        <w:r w:rsidR="00AE6BA2">
          <w:rPr>
            <w:webHidden/>
          </w:rPr>
          <w:fldChar w:fldCharType="begin"/>
        </w:r>
        <w:r w:rsidR="00AE6BA2">
          <w:rPr>
            <w:webHidden/>
          </w:rPr>
          <w:instrText xml:space="preserve"> PAGEREF _Toc200694959 \h </w:instrText>
        </w:r>
        <w:r w:rsidR="00AE6BA2">
          <w:rPr>
            <w:webHidden/>
          </w:rPr>
        </w:r>
        <w:r w:rsidR="00AE6BA2">
          <w:rPr>
            <w:webHidden/>
          </w:rPr>
          <w:fldChar w:fldCharType="separate"/>
        </w:r>
        <w:r w:rsidR="00AE6BA2">
          <w:rPr>
            <w:webHidden/>
          </w:rPr>
          <w:t>28</w:t>
        </w:r>
        <w:r w:rsidR="00AE6BA2">
          <w:rPr>
            <w:webHidden/>
          </w:rPr>
          <w:fldChar w:fldCharType="end"/>
        </w:r>
      </w:hyperlink>
    </w:p>
    <w:p w14:paraId="36C30104" w14:textId="3C668B5B"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60" w:history="1">
        <w:r w:rsidR="00AE6BA2" w:rsidRPr="002562B3">
          <w:rPr>
            <w:rStyle w:val="Hyperlink"/>
          </w:rPr>
          <w:t>Use of Physical Restraint and Seclusion</w:t>
        </w:r>
        <w:r w:rsidR="00AE6BA2">
          <w:rPr>
            <w:webHidden/>
          </w:rPr>
          <w:tab/>
        </w:r>
        <w:r w:rsidR="00AE6BA2">
          <w:rPr>
            <w:webHidden/>
          </w:rPr>
          <w:fldChar w:fldCharType="begin"/>
        </w:r>
        <w:r w:rsidR="00AE6BA2">
          <w:rPr>
            <w:webHidden/>
          </w:rPr>
          <w:instrText xml:space="preserve"> PAGEREF _Toc200694960 \h </w:instrText>
        </w:r>
        <w:r w:rsidR="00AE6BA2">
          <w:rPr>
            <w:webHidden/>
          </w:rPr>
        </w:r>
        <w:r w:rsidR="00AE6BA2">
          <w:rPr>
            <w:webHidden/>
          </w:rPr>
          <w:fldChar w:fldCharType="separate"/>
        </w:r>
        <w:r w:rsidR="00AE6BA2">
          <w:rPr>
            <w:webHidden/>
          </w:rPr>
          <w:t>28</w:t>
        </w:r>
        <w:r w:rsidR="00AE6BA2">
          <w:rPr>
            <w:webHidden/>
          </w:rPr>
          <w:fldChar w:fldCharType="end"/>
        </w:r>
      </w:hyperlink>
    </w:p>
    <w:p w14:paraId="720AC1C1" w14:textId="0C3EA160"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61" w:history="1">
        <w:r w:rsidR="00AE6BA2" w:rsidRPr="002562B3">
          <w:rPr>
            <w:rStyle w:val="Hyperlink"/>
          </w:rPr>
          <w:t>Civility</w:t>
        </w:r>
        <w:r w:rsidR="00AE6BA2">
          <w:rPr>
            <w:webHidden/>
          </w:rPr>
          <w:tab/>
        </w:r>
        <w:r w:rsidR="00AE6BA2">
          <w:rPr>
            <w:webHidden/>
          </w:rPr>
          <w:fldChar w:fldCharType="begin"/>
        </w:r>
        <w:r w:rsidR="00AE6BA2">
          <w:rPr>
            <w:webHidden/>
          </w:rPr>
          <w:instrText xml:space="preserve"> PAGEREF _Toc200694961 \h </w:instrText>
        </w:r>
        <w:r w:rsidR="00AE6BA2">
          <w:rPr>
            <w:webHidden/>
          </w:rPr>
        </w:r>
        <w:r w:rsidR="00AE6BA2">
          <w:rPr>
            <w:webHidden/>
          </w:rPr>
          <w:fldChar w:fldCharType="separate"/>
        </w:r>
        <w:r w:rsidR="00AE6BA2">
          <w:rPr>
            <w:webHidden/>
          </w:rPr>
          <w:t>28</w:t>
        </w:r>
        <w:r w:rsidR="00AE6BA2">
          <w:rPr>
            <w:webHidden/>
          </w:rPr>
          <w:fldChar w:fldCharType="end"/>
        </w:r>
      </w:hyperlink>
    </w:p>
    <w:p w14:paraId="21B7F802" w14:textId="00A5661A"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62" w:history="1">
        <w:r w:rsidR="00AE6BA2" w:rsidRPr="002562B3">
          <w:rPr>
            <w:rStyle w:val="Hyperlink"/>
          </w:rPr>
          <w:t>Grievances/Communications</w:t>
        </w:r>
        <w:r w:rsidR="00AE6BA2">
          <w:rPr>
            <w:webHidden/>
          </w:rPr>
          <w:tab/>
        </w:r>
        <w:r w:rsidR="00AE6BA2">
          <w:rPr>
            <w:webHidden/>
          </w:rPr>
          <w:fldChar w:fldCharType="begin"/>
        </w:r>
        <w:r w:rsidR="00AE6BA2">
          <w:rPr>
            <w:webHidden/>
          </w:rPr>
          <w:instrText xml:space="preserve"> PAGEREF _Toc200694962 \h </w:instrText>
        </w:r>
        <w:r w:rsidR="00AE6BA2">
          <w:rPr>
            <w:webHidden/>
          </w:rPr>
        </w:r>
        <w:r w:rsidR="00AE6BA2">
          <w:rPr>
            <w:webHidden/>
          </w:rPr>
          <w:fldChar w:fldCharType="separate"/>
        </w:r>
        <w:r w:rsidR="00AE6BA2">
          <w:rPr>
            <w:webHidden/>
          </w:rPr>
          <w:t>29</w:t>
        </w:r>
        <w:r w:rsidR="00AE6BA2">
          <w:rPr>
            <w:webHidden/>
          </w:rPr>
          <w:fldChar w:fldCharType="end"/>
        </w:r>
      </w:hyperlink>
    </w:p>
    <w:p w14:paraId="29B237F9" w14:textId="7BB18447"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63" w:history="1">
        <w:r w:rsidR="00AE6BA2" w:rsidRPr="002562B3">
          <w:rPr>
            <w:rStyle w:val="Hyperlink"/>
          </w:rPr>
          <w:t>Gifts</w:t>
        </w:r>
        <w:r w:rsidR="00AE6BA2">
          <w:rPr>
            <w:webHidden/>
          </w:rPr>
          <w:tab/>
        </w:r>
        <w:r w:rsidR="00AE6BA2">
          <w:rPr>
            <w:webHidden/>
          </w:rPr>
          <w:fldChar w:fldCharType="begin"/>
        </w:r>
        <w:r w:rsidR="00AE6BA2">
          <w:rPr>
            <w:webHidden/>
          </w:rPr>
          <w:instrText xml:space="preserve"> PAGEREF _Toc200694963 \h </w:instrText>
        </w:r>
        <w:r w:rsidR="00AE6BA2">
          <w:rPr>
            <w:webHidden/>
          </w:rPr>
        </w:r>
        <w:r w:rsidR="00AE6BA2">
          <w:rPr>
            <w:webHidden/>
          </w:rPr>
          <w:fldChar w:fldCharType="separate"/>
        </w:r>
        <w:r w:rsidR="00AE6BA2">
          <w:rPr>
            <w:webHidden/>
          </w:rPr>
          <w:t>29</w:t>
        </w:r>
        <w:r w:rsidR="00AE6BA2">
          <w:rPr>
            <w:webHidden/>
          </w:rPr>
          <w:fldChar w:fldCharType="end"/>
        </w:r>
      </w:hyperlink>
    </w:p>
    <w:p w14:paraId="351A1DBB" w14:textId="496C22E5"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64" w:history="1">
        <w:r w:rsidR="00AE6BA2" w:rsidRPr="002562B3">
          <w:rPr>
            <w:rStyle w:val="Hyperlink"/>
          </w:rPr>
          <w:t>Outside Employment or Activities</w:t>
        </w:r>
        <w:r w:rsidR="00AE6BA2">
          <w:rPr>
            <w:webHidden/>
          </w:rPr>
          <w:tab/>
        </w:r>
        <w:r w:rsidR="00AE6BA2">
          <w:rPr>
            <w:webHidden/>
          </w:rPr>
          <w:fldChar w:fldCharType="begin"/>
        </w:r>
        <w:r w:rsidR="00AE6BA2">
          <w:rPr>
            <w:webHidden/>
          </w:rPr>
          <w:instrText xml:space="preserve"> PAGEREF _Toc200694964 \h </w:instrText>
        </w:r>
        <w:r w:rsidR="00AE6BA2">
          <w:rPr>
            <w:webHidden/>
          </w:rPr>
        </w:r>
        <w:r w:rsidR="00AE6BA2">
          <w:rPr>
            <w:webHidden/>
          </w:rPr>
          <w:fldChar w:fldCharType="separate"/>
        </w:r>
        <w:r w:rsidR="00AE6BA2">
          <w:rPr>
            <w:webHidden/>
          </w:rPr>
          <w:t>29</w:t>
        </w:r>
        <w:r w:rsidR="00AE6BA2">
          <w:rPr>
            <w:webHidden/>
          </w:rPr>
          <w:fldChar w:fldCharType="end"/>
        </w:r>
      </w:hyperlink>
    </w:p>
    <w:p w14:paraId="45F35358" w14:textId="40D55ED1" w:rsidR="00AE6BA2"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00694965" w:history="1">
        <w:r w:rsidR="00AE6BA2" w:rsidRPr="002562B3">
          <w:rPr>
            <w:rStyle w:val="Hyperlink"/>
          </w:rPr>
          <w:t>Required Reports</w:t>
        </w:r>
        <w:r w:rsidR="00AE6BA2">
          <w:rPr>
            <w:webHidden/>
          </w:rPr>
          <w:tab/>
        </w:r>
        <w:r w:rsidR="00AE6BA2">
          <w:rPr>
            <w:webHidden/>
          </w:rPr>
          <w:fldChar w:fldCharType="begin"/>
        </w:r>
        <w:r w:rsidR="00AE6BA2">
          <w:rPr>
            <w:webHidden/>
          </w:rPr>
          <w:instrText xml:space="preserve"> PAGEREF _Toc200694965 \h </w:instrText>
        </w:r>
        <w:r w:rsidR="00AE6BA2">
          <w:rPr>
            <w:webHidden/>
          </w:rPr>
        </w:r>
        <w:r w:rsidR="00AE6BA2">
          <w:rPr>
            <w:webHidden/>
          </w:rPr>
          <w:fldChar w:fldCharType="separate"/>
        </w:r>
        <w:r w:rsidR="00AE6BA2">
          <w:rPr>
            <w:webHidden/>
          </w:rPr>
          <w:t>29</w:t>
        </w:r>
        <w:r w:rsidR="00AE6BA2">
          <w:rPr>
            <w:webHidden/>
          </w:rPr>
          <w:fldChar w:fldCharType="end"/>
        </w:r>
      </w:hyperlink>
    </w:p>
    <w:p w14:paraId="22D12A97" w14:textId="24FBE000" w:rsidR="00AE6BA2" w:rsidRDefault="00000000">
      <w:pPr>
        <w:pStyle w:val="TOC1"/>
        <w:rPr>
          <w:rFonts w:asciiTheme="minorHAnsi" w:eastAsiaTheme="minorEastAsia" w:hAnsiTheme="minorHAnsi" w:cstheme="minorBidi"/>
          <w:kern w:val="2"/>
          <w14:ligatures w14:val="standardContextual"/>
        </w:rPr>
      </w:pPr>
      <w:hyperlink w:anchor="_Toc200694966" w:history="1">
        <w:r w:rsidR="00AE6BA2" w:rsidRPr="002562B3">
          <w:rPr>
            <w:rStyle w:val="Hyperlink"/>
          </w:rPr>
          <w:t>Acknowledgement Form</w:t>
        </w:r>
        <w:r w:rsidR="00AE6BA2">
          <w:rPr>
            <w:webHidden/>
          </w:rPr>
          <w:tab/>
        </w:r>
        <w:r w:rsidR="00AE6BA2">
          <w:rPr>
            <w:webHidden/>
          </w:rPr>
          <w:fldChar w:fldCharType="begin"/>
        </w:r>
        <w:r w:rsidR="00AE6BA2">
          <w:rPr>
            <w:webHidden/>
          </w:rPr>
          <w:instrText xml:space="preserve"> PAGEREF _Toc200694966 \h </w:instrText>
        </w:r>
        <w:r w:rsidR="00AE6BA2">
          <w:rPr>
            <w:webHidden/>
          </w:rPr>
        </w:r>
        <w:r w:rsidR="00AE6BA2">
          <w:rPr>
            <w:webHidden/>
          </w:rPr>
          <w:fldChar w:fldCharType="separate"/>
        </w:r>
        <w:r w:rsidR="00AE6BA2">
          <w:rPr>
            <w:webHidden/>
          </w:rPr>
          <w:t>35</w:t>
        </w:r>
        <w:r w:rsidR="00AE6BA2">
          <w:rPr>
            <w:webHidden/>
          </w:rPr>
          <w:fldChar w:fldCharType="end"/>
        </w:r>
      </w:hyperlink>
    </w:p>
    <w:p w14:paraId="75238DBA" w14:textId="4D5BB19B" w:rsidR="006E613F" w:rsidRPr="006562F2" w:rsidRDefault="006E613F">
      <w:pPr>
        <w:pStyle w:val="BodyText"/>
        <w:tabs>
          <w:tab w:val="left" w:pos="8820"/>
        </w:tabs>
        <w:spacing w:after="120"/>
        <w:ind w:left="1620"/>
        <w:sectPr w:rsidR="006E613F" w:rsidRPr="006562F2">
          <w:headerReference w:type="default" r:id="rId9"/>
          <w:footerReference w:type="default" r:id="rId10"/>
          <w:headerReference w:type="first" r:id="rId11"/>
          <w:footerReference w:type="first" r:id="rId12"/>
          <w:pgSz w:w="12240" w:h="15840" w:code="1"/>
          <w:pgMar w:top="1800" w:right="1200" w:bottom="1800" w:left="1200" w:header="960" w:footer="960" w:gutter="0"/>
          <w:pgNumType w:fmt="lowerRoman" w:start="1"/>
          <w:cols w:space="360"/>
        </w:sectPr>
      </w:pPr>
      <w:r w:rsidRPr="006562F2">
        <w:rPr>
          <w:rFonts w:ascii="Arial" w:hAnsi="Arial" w:cs="Arial"/>
          <w:b/>
          <w:bCs/>
          <w:caps/>
          <w:spacing w:val="0"/>
          <w:sz w:val="20"/>
          <w:szCs w:val="24"/>
        </w:rPr>
        <w:fldChar w:fldCharType="end"/>
      </w:r>
    </w:p>
    <w:p w14:paraId="70010E94" w14:textId="77777777" w:rsidR="006E613F" w:rsidRPr="006562F2" w:rsidRDefault="006E613F" w:rsidP="00E37017">
      <w:pPr>
        <w:pStyle w:val="ChapterTitle"/>
        <w:spacing w:before="0" w:after="240"/>
        <w:ind w:left="1627"/>
      </w:pPr>
      <w:bookmarkStart w:id="20" w:name="_Toc478789093"/>
      <w:bookmarkStart w:id="21" w:name="_Toc479739448"/>
      <w:bookmarkStart w:id="22" w:name="_Toc479991162"/>
      <w:bookmarkStart w:id="23" w:name="_Toc479992770"/>
      <w:bookmarkStart w:id="24" w:name="_Toc480009413"/>
      <w:bookmarkStart w:id="25" w:name="_Toc480016001"/>
      <w:bookmarkStart w:id="26" w:name="_Toc480016059"/>
      <w:bookmarkStart w:id="27" w:name="_Toc480254685"/>
      <w:bookmarkStart w:id="28" w:name="_Toc480345519"/>
      <w:bookmarkStart w:id="29" w:name="_Toc480606703"/>
      <w:bookmarkStart w:id="30" w:name="_Toc200694886"/>
      <w:r w:rsidRPr="006562F2">
        <w:lastRenderedPageBreak/>
        <w:t>Introduction</w:t>
      </w:r>
      <w:bookmarkEnd w:id="20"/>
      <w:bookmarkEnd w:id="21"/>
      <w:bookmarkEnd w:id="22"/>
      <w:bookmarkEnd w:id="23"/>
      <w:bookmarkEnd w:id="24"/>
      <w:bookmarkEnd w:id="25"/>
      <w:bookmarkEnd w:id="26"/>
      <w:bookmarkEnd w:id="27"/>
      <w:bookmarkEnd w:id="28"/>
      <w:bookmarkEnd w:id="29"/>
      <w:bookmarkEnd w:id="30"/>
      <w:r w:rsidRPr="006562F2">
        <w:t xml:space="preserve"> </w:t>
      </w:r>
    </w:p>
    <w:p w14:paraId="73994743" w14:textId="77777777" w:rsidR="006E613F" w:rsidRPr="006562F2" w:rsidRDefault="006E613F" w:rsidP="00741C8D">
      <w:pPr>
        <w:pStyle w:val="Heading1"/>
        <w:spacing w:before="0"/>
        <w:ind w:left="1620"/>
      </w:pPr>
      <w:bookmarkStart w:id="31" w:name="_Toc478442577"/>
      <w:bookmarkStart w:id="32" w:name="_Toc478789094"/>
      <w:bookmarkStart w:id="33" w:name="_Toc479739449"/>
      <w:bookmarkStart w:id="34" w:name="_Toc479739513"/>
      <w:bookmarkStart w:id="35" w:name="_Toc479991163"/>
      <w:bookmarkStart w:id="36" w:name="_Toc479992771"/>
      <w:bookmarkStart w:id="37" w:name="_Toc480009414"/>
      <w:bookmarkStart w:id="38" w:name="_Toc480016002"/>
      <w:bookmarkStart w:id="39" w:name="_Toc480016060"/>
      <w:bookmarkStart w:id="40" w:name="_Toc480254686"/>
      <w:bookmarkStart w:id="41" w:name="_Toc480345520"/>
      <w:bookmarkStart w:id="42" w:name="_Toc480606704"/>
      <w:bookmarkStart w:id="43" w:name="_Toc200694887"/>
      <w:r w:rsidRPr="006562F2">
        <w:t>Welcome</w:t>
      </w:r>
      <w:bookmarkEnd w:id="31"/>
      <w:bookmarkEnd w:id="32"/>
      <w:bookmarkEnd w:id="33"/>
      <w:bookmarkEnd w:id="34"/>
      <w:bookmarkEnd w:id="35"/>
      <w:bookmarkEnd w:id="36"/>
      <w:bookmarkEnd w:id="37"/>
      <w:bookmarkEnd w:id="38"/>
      <w:bookmarkEnd w:id="39"/>
      <w:bookmarkEnd w:id="40"/>
      <w:bookmarkEnd w:id="41"/>
      <w:bookmarkEnd w:id="42"/>
      <w:bookmarkEnd w:id="43"/>
    </w:p>
    <w:p w14:paraId="5A4FCD26" w14:textId="77777777" w:rsidR="006E613F" w:rsidRPr="006562F2" w:rsidRDefault="006E613F" w:rsidP="00741C8D">
      <w:pPr>
        <w:pStyle w:val="Picture"/>
        <w:spacing w:after="120"/>
        <w:ind w:left="1620"/>
        <w:rPr>
          <w:iCs/>
          <w:szCs w:val="24"/>
        </w:rPr>
      </w:pPr>
      <w:r w:rsidRPr="006562F2">
        <w:rPr>
          <w:szCs w:val="24"/>
        </w:rPr>
        <w:t>Wel</w:t>
      </w:r>
      <w:r w:rsidR="00E122EB" w:rsidRPr="006562F2">
        <w:rPr>
          <w:szCs w:val="24"/>
        </w:rPr>
        <w:t>come to Simpson County Schools.</w:t>
      </w:r>
      <w:r w:rsidR="00CD71A6" w:rsidRPr="006562F2">
        <w:rPr>
          <w:szCs w:val="24"/>
        </w:rPr>
        <w:t xml:space="preserve"> </w:t>
      </w:r>
      <w:r w:rsidR="00E122EB" w:rsidRPr="006562F2">
        <w:rPr>
          <w:szCs w:val="24"/>
        </w:rPr>
        <w:t>It is our hope that our relationship will be long and beneficial to all stakeholders in our system and ultimately to the young people in our community.</w:t>
      </w:r>
      <w:r w:rsidR="00CD71A6" w:rsidRPr="006562F2">
        <w:rPr>
          <w:szCs w:val="24"/>
        </w:rPr>
        <w:t xml:space="preserve"> </w:t>
      </w:r>
      <w:r w:rsidR="00E122EB" w:rsidRPr="006562F2">
        <w:rPr>
          <w:szCs w:val="24"/>
        </w:rPr>
        <w:t>We have great expectations for our district and believe that we can reach these lofty goals with the help of high performing employees.</w:t>
      </w:r>
      <w:r w:rsidR="00CD71A6" w:rsidRPr="006562F2">
        <w:rPr>
          <w:szCs w:val="24"/>
        </w:rPr>
        <w:t xml:space="preserve"> </w:t>
      </w:r>
      <w:r w:rsidR="00E122EB" w:rsidRPr="006562F2">
        <w:rPr>
          <w:szCs w:val="24"/>
        </w:rPr>
        <w:t xml:space="preserve">You are the key to the success of our school system! </w:t>
      </w:r>
    </w:p>
    <w:p w14:paraId="427E15BA" w14:textId="77777777" w:rsidR="006E613F" w:rsidRPr="006562F2" w:rsidRDefault="006E613F" w:rsidP="00741C8D">
      <w:pPr>
        <w:pStyle w:val="Picture"/>
        <w:spacing w:after="120"/>
        <w:ind w:left="1620"/>
        <w:rPr>
          <w:szCs w:val="24"/>
        </w:rPr>
      </w:pPr>
      <w:r w:rsidRPr="006562F2">
        <w:rPr>
          <w:szCs w:val="24"/>
        </w:rPr>
        <w:t>The purpose of the handbook is to acquaint you with general Board of Education policies that govern and affect your employment and to outline the benefits available to you as an employee of the District.</w:t>
      </w:r>
    </w:p>
    <w:p w14:paraId="7A146220" w14:textId="77777777" w:rsidR="006E613F" w:rsidRPr="006562F2" w:rsidRDefault="006E613F" w:rsidP="00741C8D">
      <w:pPr>
        <w:pStyle w:val="Picture"/>
        <w:spacing w:after="120"/>
        <w:ind w:left="1620"/>
        <w:rPr>
          <w:szCs w:val="24"/>
        </w:rPr>
      </w:pPr>
      <w:r w:rsidRPr="006562F2">
        <w:rPr>
          <w:szCs w:val="24"/>
        </w:rPr>
        <w:t>Beca</w:t>
      </w:r>
      <w:smartTag w:uri="urn:schemas-microsoft-com:office:smarttags" w:element="PersonName">
        <w:r w:rsidRPr="006562F2">
          <w:rPr>
            <w:szCs w:val="24"/>
          </w:rPr>
          <w:t>us</w:t>
        </w:r>
      </w:smartTag>
      <w:r w:rsidRPr="006562F2">
        <w:rPr>
          <w:szCs w:val="24"/>
        </w:rPr>
        <w:t xml:space="preserve">e this handbook is a general source of information, it is not intended to be, and should not be interpreted as, a contract. It is </w:t>
      </w:r>
      <w:r w:rsidRPr="006562F2">
        <w:rPr>
          <w:b/>
          <w:bCs/>
          <w:szCs w:val="24"/>
        </w:rPr>
        <w:t>not</w:t>
      </w:r>
      <w:r w:rsidRPr="006562F2">
        <w:rPr>
          <w:szCs w:val="24"/>
        </w:rPr>
        <w:t xml:space="preserve"> an all-encompassing document and may not cover every possible situation or un</w:t>
      </w:r>
      <w:smartTag w:uri="urn:schemas-microsoft-com:office:smarttags" w:element="PersonName">
        <w:r w:rsidRPr="006562F2">
          <w:rPr>
            <w:szCs w:val="24"/>
          </w:rPr>
          <w:t>us</w:t>
        </w:r>
      </w:smartTag>
      <w:r w:rsidRPr="006562F2">
        <w:rPr>
          <w:szCs w:val="24"/>
        </w:rPr>
        <w:t xml:space="preserve">ual circumstance. If a conflict exists between information in this handbook and Board policy or administrative procedures, the policies and procedures govern. It is the employee’s responsibility to refer to the actual policies and/or administrative procedures for further information. Complete copies of those documents are available at the Central Office and in the Principal’s office. </w:t>
      </w:r>
      <w:r w:rsidR="008D5947" w:rsidRPr="006562F2">
        <w:rPr>
          <w:rFonts w:cs="Courier New"/>
        </w:rPr>
        <w:t xml:space="preserve">Policies and procedures also are available online via the District’s web site or through this Internet address: </w:t>
      </w:r>
      <w:hyperlink r:id="rId13" w:history="1">
        <w:r w:rsidR="000A60D3" w:rsidRPr="006562F2">
          <w:rPr>
            <w:rStyle w:val="Hyperlink"/>
            <w:rFonts w:cs="Courier New"/>
          </w:rPr>
          <w:t>http://policy.ksba.org/Chapter.aspx?distid=124</w:t>
        </w:r>
      </w:hyperlink>
      <w:r w:rsidR="008D5947" w:rsidRPr="006562F2">
        <w:rPr>
          <w:rFonts w:cs="Courier New"/>
        </w:rPr>
        <w:t>.</w:t>
      </w:r>
      <w:r w:rsidR="000A60D3" w:rsidRPr="006562F2">
        <w:rPr>
          <w:rFonts w:cs="Courier New"/>
        </w:rPr>
        <w:t xml:space="preserve"> </w:t>
      </w:r>
      <w:r w:rsidRPr="006562F2">
        <w:rPr>
          <w:szCs w:val="24"/>
        </w:rPr>
        <w:t xml:space="preserve">Any employee is free to review official policies and procedures and is expected to be familiar with those related to his/her job responsibilities. </w:t>
      </w:r>
      <w:r w:rsidR="008447D6" w:rsidRPr="006562F2">
        <w:rPr>
          <w:rStyle w:val="BodyTextChar"/>
        </w:rPr>
        <w:t>Employees and students who fail to comply with Board policies may be subject to disciplinary action.</w:t>
      </w:r>
      <w:r w:rsidR="00843091" w:rsidRPr="006562F2">
        <w:rPr>
          <w:rStyle w:val="BodyTextChar"/>
        </w:rPr>
        <w:t xml:space="preserve"> </w:t>
      </w:r>
      <w:r w:rsidRPr="006562F2">
        <w:rPr>
          <w:b/>
          <w:bCs/>
          <w:szCs w:val="24"/>
        </w:rPr>
        <w:t>01.5</w:t>
      </w:r>
    </w:p>
    <w:p w14:paraId="7B05527E" w14:textId="77777777" w:rsidR="006E613F" w:rsidRPr="006562F2" w:rsidRDefault="006E613F" w:rsidP="00741C8D">
      <w:pPr>
        <w:pStyle w:val="Picture"/>
        <w:spacing w:after="120"/>
        <w:ind w:left="1620"/>
        <w:rPr>
          <w:b/>
          <w:bCs/>
          <w:szCs w:val="24"/>
        </w:rPr>
      </w:pPr>
      <w:r w:rsidRPr="006562F2">
        <w:rPr>
          <w:szCs w:val="24"/>
        </w:rPr>
        <w:t xml:space="preserve">School council policies, which are available from the Principal, may also apply in some instances. </w:t>
      </w:r>
      <w:r w:rsidRPr="006562F2">
        <w:rPr>
          <w:b/>
          <w:bCs/>
          <w:szCs w:val="24"/>
        </w:rPr>
        <w:t>02.4241</w:t>
      </w:r>
    </w:p>
    <w:p w14:paraId="163AA922" w14:textId="77777777" w:rsidR="006E613F" w:rsidRPr="006562F2" w:rsidRDefault="006E613F" w:rsidP="00227E3C">
      <w:pPr>
        <w:pStyle w:val="Picture"/>
        <w:ind w:left="1627"/>
        <w:rPr>
          <w:rFonts w:cs="Arial"/>
          <w:szCs w:val="24"/>
        </w:rPr>
      </w:pPr>
      <w:r w:rsidRPr="006562F2">
        <w:rPr>
          <w:rFonts w:cs="Arial"/>
          <w:szCs w:val="24"/>
        </w:rPr>
        <w:t xml:space="preserve">In this handbook, </w:t>
      </w:r>
      <w:r w:rsidRPr="006562F2">
        <w:rPr>
          <w:rFonts w:cs="Arial"/>
          <w:b/>
          <w:bCs/>
          <w:szCs w:val="24"/>
        </w:rPr>
        <w:t xml:space="preserve">bolded policy codes </w:t>
      </w:r>
      <w:r w:rsidRPr="006562F2">
        <w:rPr>
          <w:rFonts w:cs="Arial"/>
          <w:szCs w:val="24"/>
        </w:rPr>
        <w:t xml:space="preserve">indicate related </w:t>
      </w:r>
      <w:smartTag w:uri="urn:schemas-microsoft-com:office:smarttags" w:element="PersonName">
        <w:r w:rsidRPr="006562F2">
          <w:rPr>
            <w:rFonts w:cs="Arial"/>
            <w:szCs w:val="24"/>
          </w:rPr>
          <w:t>Board</w:t>
        </w:r>
      </w:smartTag>
      <w:r w:rsidRPr="006562F2">
        <w:rPr>
          <w:rFonts w:cs="Arial"/>
          <w:szCs w:val="24"/>
        </w:rPr>
        <w:t xml:space="preserve"> of Education policies. If an employee has questions, s/he should contact his/her immediate supervisor or </w:t>
      </w:r>
      <w:r w:rsidR="004140E5" w:rsidRPr="006562F2">
        <w:rPr>
          <w:rFonts w:cs="Arial"/>
          <w:szCs w:val="24"/>
        </w:rPr>
        <w:t>Human Resources</w:t>
      </w:r>
      <w:r w:rsidRPr="006562F2">
        <w:rPr>
          <w:rFonts w:cs="Arial"/>
          <w:szCs w:val="24"/>
        </w:rPr>
        <w:t xml:space="preserve"> in the Central Office.</w:t>
      </w:r>
    </w:p>
    <w:p w14:paraId="63772C7B" w14:textId="77777777" w:rsidR="0068199B" w:rsidRPr="006562F2" w:rsidRDefault="0068199B" w:rsidP="00227E3C">
      <w:pPr>
        <w:pStyle w:val="Heading1"/>
        <w:spacing w:before="0"/>
        <w:ind w:left="1627"/>
      </w:pPr>
      <w:bookmarkStart w:id="44" w:name="_Toc200694888"/>
      <w:r w:rsidRPr="006562F2">
        <w:t>District Vision</w:t>
      </w:r>
      <w:bookmarkEnd w:id="44"/>
    </w:p>
    <w:p w14:paraId="6DF24E30" w14:textId="77777777" w:rsidR="0094706E" w:rsidRPr="006562F2" w:rsidRDefault="0094706E" w:rsidP="00227E3C">
      <w:pPr>
        <w:spacing w:after="240"/>
        <w:ind w:left="1627"/>
        <w:rPr>
          <w:sz w:val="24"/>
          <w:szCs w:val="24"/>
        </w:rPr>
      </w:pPr>
      <w:bookmarkStart w:id="45" w:name="_Toc478442578"/>
      <w:bookmarkStart w:id="46" w:name="_Toc478789095"/>
      <w:bookmarkStart w:id="47" w:name="_Toc479739450"/>
      <w:bookmarkStart w:id="48" w:name="_Toc479739514"/>
      <w:bookmarkStart w:id="49" w:name="_Toc479991164"/>
      <w:bookmarkStart w:id="50" w:name="_Toc479992772"/>
      <w:bookmarkStart w:id="51" w:name="_Toc480009415"/>
      <w:bookmarkStart w:id="52" w:name="_Toc480016003"/>
      <w:bookmarkStart w:id="53" w:name="_Toc480016061"/>
      <w:bookmarkStart w:id="54" w:name="_Toc480254687"/>
      <w:bookmarkStart w:id="55" w:name="_Toc480345521"/>
      <w:bookmarkStart w:id="56" w:name="_Toc480606705"/>
      <w:r w:rsidRPr="006562F2">
        <w:rPr>
          <w:sz w:val="24"/>
          <w:szCs w:val="24"/>
        </w:rPr>
        <w:t>To be a world-class educational system empowering all students to graduate LIFE-READY</w:t>
      </w:r>
      <w:r w:rsidR="00B96777" w:rsidRPr="006562F2">
        <w:rPr>
          <w:sz w:val="24"/>
          <w:szCs w:val="24"/>
        </w:rPr>
        <w:t>!</w:t>
      </w:r>
    </w:p>
    <w:p w14:paraId="03AE69AC" w14:textId="77777777" w:rsidR="00914224" w:rsidRPr="006562F2" w:rsidRDefault="006E613F" w:rsidP="00227E3C">
      <w:pPr>
        <w:pStyle w:val="Heading1"/>
        <w:spacing w:before="0"/>
        <w:ind w:left="1627"/>
      </w:pPr>
      <w:bookmarkStart w:id="57" w:name="_Toc200694889"/>
      <w:r w:rsidRPr="006562F2">
        <w:t>District Mission</w:t>
      </w:r>
      <w:bookmarkEnd w:id="45"/>
      <w:bookmarkEnd w:id="46"/>
      <w:bookmarkEnd w:id="47"/>
      <w:bookmarkEnd w:id="48"/>
      <w:bookmarkEnd w:id="49"/>
      <w:bookmarkEnd w:id="50"/>
      <w:bookmarkEnd w:id="51"/>
      <w:bookmarkEnd w:id="52"/>
      <w:bookmarkEnd w:id="53"/>
      <w:bookmarkEnd w:id="54"/>
      <w:bookmarkEnd w:id="55"/>
      <w:bookmarkEnd w:id="56"/>
      <w:bookmarkEnd w:id="57"/>
    </w:p>
    <w:p w14:paraId="5518A40E" w14:textId="77777777" w:rsidR="0094706E" w:rsidRPr="006562F2" w:rsidRDefault="0094706E" w:rsidP="0094706E">
      <w:pPr>
        <w:ind w:left="1620"/>
        <w:rPr>
          <w:spacing w:val="-5"/>
          <w:sz w:val="24"/>
          <w:szCs w:val="24"/>
        </w:rPr>
      </w:pPr>
      <w:bookmarkStart w:id="58" w:name="_Toc478442582"/>
      <w:bookmarkStart w:id="59" w:name="_Toc478789100"/>
      <w:bookmarkStart w:id="60" w:name="_Toc479739451"/>
      <w:bookmarkStart w:id="61" w:name="_Toc479739515"/>
      <w:bookmarkStart w:id="62" w:name="_Toc479991165"/>
      <w:bookmarkStart w:id="63" w:name="_Toc479992773"/>
      <w:bookmarkStart w:id="64" w:name="_Toc480009416"/>
      <w:bookmarkStart w:id="65" w:name="_Toc480016004"/>
      <w:bookmarkStart w:id="66" w:name="_Toc480016062"/>
      <w:bookmarkStart w:id="67" w:name="_Toc480254688"/>
      <w:bookmarkStart w:id="68" w:name="_Toc480345523"/>
      <w:bookmarkStart w:id="69" w:name="_Toc480606707"/>
      <w:r w:rsidRPr="006562F2">
        <w:rPr>
          <w:spacing w:val="-5"/>
          <w:sz w:val="24"/>
          <w:szCs w:val="24"/>
        </w:rPr>
        <w:t xml:space="preserve">To develop </w:t>
      </w:r>
      <w:r w:rsidR="00B96777" w:rsidRPr="006562F2">
        <w:rPr>
          <w:spacing w:val="-5"/>
          <w:sz w:val="24"/>
          <w:szCs w:val="24"/>
        </w:rPr>
        <w:t>all children</w:t>
      </w:r>
      <w:r w:rsidRPr="006562F2">
        <w:rPr>
          <w:spacing w:val="-5"/>
          <w:sz w:val="24"/>
          <w:szCs w:val="24"/>
        </w:rPr>
        <w:t xml:space="preserve"> to their full</w:t>
      </w:r>
      <w:r w:rsidR="00B96777" w:rsidRPr="006562F2">
        <w:rPr>
          <w:spacing w:val="-5"/>
          <w:sz w:val="24"/>
          <w:szCs w:val="24"/>
        </w:rPr>
        <w:t>est</w:t>
      </w:r>
      <w:r w:rsidRPr="006562F2">
        <w:rPr>
          <w:spacing w:val="-5"/>
          <w:sz w:val="24"/>
          <w:szCs w:val="24"/>
        </w:rPr>
        <w:t xml:space="preserve"> potential and prepare them for the next level of life!</w:t>
      </w:r>
    </w:p>
    <w:p w14:paraId="2D5A8C3F" w14:textId="77777777" w:rsidR="009914AF" w:rsidRPr="006562F2" w:rsidRDefault="008D5947" w:rsidP="00227E3C">
      <w:pPr>
        <w:pStyle w:val="Heading1"/>
        <w:spacing w:before="0"/>
        <w:ind w:left="1627"/>
      </w:pPr>
      <w:r w:rsidRPr="006562F2">
        <w:br w:type="page"/>
      </w:r>
      <w:bookmarkStart w:id="70" w:name="_Toc200694890"/>
      <w:bookmarkEnd w:id="58"/>
      <w:bookmarkEnd w:id="59"/>
      <w:bookmarkEnd w:id="60"/>
      <w:bookmarkEnd w:id="61"/>
      <w:bookmarkEnd w:id="62"/>
      <w:bookmarkEnd w:id="63"/>
      <w:bookmarkEnd w:id="64"/>
      <w:bookmarkEnd w:id="65"/>
      <w:bookmarkEnd w:id="66"/>
      <w:bookmarkEnd w:id="67"/>
      <w:bookmarkEnd w:id="68"/>
      <w:bookmarkEnd w:id="69"/>
      <w:r w:rsidR="009914AF" w:rsidRPr="006562F2">
        <w:lastRenderedPageBreak/>
        <w:t>Future Policy Changes</w:t>
      </w:r>
      <w:bookmarkEnd w:id="70"/>
    </w:p>
    <w:p w14:paraId="05C31A97" w14:textId="77777777" w:rsidR="009914AF" w:rsidRPr="006562F2" w:rsidRDefault="009914AF" w:rsidP="004E089E">
      <w:pPr>
        <w:pStyle w:val="BodyText"/>
        <w:spacing w:after="120"/>
        <w:ind w:left="1627"/>
        <w:rPr>
          <w:szCs w:val="24"/>
        </w:rPr>
      </w:pPr>
      <w:r w:rsidRPr="006562F2">
        <w:rPr>
          <w:szCs w:val="24"/>
        </w:rPr>
        <w:t>Although every effort will be made to update the handbook on a timely basis, the Simpson County Board of Education reserves the right, and has the sole discretion, to change any policies, procedures, benefits, and terms of employment without notice, consultation, or publication, except as may be required by contractual agreements and law.</w:t>
      </w:r>
    </w:p>
    <w:p w14:paraId="28DFD432" w14:textId="77777777" w:rsidR="006E613F" w:rsidRPr="006562F2" w:rsidRDefault="006E613F">
      <w:pPr>
        <w:pStyle w:val="Heading1"/>
        <w:spacing w:before="0" w:after="0"/>
        <w:ind w:left="1627"/>
      </w:pPr>
      <w:bookmarkStart w:id="71" w:name="_Toc478442579"/>
      <w:bookmarkStart w:id="72" w:name="_Toc478789096"/>
      <w:bookmarkStart w:id="73" w:name="_Toc479739452"/>
      <w:bookmarkStart w:id="74" w:name="_Toc479739516"/>
      <w:bookmarkStart w:id="75" w:name="_Toc479991166"/>
      <w:bookmarkStart w:id="76" w:name="_Toc479992774"/>
      <w:bookmarkStart w:id="77" w:name="_Toc480009417"/>
      <w:bookmarkStart w:id="78" w:name="_Toc480016005"/>
      <w:bookmarkStart w:id="79" w:name="_Toc480016063"/>
      <w:bookmarkStart w:id="80" w:name="_Toc480254690"/>
      <w:bookmarkStart w:id="81" w:name="_Toc480345524"/>
      <w:bookmarkStart w:id="82" w:name="_Toc480606708"/>
      <w:bookmarkStart w:id="83" w:name="_Toc200694891"/>
      <w:r w:rsidRPr="006562F2">
        <w:t>Central Office Personnel</w:t>
      </w:r>
      <w:bookmarkEnd w:id="71"/>
      <w:bookmarkEnd w:id="72"/>
      <w:r w:rsidRPr="006562F2">
        <w:t xml:space="preserve"> and School Administrators</w:t>
      </w:r>
      <w:bookmarkEnd w:id="73"/>
      <w:bookmarkEnd w:id="74"/>
      <w:bookmarkEnd w:id="75"/>
      <w:bookmarkEnd w:id="76"/>
      <w:bookmarkEnd w:id="77"/>
      <w:bookmarkEnd w:id="78"/>
      <w:bookmarkEnd w:id="79"/>
      <w:bookmarkEnd w:id="80"/>
      <w:bookmarkEnd w:id="81"/>
      <w:bookmarkEnd w:id="82"/>
      <w:bookmarkEnd w:id="83"/>
    </w:p>
    <w:tbl>
      <w:tblPr>
        <w:tblW w:w="9465"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4770"/>
        <w:gridCol w:w="1905"/>
      </w:tblGrid>
      <w:tr w:rsidR="00AB67EB" w:rsidRPr="006562F2" w14:paraId="3F2D106F" w14:textId="77777777" w:rsidTr="00062DC6">
        <w:tc>
          <w:tcPr>
            <w:tcW w:w="2790" w:type="dxa"/>
          </w:tcPr>
          <w:p w14:paraId="2DDC44A0" w14:textId="77777777" w:rsidR="006E613F" w:rsidRPr="006562F2" w:rsidRDefault="006E613F" w:rsidP="00E37017">
            <w:pPr>
              <w:spacing w:before="60" w:after="60"/>
              <w:jc w:val="center"/>
              <w:rPr>
                <w:b/>
                <w:sz w:val="22"/>
              </w:rPr>
            </w:pPr>
            <w:r w:rsidRPr="006562F2">
              <w:rPr>
                <w:b/>
                <w:sz w:val="22"/>
              </w:rPr>
              <w:t>Person/Address</w:t>
            </w:r>
          </w:p>
        </w:tc>
        <w:tc>
          <w:tcPr>
            <w:tcW w:w="4770" w:type="dxa"/>
          </w:tcPr>
          <w:p w14:paraId="76418C62" w14:textId="77777777" w:rsidR="006E613F" w:rsidRPr="006562F2" w:rsidRDefault="006E613F" w:rsidP="00E37017">
            <w:pPr>
              <w:spacing w:before="60" w:after="60"/>
              <w:jc w:val="center"/>
              <w:rPr>
                <w:b/>
                <w:sz w:val="22"/>
              </w:rPr>
            </w:pPr>
            <w:r w:rsidRPr="006562F2">
              <w:rPr>
                <w:b/>
                <w:sz w:val="22"/>
              </w:rPr>
              <w:t>Telephone/E-mail</w:t>
            </w:r>
          </w:p>
        </w:tc>
        <w:tc>
          <w:tcPr>
            <w:tcW w:w="1905" w:type="dxa"/>
          </w:tcPr>
          <w:p w14:paraId="4BB378C6" w14:textId="77777777" w:rsidR="006E613F" w:rsidRPr="006562F2" w:rsidRDefault="006E613F" w:rsidP="00E37017">
            <w:pPr>
              <w:spacing w:before="60" w:after="60"/>
              <w:jc w:val="center"/>
              <w:rPr>
                <w:b/>
                <w:sz w:val="22"/>
              </w:rPr>
            </w:pPr>
            <w:r w:rsidRPr="006562F2">
              <w:rPr>
                <w:b/>
                <w:sz w:val="22"/>
              </w:rPr>
              <w:t>Fax</w:t>
            </w:r>
          </w:p>
        </w:tc>
      </w:tr>
      <w:tr w:rsidR="00AB67EB" w:rsidRPr="006562F2" w14:paraId="336D2D41" w14:textId="77777777" w:rsidTr="004E089E">
        <w:trPr>
          <w:trHeight w:val="20"/>
        </w:trPr>
        <w:tc>
          <w:tcPr>
            <w:tcW w:w="2790" w:type="dxa"/>
          </w:tcPr>
          <w:p w14:paraId="3EDC3742" w14:textId="77777777" w:rsidR="006E613F" w:rsidRPr="00AE6BA2" w:rsidRDefault="00697F40" w:rsidP="00DC2C69">
            <w:pPr>
              <w:spacing w:before="60" w:line="220" w:lineRule="exact"/>
              <w:jc w:val="center"/>
              <w:rPr>
                <w:b/>
                <w:sz w:val="22"/>
                <w:highlight w:val="yellow"/>
              </w:rPr>
            </w:pPr>
            <w:r w:rsidRPr="00AE6BA2">
              <w:rPr>
                <w:b/>
                <w:sz w:val="22"/>
                <w:highlight w:val="yellow"/>
              </w:rPr>
              <w:t>Tim Schlosser</w:t>
            </w:r>
            <w:r w:rsidR="006E613F" w:rsidRPr="00AE6BA2">
              <w:rPr>
                <w:b/>
                <w:sz w:val="22"/>
                <w:highlight w:val="yellow"/>
              </w:rPr>
              <w:t>, Superintendent</w:t>
            </w:r>
          </w:p>
          <w:p w14:paraId="2140BD04" w14:textId="77777777" w:rsidR="006E613F" w:rsidRPr="00AE6BA2" w:rsidRDefault="006E613F" w:rsidP="00DC2C6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430 S. College St</w:t>
                </w:r>
              </w:smartTag>
            </w:smartTag>
            <w:r w:rsidRPr="00AE6BA2">
              <w:rPr>
                <w:highlight w:val="yellow"/>
              </w:rPr>
              <w:t>.</w:t>
            </w:r>
          </w:p>
          <w:p w14:paraId="4B9FF45B" w14:textId="77777777" w:rsidR="006E613F" w:rsidRPr="00AE6BA2" w:rsidRDefault="006E613F" w:rsidP="00DC2C69">
            <w:pPr>
              <w:spacing w:after="60"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526E1FD9" w14:textId="77777777" w:rsidR="006E613F" w:rsidRPr="00AE6BA2" w:rsidRDefault="006E613F" w:rsidP="00E37017">
            <w:pPr>
              <w:spacing w:before="60" w:line="220" w:lineRule="exact"/>
              <w:jc w:val="center"/>
              <w:rPr>
                <w:bCs/>
                <w:color w:val="000000"/>
                <w:sz w:val="22"/>
                <w:highlight w:val="yellow"/>
              </w:rPr>
            </w:pPr>
            <w:r w:rsidRPr="00AE6BA2">
              <w:rPr>
                <w:bCs/>
                <w:color w:val="000000"/>
                <w:sz w:val="22"/>
                <w:highlight w:val="yellow"/>
              </w:rPr>
              <w:t>(270) 586-8877</w:t>
            </w:r>
          </w:p>
          <w:p w14:paraId="65C8AB09" w14:textId="77777777" w:rsidR="00B27609" w:rsidRPr="00AE6BA2" w:rsidRDefault="00000000" w:rsidP="00E37017">
            <w:pPr>
              <w:spacing w:line="220" w:lineRule="exact"/>
              <w:jc w:val="center"/>
              <w:rPr>
                <w:bCs/>
                <w:color w:val="000000"/>
                <w:sz w:val="22"/>
                <w:highlight w:val="yellow"/>
              </w:rPr>
            </w:pPr>
            <w:hyperlink r:id="rId14" w:history="1">
              <w:r w:rsidR="00697F40" w:rsidRPr="00AE6BA2">
                <w:rPr>
                  <w:rStyle w:val="Hyperlink"/>
                  <w:bCs/>
                  <w:sz w:val="22"/>
                  <w:highlight w:val="yellow"/>
                </w:rPr>
                <w:t>tim.schlosser@simpson.kyschools.us</w:t>
              </w:r>
            </w:hyperlink>
          </w:p>
        </w:tc>
        <w:tc>
          <w:tcPr>
            <w:tcW w:w="1905" w:type="dxa"/>
          </w:tcPr>
          <w:p w14:paraId="5E5664FD" w14:textId="77777777" w:rsidR="006E613F" w:rsidRPr="00AE6BA2" w:rsidRDefault="006E613F" w:rsidP="00E37017">
            <w:pPr>
              <w:spacing w:before="60" w:line="220" w:lineRule="exact"/>
              <w:jc w:val="center"/>
              <w:rPr>
                <w:bCs/>
                <w:sz w:val="22"/>
                <w:highlight w:val="yellow"/>
              </w:rPr>
            </w:pPr>
            <w:r w:rsidRPr="00AE6BA2">
              <w:rPr>
                <w:bCs/>
                <w:sz w:val="22"/>
                <w:highlight w:val="yellow"/>
              </w:rPr>
              <w:t>(270) 586-2011</w:t>
            </w:r>
          </w:p>
        </w:tc>
      </w:tr>
      <w:tr w:rsidR="00AB67EB" w:rsidRPr="006562F2" w14:paraId="02CA3D17" w14:textId="77777777" w:rsidTr="004E089E">
        <w:trPr>
          <w:trHeight w:val="20"/>
        </w:trPr>
        <w:tc>
          <w:tcPr>
            <w:tcW w:w="2790" w:type="dxa"/>
          </w:tcPr>
          <w:p w14:paraId="7E6DED4D" w14:textId="77777777" w:rsidR="006E613F" w:rsidRPr="00AE6BA2" w:rsidRDefault="006E613F" w:rsidP="00B23692">
            <w:pPr>
              <w:spacing w:before="60" w:line="220" w:lineRule="exact"/>
              <w:jc w:val="center"/>
              <w:rPr>
                <w:b/>
                <w:sz w:val="22"/>
                <w:highlight w:val="yellow"/>
              </w:rPr>
            </w:pPr>
            <w:r w:rsidRPr="00AE6BA2">
              <w:rPr>
                <w:b/>
                <w:sz w:val="22"/>
                <w:highlight w:val="yellow"/>
              </w:rPr>
              <w:t xml:space="preserve">Mr. </w:t>
            </w:r>
            <w:r w:rsidR="004140E5" w:rsidRPr="00AE6BA2">
              <w:rPr>
                <w:b/>
                <w:sz w:val="22"/>
                <w:highlight w:val="yellow"/>
              </w:rPr>
              <w:t>Joseph Kilburn</w:t>
            </w:r>
            <w:r w:rsidRPr="00AE6BA2">
              <w:rPr>
                <w:b/>
                <w:sz w:val="22"/>
                <w:highlight w:val="yellow"/>
              </w:rPr>
              <w:t>/DPP</w:t>
            </w:r>
          </w:p>
          <w:p w14:paraId="5A35A93E" w14:textId="77777777" w:rsidR="006E613F" w:rsidRPr="00AE6BA2" w:rsidRDefault="006E613F" w:rsidP="00DC2C6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430 S. College St</w:t>
                </w:r>
              </w:smartTag>
            </w:smartTag>
            <w:r w:rsidRPr="00AE6BA2">
              <w:rPr>
                <w:highlight w:val="yellow"/>
              </w:rPr>
              <w:t>.</w:t>
            </w:r>
          </w:p>
          <w:p w14:paraId="57AA9C8B" w14:textId="77777777" w:rsidR="005F06C7" w:rsidRPr="00AE6BA2" w:rsidRDefault="006E613F" w:rsidP="005F06C7">
            <w:pPr>
              <w:spacing w:after="60"/>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47446559" w14:textId="77777777" w:rsidR="006E613F" w:rsidRPr="00AE6BA2" w:rsidRDefault="006E613F" w:rsidP="00E37017">
            <w:pPr>
              <w:spacing w:before="60" w:line="220" w:lineRule="exact"/>
              <w:jc w:val="center"/>
              <w:rPr>
                <w:bCs/>
                <w:color w:val="000000"/>
                <w:sz w:val="22"/>
                <w:highlight w:val="yellow"/>
              </w:rPr>
            </w:pPr>
            <w:r w:rsidRPr="00AE6BA2">
              <w:rPr>
                <w:bCs/>
                <w:color w:val="000000"/>
                <w:sz w:val="22"/>
                <w:highlight w:val="yellow"/>
              </w:rPr>
              <w:t>(270) 586-8877</w:t>
            </w:r>
          </w:p>
          <w:p w14:paraId="25F0F3E8" w14:textId="77777777" w:rsidR="00B27609" w:rsidRPr="00AE6BA2" w:rsidRDefault="00000000" w:rsidP="00E37017">
            <w:pPr>
              <w:spacing w:line="220" w:lineRule="exact"/>
              <w:jc w:val="center"/>
              <w:rPr>
                <w:bCs/>
                <w:color w:val="000000"/>
                <w:sz w:val="22"/>
                <w:highlight w:val="yellow"/>
              </w:rPr>
            </w:pPr>
            <w:hyperlink r:id="rId15" w:history="1">
              <w:r w:rsidR="004140E5" w:rsidRPr="00AE6BA2">
                <w:rPr>
                  <w:rStyle w:val="Hyperlink"/>
                  <w:sz w:val="22"/>
                  <w:szCs w:val="22"/>
                  <w:highlight w:val="yellow"/>
                </w:rPr>
                <w:t>joseph.kilburn@simpson.kyschools.us</w:t>
              </w:r>
            </w:hyperlink>
          </w:p>
        </w:tc>
        <w:tc>
          <w:tcPr>
            <w:tcW w:w="1905" w:type="dxa"/>
          </w:tcPr>
          <w:p w14:paraId="27C9C654" w14:textId="77777777" w:rsidR="006E613F" w:rsidRPr="00AE6BA2" w:rsidRDefault="006E613F" w:rsidP="00E37017">
            <w:pPr>
              <w:spacing w:before="60" w:line="220" w:lineRule="exact"/>
              <w:jc w:val="center"/>
              <w:rPr>
                <w:bCs/>
                <w:sz w:val="22"/>
                <w:highlight w:val="yellow"/>
              </w:rPr>
            </w:pPr>
            <w:r w:rsidRPr="00AE6BA2">
              <w:rPr>
                <w:bCs/>
                <w:sz w:val="22"/>
                <w:highlight w:val="yellow"/>
              </w:rPr>
              <w:t>(270) 586-2011</w:t>
            </w:r>
          </w:p>
        </w:tc>
      </w:tr>
      <w:tr w:rsidR="00AB67EB" w:rsidRPr="006562F2" w14:paraId="531391B2" w14:textId="77777777" w:rsidTr="004E089E">
        <w:trPr>
          <w:trHeight w:val="20"/>
        </w:trPr>
        <w:tc>
          <w:tcPr>
            <w:tcW w:w="2790" w:type="dxa"/>
          </w:tcPr>
          <w:p w14:paraId="23965427" w14:textId="77777777" w:rsidR="00640628" w:rsidRPr="00AE6BA2" w:rsidRDefault="003B5FF4" w:rsidP="00DC2C69">
            <w:pPr>
              <w:spacing w:before="60" w:line="220" w:lineRule="exact"/>
              <w:jc w:val="center"/>
              <w:rPr>
                <w:b/>
                <w:sz w:val="22"/>
                <w:highlight w:val="yellow"/>
              </w:rPr>
            </w:pPr>
            <w:r w:rsidRPr="00AE6BA2">
              <w:rPr>
                <w:b/>
                <w:sz w:val="22"/>
                <w:highlight w:val="yellow"/>
              </w:rPr>
              <w:t>Dr</w:t>
            </w:r>
            <w:r w:rsidR="004140E5" w:rsidRPr="00AE6BA2">
              <w:rPr>
                <w:b/>
                <w:sz w:val="22"/>
                <w:highlight w:val="yellow"/>
              </w:rPr>
              <w:t>. Milli McIntosh</w:t>
            </w:r>
          </w:p>
          <w:p w14:paraId="592729DF" w14:textId="77777777" w:rsidR="00640628" w:rsidRPr="00AE6BA2" w:rsidRDefault="00640628" w:rsidP="00DC2C69">
            <w:pPr>
              <w:spacing w:line="220" w:lineRule="exact"/>
              <w:jc w:val="center"/>
              <w:rPr>
                <w:bCs/>
                <w:sz w:val="22"/>
                <w:highlight w:val="yellow"/>
              </w:rPr>
            </w:pPr>
            <w:r w:rsidRPr="00AE6BA2">
              <w:rPr>
                <w:b/>
                <w:sz w:val="22"/>
                <w:highlight w:val="yellow"/>
              </w:rPr>
              <w:t>Director of Human Resources</w:t>
            </w:r>
          </w:p>
          <w:p w14:paraId="4E7E285A" w14:textId="77777777" w:rsidR="00640628" w:rsidRPr="00AE6BA2" w:rsidRDefault="00640628" w:rsidP="00DC2C6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430 S. College St</w:t>
                </w:r>
              </w:smartTag>
            </w:smartTag>
            <w:r w:rsidRPr="00AE6BA2">
              <w:rPr>
                <w:highlight w:val="yellow"/>
              </w:rPr>
              <w:t>.</w:t>
            </w:r>
          </w:p>
          <w:p w14:paraId="58DEE474" w14:textId="77777777" w:rsidR="00640628" w:rsidRPr="00AE6BA2" w:rsidRDefault="00640628" w:rsidP="00DC2C69">
            <w:pPr>
              <w:spacing w:after="60"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79EF1539" w14:textId="77777777" w:rsidR="00640628" w:rsidRPr="00AE6BA2" w:rsidRDefault="00640628" w:rsidP="00E37017">
            <w:pPr>
              <w:spacing w:before="60" w:line="220" w:lineRule="exact"/>
              <w:jc w:val="center"/>
              <w:rPr>
                <w:bCs/>
                <w:color w:val="000000"/>
                <w:sz w:val="22"/>
                <w:highlight w:val="yellow"/>
              </w:rPr>
            </w:pPr>
            <w:r w:rsidRPr="00AE6BA2">
              <w:rPr>
                <w:bCs/>
                <w:color w:val="000000"/>
                <w:sz w:val="22"/>
                <w:highlight w:val="yellow"/>
              </w:rPr>
              <w:t>(270) 586-8877</w:t>
            </w:r>
          </w:p>
          <w:p w14:paraId="640E18CD" w14:textId="77777777" w:rsidR="00062DC6" w:rsidRPr="00AE6BA2" w:rsidRDefault="00000000" w:rsidP="00E37017">
            <w:pPr>
              <w:spacing w:after="40" w:line="220" w:lineRule="exact"/>
              <w:jc w:val="center"/>
              <w:rPr>
                <w:bCs/>
                <w:color w:val="000000"/>
                <w:sz w:val="22"/>
                <w:highlight w:val="yellow"/>
              </w:rPr>
            </w:pPr>
            <w:hyperlink r:id="rId16" w:history="1">
              <w:r w:rsidR="004140E5" w:rsidRPr="00AE6BA2">
                <w:rPr>
                  <w:rStyle w:val="Hyperlink"/>
                  <w:bCs/>
                  <w:sz w:val="22"/>
                  <w:highlight w:val="yellow"/>
                </w:rPr>
                <w:t>milli.mcintosh@simpson.kyschools.us</w:t>
              </w:r>
            </w:hyperlink>
          </w:p>
        </w:tc>
        <w:tc>
          <w:tcPr>
            <w:tcW w:w="1905" w:type="dxa"/>
          </w:tcPr>
          <w:p w14:paraId="0BDA5C4C" w14:textId="77777777" w:rsidR="00640628" w:rsidRPr="00AE6BA2" w:rsidRDefault="00640628" w:rsidP="00E37017">
            <w:pPr>
              <w:spacing w:before="60" w:line="220" w:lineRule="exact"/>
              <w:jc w:val="center"/>
              <w:rPr>
                <w:bCs/>
                <w:sz w:val="22"/>
                <w:highlight w:val="yellow"/>
              </w:rPr>
            </w:pPr>
            <w:r w:rsidRPr="00AE6BA2">
              <w:rPr>
                <w:bCs/>
                <w:sz w:val="22"/>
                <w:highlight w:val="yellow"/>
              </w:rPr>
              <w:t>(270) 586-2011</w:t>
            </w:r>
          </w:p>
        </w:tc>
      </w:tr>
      <w:tr w:rsidR="00AB67EB" w:rsidRPr="006562F2" w14:paraId="6F53CFD6" w14:textId="77777777" w:rsidTr="004E089E">
        <w:trPr>
          <w:trHeight w:val="20"/>
        </w:trPr>
        <w:tc>
          <w:tcPr>
            <w:tcW w:w="2790" w:type="dxa"/>
          </w:tcPr>
          <w:p w14:paraId="30C93B72" w14:textId="77777777" w:rsidR="004061AD" w:rsidRPr="00AE6BA2" w:rsidRDefault="002D7667" w:rsidP="00DC2C69">
            <w:pPr>
              <w:spacing w:line="220" w:lineRule="exact"/>
              <w:jc w:val="center"/>
              <w:rPr>
                <w:b/>
                <w:sz w:val="22"/>
                <w:highlight w:val="yellow"/>
              </w:rPr>
            </w:pPr>
            <w:r w:rsidRPr="00AE6BA2">
              <w:rPr>
                <w:b/>
                <w:sz w:val="22"/>
                <w:highlight w:val="yellow"/>
              </w:rPr>
              <w:t>M</w:t>
            </w:r>
            <w:r w:rsidR="00A160A4" w:rsidRPr="00AE6BA2">
              <w:rPr>
                <w:b/>
                <w:sz w:val="22"/>
                <w:highlight w:val="yellow"/>
              </w:rPr>
              <w:t>r</w:t>
            </w:r>
            <w:r w:rsidRPr="00AE6BA2">
              <w:rPr>
                <w:b/>
                <w:sz w:val="22"/>
                <w:highlight w:val="yellow"/>
              </w:rPr>
              <w:t>s. Shelina Smith</w:t>
            </w:r>
          </w:p>
          <w:p w14:paraId="32FA5FD4" w14:textId="77777777" w:rsidR="00C7334A" w:rsidRPr="00AE6BA2" w:rsidRDefault="003B5FF4" w:rsidP="00DC2C69">
            <w:pPr>
              <w:spacing w:line="220" w:lineRule="exact"/>
              <w:jc w:val="center"/>
              <w:rPr>
                <w:b/>
                <w:sz w:val="22"/>
                <w:highlight w:val="yellow"/>
              </w:rPr>
            </w:pPr>
            <w:r w:rsidRPr="00AE6BA2">
              <w:rPr>
                <w:b/>
                <w:sz w:val="22"/>
                <w:highlight w:val="yellow"/>
              </w:rPr>
              <w:t>Chief Academic Officer</w:t>
            </w:r>
          </w:p>
          <w:p w14:paraId="4A3B1292" w14:textId="77777777" w:rsidR="00640628" w:rsidRPr="00AE6BA2" w:rsidRDefault="00640628" w:rsidP="00DC2C6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430 S. College St</w:t>
                </w:r>
              </w:smartTag>
            </w:smartTag>
            <w:r w:rsidRPr="00AE6BA2">
              <w:rPr>
                <w:highlight w:val="yellow"/>
              </w:rPr>
              <w:t>.</w:t>
            </w:r>
          </w:p>
          <w:p w14:paraId="57443A9D" w14:textId="77777777" w:rsidR="00640628" w:rsidRPr="00AE6BA2" w:rsidRDefault="00640628" w:rsidP="00DC2C69">
            <w:pPr>
              <w:spacing w:after="60"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6F896F20" w14:textId="77777777" w:rsidR="00AB67EB" w:rsidRPr="00AE6BA2" w:rsidRDefault="00640628" w:rsidP="00DC2C69">
            <w:pPr>
              <w:spacing w:before="60" w:line="220" w:lineRule="exact"/>
              <w:jc w:val="center"/>
              <w:rPr>
                <w:bCs/>
                <w:color w:val="000000"/>
                <w:sz w:val="22"/>
                <w:highlight w:val="yellow"/>
              </w:rPr>
            </w:pPr>
            <w:r w:rsidRPr="00AE6BA2">
              <w:rPr>
                <w:bCs/>
                <w:color w:val="000000"/>
                <w:sz w:val="22"/>
                <w:highlight w:val="yellow"/>
              </w:rPr>
              <w:t>(270) 586-8877</w:t>
            </w:r>
          </w:p>
          <w:p w14:paraId="06791384" w14:textId="77777777" w:rsidR="004061AD" w:rsidRPr="00AE6BA2" w:rsidRDefault="00000000" w:rsidP="004E089E">
            <w:pPr>
              <w:spacing w:before="60" w:line="220" w:lineRule="exact"/>
              <w:jc w:val="center"/>
              <w:rPr>
                <w:bCs/>
                <w:color w:val="000000"/>
                <w:sz w:val="22"/>
                <w:highlight w:val="yellow"/>
              </w:rPr>
            </w:pPr>
            <w:hyperlink r:id="rId17" w:history="1">
              <w:r w:rsidR="002D7667" w:rsidRPr="00AE6BA2">
                <w:rPr>
                  <w:rStyle w:val="Hyperlink"/>
                  <w:bCs/>
                  <w:sz w:val="22"/>
                  <w:highlight w:val="yellow"/>
                </w:rPr>
                <w:t>shelina.smith@simpson.kyschools.us</w:t>
              </w:r>
            </w:hyperlink>
          </w:p>
        </w:tc>
        <w:tc>
          <w:tcPr>
            <w:tcW w:w="1905" w:type="dxa"/>
          </w:tcPr>
          <w:p w14:paraId="6DEE7037" w14:textId="77777777" w:rsidR="00640628" w:rsidRPr="00AE6BA2" w:rsidRDefault="00640628" w:rsidP="00DC2C69">
            <w:pPr>
              <w:spacing w:before="60" w:line="220" w:lineRule="exact"/>
              <w:jc w:val="center"/>
              <w:rPr>
                <w:bCs/>
                <w:sz w:val="22"/>
                <w:highlight w:val="yellow"/>
              </w:rPr>
            </w:pPr>
            <w:r w:rsidRPr="00AE6BA2">
              <w:rPr>
                <w:bCs/>
                <w:sz w:val="22"/>
                <w:highlight w:val="yellow"/>
              </w:rPr>
              <w:t>(270) 586-2011</w:t>
            </w:r>
          </w:p>
        </w:tc>
      </w:tr>
      <w:tr w:rsidR="00AB67EB" w:rsidRPr="006562F2" w14:paraId="10C508C6" w14:textId="77777777" w:rsidTr="004E089E">
        <w:trPr>
          <w:trHeight w:val="20"/>
        </w:trPr>
        <w:tc>
          <w:tcPr>
            <w:tcW w:w="2790" w:type="dxa"/>
          </w:tcPr>
          <w:p w14:paraId="7D592745" w14:textId="77777777" w:rsidR="004140E5" w:rsidRPr="00AE6BA2" w:rsidRDefault="002F677B" w:rsidP="00657756">
            <w:pPr>
              <w:spacing w:before="60" w:line="220" w:lineRule="exact"/>
              <w:jc w:val="center"/>
              <w:rPr>
                <w:b/>
                <w:sz w:val="22"/>
                <w:highlight w:val="yellow"/>
              </w:rPr>
            </w:pPr>
            <w:r w:rsidRPr="00AE6BA2">
              <w:rPr>
                <w:b/>
                <w:sz w:val="22"/>
                <w:highlight w:val="yellow"/>
              </w:rPr>
              <w:t xml:space="preserve">Mrs. </w:t>
            </w:r>
            <w:r w:rsidR="0043394C" w:rsidRPr="00AE6BA2">
              <w:rPr>
                <w:b/>
                <w:sz w:val="22"/>
                <w:highlight w:val="yellow"/>
              </w:rPr>
              <w:t>LeAnn Fisher</w:t>
            </w:r>
          </w:p>
          <w:p w14:paraId="60447CDF" w14:textId="77777777" w:rsidR="005D53F9" w:rsidRPr="00AE6BA2" w:rsidRDefault="003B5FF4" w:rsidP="00DC2C69">
            <w:pPr>
              <w:spacing w:line="220" w:lineRule="exact"/>
              <w:jc w:val="center"/>
              <w:rPr>
                <w:b/>
                <w:sz w:val="22"/>
                <w:highlight w:val="yellow"/>
              </w:rPr>
            </w:pPr>
            <w:r w:rsidRPr="00AE6BA2">
              <w:rPr>
                <w:b/>
                <w:sz w:val="22"/>
                <w:highlight w:val="yellow"/>
              </w:rPr>
              <w:t>Instructional Supervisor</w:t>
            </w:r>
          </w:p>
          <w:p w14:paraId="3E776C20" w14:textId="77777777" w:rsidR="005D53F9" w:rsidRPr="00AE6BA2" w:rsidRDefault="005D53F9" w:rsidP="00DC2C6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430 S. College St</w:t>
                </w:r>
              </w:smartTag>
            </w:smartTag>
            <w:r w:rsidRPr="00AE6BA2">
              <w:rPr>
                <w:highlight w:val="yellow"/>
              </w:rPr>
              <w:t>.</w:t>
            </w:r>
          </w:p>
          <w:p w14:paraId="067BDDCC" w14:textId="77777777" w:rsidR="005D53F9" w:rsidRPr="00AE6BA2" w:rsidRDefault="005D53F9" w:rsidP="00DC2C69">
            <w:pPr>
              <w:spacing w:after="60"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58F88A3D" w14:textId="77777777" w:rsidR="00AB67EB" w:rsidRPr="00AE6BA2" w:rsidRDefault="005D53F9" w:rsidP="00A76D74">
            <w:pPr>
              <w:spacing w:before="60" w:line="220" w:lineRule="exact"/>
              <w:jc w:val="center"/>
              <w:rPr>
                <w:bCs/>
                <w:color w:val="000000"/>
                <w:sz w:val="22"/>
                <w:highlight w:val="yellow"/>
              </w:rPr>
            </w:pPr>
            <w:r w:rsidRPr="00AE6BA2">
              <w:rPr>
                <w:bCs/>
                <w:color w:val="000000"/>
                <w:sz w:val="22"/>
                <w:highlight w:val="yellow"/>
              </w:rPr>
              <w:t>(270) 586-8877</w:t>
            </w:r>
          </w:p>
          <w:p w14:paraId="51DC29AA" w14:textId="77777777" w:rsidR="00657756" w:rsidRPr="00AE6BA2" w:rsidRDefault="00000000" w:rsidP="00A76D74">
            <w:pPr>
              <w:spacing w:before="60" w:line="220" w:lineRule="exact"/>
              <w:jc w:val="center"/>
              <w:rPr>
                <w:bCs/>
                <w:color w:val="000000"/>
                <w:sz w:val="22"/>
                <w:highlight w:val="yellow"/>
              </w:rPr>
            </w:pPr>
            <w:hyperlink r:id="rId18" w:history="1">
              <w:r w:rsidR="002F677B" w:rsidRPr="00AE6BA2">
                <w:rPr>
                  <w:rStyle w:val="Hyperlink"/>
                  <w:bCs/>
                  <w:sz w:val="22"/>
                  <w:highlight w:val="yellow"/>
                </w:rPr>
                <w:t>leann.fisher@simpson.kyschools.us</w:t>
              </w:r>
            </w:hyperlink>
          </w:p>
        </w:tc>
        <w:tc>
          <w:tcPr>
            <w:tcW w:w="1905" w:type="dxa"/>
          </w:tcPr>
          <w:p w14:paraId="063740FE" w14:textId="77777777" w:rsidR="005D53F9" w:rsidRPr="00AE6BA2" w:rsidRDefault="005D53F9" w:rsidP="00DC2C69">
            <w:pPr>
              <w:spacing w:before="60" w:line="220" w:lineRule="exact"/>
              <w:jc w:val="center"/>
              <w:rPr>
                <w:bCs/>
                <w:sz w:val="22"/>
                <w:highlight w:val="yellow"/>
              </w:rPr>
            </w:pPr>
            <w:r w:rsidRPr="00AE6BA2">
              <w:rPr>
                <w:bCs/>
                <w:sz w:val="22"/>
                <w:highlight w:val="yellow"/>
              </w:rPr>
              <w:t>(270) 586-2011</w:t>
            </w:r>
          </w:p>
        </w:tc>
      </w:tr>
      <w:tr w:rsidR="00AB67EB" w:rsidRPr="006562F2" w14:paraId="232C44A2" w14:textId="77777777" w:rsidTr="004E089E">
        <w:trPr>
          <w:trHeight w:val="20"/>
        </w:trPr>
        <w:tc>
          <w:tcPr>
            <w:tcW w:w="2790" w:type="dxa"/>
          </w:tcPr>
          <w:p w14:paraId="71EE45C1" w14:textId="77777777" w:rsidR="005D53F9" w:rsidRPr="00AE6BA2" w:rsidRDefault="001456F8" w:rsidP="00DC2C69">
            <w:pPr>
              <w:pStyle w:val="BodyText2"/>
              <w:spacing w:before="60" w:after="0" w:line="220" w:lineRule="exact"/>
              <w:rPr>
                <w:b/>
                <w:bCs w:val="0"/>
                <w:highlight w:val="yellow"/>
              </w:rPr>
            </w:pPr>
            <w:r w:rsidRPr="00AE6BA2">
              <w:rPr>
                <w:b/>
                <w:bCs w:val="0"/>
                <w:highlight w:val="yellow"/>
              </w:rPr>
              <w:t xml:space="preserve">Mr. </w:t>
            </w:r>
            <w:r w:rsidR="005D53F9" w:rsidRPr="00AE6BA2">
              <w:rPr>
                <w:b/>
                <w:bCs w:val="0"/>
                <w:highlight w:val="yellow"/>
              </w:rPr>
              <w:t xml:space="preserve">Scot Perdue </w:t>
            </w:r>
          </w:p>
          <w:p w14:paraId="5CF6F54C" w14:textId="77777777" w:rsidR="005D53F9" w:rsidRPr="00AE6BA2" w:rsidRDefault="005D53F9" w:rsidP="00DC2C69">
            <w:pPr>
              <w:pStyle w:val="BodyText2"/>
              <w:spacing w:after="0" w:line="220" w:lineRule="exact"/>
              <w:rPr>
                <w:b/>
                <w:bCs w:val="0"/>
                <w:highlight w:val="yellow"/>
              </w:rPr>
            </w:pPr>
            <w:r w:rsidRPr="00AE6BA2">
              <w:rPr>
                <w:b/>
                <w:bCs w:val="0"/>
                <w:highlight w:val="yellow"/>
              </w:rPr>
              <w:t>District Technology</w:t>
            </w:r>
          </w:p>
          <w:p w14:paraId="092D4BF0" w14:textId="77777777" w:rsidR="003F1345" w:rsidRPr="00AE6BA2" w:rsidRDefault="003F1345" w:rsidP="00DC2C6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430 S. College St</w:t>
                </w:r>
              </w:smartTag>
            </w:smartTag>
            <w:r w:rsidRPr="00AE6BA2">
              <w:rPr>
                <w:highlight w:val="yellow"/>
              </w:rPr>
              <w:t>.</w:t>
            </w:r>
          </w:p>
          <w:p w14:paraId="29C6FC2C" w14:textId="77777777" w:rsidR="005D53F9" w:rsidRPr="00AE6BA2" w:rsidRDefault="005D53F9" w:rsidP="00DC2C69">
            <w:pPr>
              <w:pStyle w:val="BodyText2"/>
              <w:spacing w:line="220" w:lineRule="exact"/>
              <w:rPr>
                <w:highlight w:val="yellow"/>
              </w:rPr>
            </w:pPr>
            <w:smartTag w:uri="urn:schemas-microsoft-com:office:smarttags" w:element="place">
              <w:smartTag w:uri="urn:schemas-microsoft-com:office:smarttags" w:element="City">
                <w:r w:rsidRPr="00AE6BA2">
                  <w:rPr>
                    <w:bCs w:val="0"/>
                    <w:highlight w:val="yellow"/>
                  </w:rPr>
                  <w:t>Franklin</w:t>
                </w:r>
              </w:smartTag>
              <w:r w:rsidRPr="00AE6BA2">
                <w:rPr>
                  <w:bCs w:val="0"/>
                  <w:highlight w:val="yellow"/>
                </w:rPr>
                <w:t xml:space="preserve">, </w:t>
              </w:r>
              <w:smartTag w:uri="urn:schemas-microsoft-com:office:smarttags" w:element="State">
                <w:r w:rsidRPr="00AE6BA2">
                  <w:rPr>
                    <w:bCs w:val="0"/>
                    <w:highlight w:val="yellow"/>
                  </w:rPr>
                  <w:t>KY</w:t>
                </w:r>
              </w:smartTag>
              <w:r w:rsidR="009E0039" w:rsidRPr="00AE6BA2">
                <w:rPr>
                  <w:bCs w:val="0"/>
                  <w:highlight w:val="yellow"/>
                </w:rPr>
                <w:t xml:space="preserve"> </w:t>
              </w:r>
              <w:smartTag w:uri="urn:schemas-microsoft-com:office:smarttags" w:element="PostalCode">
                <w:r w:rsidR="00DF03C6" w:rsidRPr="00AE6BA2">
                  <w:rPr>
                    <w:bCs w:val="0"/>
                    <w:highlight w:val="yellow"/>
                  </w:rPr>
                  <w:t>42134</w:t>
                </w:r>
              </w:smartTag>
            </w:smartTag>
          </w:p>
        </w:tc>
        <w:tc>
          <w:tcPr>
            <w:tcW w:w="4770" w:type="dxa"/>
          </w:tcPr>
          <w:p w14:paraId="51C4F07C" w14:textId="77777777" w:rsidR="005D53F9" w:rsidRPr="00AE6BA2" w:rsidRDefault="005D53F9" w:rsidP="00DC2C69">
            <w:pPr>
              <w:spacing w:before="60" w:line="220" w:lineRule="exact"/>
              <w:jc w:val="center"/>
              <w:rPr>
                <w:bCs/>
                <w:color w:val="000000"/>
                <w:sz w:val="22"/>
                <w:highlight w:val="yellow"/>
              </w:rPr>
            </w:pPr>
            <w:r w:rsidRPr="00AE6BA2">
              <w:rPr>
                <w:bCs/>
                <w:color w:val="000000"/>
                <w:sz w:val="22"/>
                <w:highlight w:val="yellow"/>
              </w:rPr>
              <w:t>(270) 586-8877</w:t>
            </w:r>
          </w:p>
          <w:p w14:paraId="0B4AB059" w14:textId="77777777" w:rsidR="00AB67EB" w:rsidRPr="00AE6BA2" w:rsidRDefault="00000000" w:rsidP="00DC2C69">
            <w:pPr>
              <w:spacing w:before="60" w:line="220" w:lineRule="exact"/>
              <w:jc w:val="center"/>
              <w:rPr>
                <w:bCs/>
                <w:color w:val="000000"/>
                <w:sz w:val="22"/>
                <w:highlight w:val="yellow"/>
              </w:rPr>
            </w:pPr>
            <w:hyperlink r:id="rId19" w:history="1">
              <w:r w:rsidR="006D6991" w:rsidRPr="00AE6BA2">
                <w:rPr>
                  <w:rStyle w:val="Hyperlink"/>
                  <w:bCs/>
                  <w:sz w:val="22"/>
                  <w:highlight w:val="yellow"/>
                </w:rPr>
                <w:t>scot.perdue@simpson.kyschools.us</w:t>
              </w:r>
            </w:hyperlink>
          </w:p>
        </w:tc>
        <w:tc>
          <w:tcPr>
            <w:tcW w:w="1905" w:type="dxa"/>
          </w:tcPr>
          <w:p w14:paraId="4B5BFE01" w14:textId="77777777" w:rsidR="005D53F9" w:rsidRPr="00AE6BA2" w:rsidRDefault="005D53F9" w:rsidP="00DC2C69">
            <w:pPr>
              <w:spacing w:before="60" w:line="220" w:lineRule="exact"/>
              <w:jc w:val="center"/>
              <w:rPr>
                <w:bCs/>
                <w:sz w:val="22"/>
                <w:highlight w:val="yellow"/>
              </w:rPr>
            </w:pPr>
            <w:r w:rsidRPr="00AE6BA2">
              <w:rPr>
                <w:bCs/>
                <w:sz w:val="22"/>
                <w:highlight w:val="yellow"/>
              </w:rPr>
              <w:t>270) 586-2011</w:t>
            </w:r>
          </w:p>
        </w:tc>
      </w:tr>
      <w:tr w:rsidR="00AB67EB" w:rsidRPr="006562F2" w14:paraId="294C62E2" w14:textId="77777777" w:rsidTr="004E089E">
        <w:trPr>
          <w:trHeight w:val="20"/>
        </w:trPr>
        <w:tc>
          <w:tcPr>
            <w:tcW w:w="2790" w:type="dxa"/>
          </w:tcPr>
          <w:p w14:paraId="7451AD47" w14:textId="36791062" w:rsidR="004140E5" w:rsidRPr="00AE6BA2" w:rsidRDefault="009E1BB9" w:rsidP="00657756">
            <w:pPr>
              <w:spacing w:before="60" w:line="220" w:lineRule="exact"/>
              <w:jc w:val="center"/>
              <w:rPr>
                <w:b/>
                <w:sz w:val="22"/>
                <w:szCs w:val="22"/>
                <w:highlight w:val="yellow"/>
              </w:rPr>
            </w:pPr>
            <w:r w:rsidRPr="00AE6BA2">
              <w:rPr>
                <w:b/>
                <w:color w:val="000000"/>
                <w:sz w:val="22"/>
                <w:szCs w:val="22"/>
                <w:highlight w:val="yellow"/>
              </w:rPr>
              <w:t xml:space="preserve">Mr. </w:t>
            </w:r>
            <w:r w:rsidR="00012538" w:rsidRPr="00AE6BA2">
              <w:rPr>
                <w:b/>
                <w:color w:val="000000"/>
                <w:sz w:val="22"/>
                <w:szCs w:val="22"/>
                <w:highlight w:val="yellow"/>
              </w:rPr>
              <w:t>Chad Drake</w:t>
            </w:r>
          </w:p>
          <w:p w14:paraId="7C715FFF" w14:textId="77777777" w:rsidR="00083890" w:rsidRPr="00AE6BA2" w:rsidRDefault="00A76D74" w:rsidP="00DC2C69">
            <w:pPr>
              <w:spacing w:line="220" w:lineRule="exact"/>
              <w:jc w:val="center"/>
              <w:rPr>
                <w:b/>
                <w:sz w:val="22"/>
                <w:highlight w:val="yellow"/>
              </w:rPr>
            </w:pPr>
            <w:r w:rsidRPr="00AE6BA2">
              <w:rPr>
                <w:b/>
                <w:sz w:val="22"/>
                <w:highlight w:val="yellow"/>
              </w:rPr>
              <w:t xml:space="preserve">District Operations </w:t>
            </w:r>
            <w:r w:rsidR="00062DC6" w:rsidRPr="00AE6BA2">
              <w:rPr>
                <w:b/>
                <w:sz w:val="22"/>
                <w:highlight w:val="yellow"/>
              </w:rPr>
              <w:t>M</w:t>
            </w:r>
            <w:r w:rsidRPr="00AE6BA2">
              <w:rPr>
                <w:b/>
                <w:sz w:val="22"/>
                <w:highlight w:val="yellow"/>
              </w:rPr>
              <w:t>anager</w:t>
            </w:r>
          </w:p>
          <w:p w14:paraId="247CA65C" w14:textId="77777777" w:rsidR="00083890" w:rsidRPr="00AE6BA2" w:rsidRDefault="00083890" w:rsidP="00DC2C6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430 S. College St</w:t>
                </w:r>
              </w:smartTag>
            </w:smartTag>
            <w:r w:rsidRPr="00AE6BA2">
              <w:rPr>
                <w:highlight w:val="yellow"/>
              </w:rPr>
              <w:t>.</w:t>
            </w:r>
          </w:p>
          <w:p w14:paraId="5D06E07A" w14:textId="77777777" w:rsidR="00083890" w:rsidRPr="00AE6BA2" w:rsidRDefault="00083890" w:rsidP="00DC2C69">
            <w:pPr>
              <w:spacing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6BDE85FA" w14:textId="77777777" w:rsidR="00AB67EB" w:rsidRPr="00AE6BA2" w:rsidRDefault="00083890" w:rsidP="00A76D74">
            <w:pPr>
              <w:spacing w:before="60" w:line="220" w:lineRule="exact"/>
              <w:jc w:val="center"/>
              <w:rPr>
                <w:bCs/>
                <w:color w:val="000000"/>
                <w:sz w:val="22"/>
                <w:highlight w:val="yellow"/>
              </w:rPr>
            </w:pPr>
            <w:r w:rsidRPr="00AE6BA2">
              <w:rPr>
                <w:bCs/>
                <w:color w:val="000000"/>
                <w:sz w:val="22"/>
                <w:highlight w:val="yellow"/>
              </w:rPr>
              <w:t>(270) 586-8877</w:t>
            </w:r>
          </w:p>
          <w:p w14:paraId="52C6C9F8" w14:textId="2AFBD6BF" w:rsidR="00657756" w:rsidRPr="00AE6BA2" w:rsidRDefault="00000000" w:rsidP="00A76D74">
            <w:pPr>
              <w:spacing w:before="60" w:line="220" w:lineRule="exact"/>
              <w:jc w:val="center"/>
              <w:rPr>
                <w:bCs/>
                <w:color w:val="000000"/>
                <w:sz w:val="22"/>
                <w:highlight w:val="yellow"/>
              </w:rPr>
            </w:pPr>
            <w:hyperlink r:id="rId20" w:history="1">
              <w:r w:rsidR="00012538" w:rsidRPr="00AE6BA2">
                <w:rPr>
                  <w:rStyle w:val="Hyperlink"/>
                  <w:bCs/>
                  <w:sz w:val="22"/>
                  <w:highlight w:val="yellow"/>
                </w:rPr>
                <w:t>chad.drake@simpson.kyschools.us</w:t>
              </w:r>
            </w:hyperlink>
          </w:p>
          <w:p w14:paraId="2F3F1C91" w14:textId="77777777" w:rsidR="00AF580A" w:rsidRPr="00AE6BA2" w:rsidRDefault="00AF580A" w:rsidP="00A76D74">
            <w:pPr>
              <w:spacing w:before="60" w:line="220" w:lineRule="exact"/>
              <w:jc w:val="center"/>
              <w:rPr>
                <w:bCs/>
                <w:color w:val="000000"/>
                <w:sz w:val="22"/>
                <w:highlight w:val="yellow"/>
              </w:rPr>
            </w:pPr>
          </w:p>
        </w:tc>
        <w:tc>
          <w:tcPr>
            <w:tcW w:w="1905" w:type="dxa"/>
          </w:tcPr>
          <w:p w14:paraId="2337A89D" w14:textId="77777777" w:rsidR="00083890" w:rsidRPr="00AE6BA2" w:rsidRDefault="00083890" w:rsidP="00DC2C69">
            <w:pPr>
              <w:spacing w:before="60" w:line="220" w:lineRule="exact"/>
              <w:jc w:val="center"/>
              <w:rPr>
                <w:bCs/>
                <w:sz w:val="22"/>
                <w:highlight w:val="yellow"/>
              </w:rPr>
            </w:pPr>
            <w:r w:rsidRPr="00AE6BA2">
              <w:rPr>
                <w:bCs/>
                <w:sz w:val="22"/>
                <w:highlight w:val="yellow"/>
              </w:rPr>
              <w:t>(270) 586-2</w:t>
            </w:r>
            <w:r w:rsidR="00A62F30" w:rsidRPr="00AE6BA2">
              <w:rPr>
                <w:bCs/>
                <w:sz w:val="22"/>
                <w:highlight w:val="yellow"/>
              </w:rPr>
              <w:t>807</w:t>
            </w:r>
          </w:p>
        </w:tc>
      </w:tr>
      <w:tr w:rsidR="00AB67EB" w:rsidRPr="006562F2" w14:paraId="20D42C62" w14:textId="77777777" w:rsidTr="004E089E">
        <w:trPr>
          <w:trHeight w:val="20"/>
        </w:trPr>
        <w:tc>
          <w:tcPr>
            <w:tcW w:w="2790" w:type="dxa"/>
          </w:tcPr>
          <w:p w14:paraId="727A3564" w14:textId="77777777" w:rsidR="005E71D6" w:rsidRPr="00AE6BA2" w:rsidRDefault="00A76D74" w:rsidP="00DC2C69">
            <w:pPr>
              <w:spacing w:before="60" w:line="220" w:lineRule="exact"/>
              <w:jc w:val="center"/>
              <w:rPr>
                <w:b/>
                <w:sz w:val="22"/>
                <w:highlight w:val="yellow"/>
              </w:rPr>
            </w:pPr>
            <w:r w:rsidRPr="00AE6BA2">
              <w:rPr>
                <w:b/>
                <w:sz w:val="22"/>
                <w:highlight w:val="yellow"/>
              </w:rPr>
              <w:t>M</w:t>
            </w:r>
            <w:r w:rsidR="00493E10" w:rsidRPr="00AE6BA2">
              <w:rPr>
                <w:b/>
                <w:sz w:val="22"/>
                <w:highlight w:val="yellow"/>
              </w:rPr>
              <w:t>r</w:t>
            </w:r>
            <w:r w:rsidRPr="00AE6BA2">
              <w:rPr>
                <w:b/>
                <w:sz w:val="22"/>
                <w:highlight w:val="yellow"/>
              </w:rPr>
              <w:t xml:space="preserve">s. </w:t>
            </w:r>
            <w:r w:rsidR="00B96777" w:rsidRPr="00AE6BA2">
              <w:rPr>
                <w:b/>
                <w:sz w:val="22"/>
                <w:highlight w:val="yellow"/>
              </w:rPr>
              <w:t>Amanda Spears</w:t>
            </w:r>
          </w:p>
          <w:p w14:paraId="555F2D7F" w14:textId="77777777" w:rsidR="005E71D6" w:rsidRPr="00AE6BA2" w:rsidRDefault="0043394C" w:rsidP="00DC2C69">
            <w:pPr>
              <w:spacing w:line="220" w:lineRule="exact"/>
              <w:jc w:val="center"/>
              <w:rPr>
                <w:b/>
                <w:sz w:val="22"/>
                <w:highlight w:val="yellow"/>
              </w:rPr>
            </w:pPr>
            <w:r w:rsidRPr="00AE6BA2">
              <w:rPr>
                <w:b/>
                <w:sz w:val="22"/>
                <w:highlight w:val="yellow"/>
              </w:rPr>
              <w:t>Chief Financial Officer</w:t>
            </w:r>
          </w:p>
          <w:p w14:paraId="3F6137D4" w14:textId="77777777" w:rsidR="005E71D6" w:rsidRPr="00AE6BA2" w:rsidRDefault="005E71D6" w:rsidP="00DC2C6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430 S. College St</w:t>
                </w:r>
              </w:smartTag>
            </w:smartTag>
            <w:r w:rsidRPr="00AE6BA2">
              <w:rPr>
                <w:highlight w:val="yellow"/>
              </w:rPr>
              <w:t>.</w:t>
            </w:r>
          </w:p>
          <w:p w14:paraId="0FA79FED" w14:textId="77777777" w:rsidR="005E71D6" w:rsidRPr="00AE6BA2" w:rsidRDefault="005E71D6" w:rsidP="00DC2C69">
            <w:pPr>
              <w:spacing w:after="60"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2CAF0DC2" w14:textId="77777777" w:rsidR="005E71D6" w:rsidRPr="00AE6BA2" w:rsidRDefault="005E71D6" w:rsidP="00DC2C69">
            <w:pPr>
              <w:spacing w:before="60" w:line="220" w:lineRule="exact"/>
              <w:jc w:val="center"/>
              <w:rPr>
                <w:bCs/>
                <w:color w:val="000000"/>
                <w:sz w:val="22"/>
                <w:highlight w:val="yellow"/>
              </w:rPr>
            </w:pPr>
            <w:r w:rsidRPr="00AE6BA2">
              <w:rPr>
                <w:bCs/>
                <w:color w:val="000000"/>
                <w:sz w:val="22"/>
                <w:highlight w:val="yellow"/>
              </w:rPr>
              <w:t>(270) 586-8877</w:t>
            </w:r>
          </w:p>
          <w:p w14:paraId="52AF89F7" w14:textId="77777777" w:rsidR="00657756" w:rsidRPr="00AE6BA2" w:rsidRDefault="00000000" w:rsidP="00DC2C69">
            <w:pPr>
              <w:spacing w:after="40" w:line="220" w:lineRule="exact"/>
              <w:jc w:val="center"/>
              <w:rPr>
                <w:bCs/>
                <w:color w:val="0000FF"/>
                <w:sz w:val="22"/>
                <w:highlight w:val="yellow"/>
                <w:u w:val="single"/>
              </w:rPr>
            </w:pPr>
            <w:hyperlink r:id="rId21" w:history="1">
              <w:r w:rsidR="00B96777" w:rsidRPr="00AE6BA2">
                <w:rPr>
                  <w:rStyle w:val="Hyperlink"/>
                  <w:bCs/>
                  <w:sz w:val="22"/>
                  <w:highlight w:val="yellow"/>
                </w:rPr>
                <w:t>amanda.spears@simpson.kyschools.us</w:t>
              </w:r>
            </w:hyperlink>
          </w:p>
        </w:tc>
        <w:tc>
          <w:tcPr>
            <w:tcW w:w="1905" w:type="dxa"/>
          </w:tcPr>
          <w:p w14:paraId="334CB54D" w14:textId="77777777" w:rsidR="005E71D6" w:rsidRPr="00AE6BA2" w:rsidRDefault="005E71D6" w:rsidP="00DC2C69">
            <w:pPr>
              <w:spacing w:before="60"/>
              <w:jc w:val="center"/>
              <w:rPr>
                <w:bCs/>
                <w:sz w:val="22"/>
                <w:highlight w:val="yellow"/>
              </w:rPr>
            </w:pPr>
            <w:r w:rsidRPr="00AE6BA2">
              <w:rPr>
                <w:bCs/>
                <w:sz w:val="22"/>
                <w:highlight w:val="yellow"/>
              </w:rPr>
              <w:t>(270) 586-2011</w:t>
            </w:r>
          </w:p>
        </w:tc>
      </w:tr>
      <w:tr w:rsidR="00D2329E" w:rsidRPr="006562F2" w14:paraId="2B81D48F" w14:textId="77777777" w:rsidTr="004E089E">
        <w:trPr>
          <w:trHeight w:val="20"/>
        </w:trPr>
        <w:tc>
          <w:tcPr>
            <w:tcW w:w="2790" w:type="dxa"/>
            <w:tcBorders>
              <w:top w:val="single" w:sz="4" w:space="0" w:color="auto"/>
              <w:left w:val="single" w:sz="4" w:space="0" w:color="auto"/>
              <w:bottom w:val="single" w:sz="4" w:space="0" w:color="auto"/>
              <w:right w:val="single" w:sz="4" w:space="0" w:color="auto"/>
            </w:tcBorders>
          </w:tcPr>
          <w:p w14:paraId="06B7642D" w14:textId="1EF06D9F" w:rsidR="00D2329E" w:rsidRPr="00AE6BA2" w:rsidRDefault="006D149B" w:rsidP="00D2329E">
            <w:pPr>
              <w:spacing w:before="60" w:line="220" w:lineRule="exact"/>
              <w:jc w:val="center"/>
              <w:rPr>
                <w:b/>
                <w:sz w:val="22"/>
                <w:highlight w:val="yellow"/>
              </w:rPr>
            </w:pPr>
            <w:r w:rsidRPr="00AE6BA2">
              <w:rPr>
                <w:b/>
                <w:sz w:val="22"/>
                <w:highlight w:val="yellow"/>
              </w:rPr>
              <w:t>Ms. Kelly Baker</w:t>
            </w:r>
            <w:r w:rsidR="000A60D3" w:rsidRPr="00AE6BA2">
              <w:rPr>
                <w:b/>
                <w:sz w:val="22"/>
                <w:highlight w:val="yellow"/>
              </w:rPr>
              <w:t>,</w:t>
            </w:r>
          </w:p>
          <w:p w14:paraId="448ACB25" w14:textId="77777777" w:rsidR="00D2329E" w:rsidRPr="00AE6BA2" w:rsidRDefault="003B5FF4" w:rsidP="00D2329E">
            <w:pPr>
              <w:spacing w:before="60" w:line="220" w:lineRule="exact"/>
              <w:jc w:val="center"/>
              <w:rPr>
                <w:b/>
                <w:sz w:val="22"/>
                <w:highlight w:val="yellow"/>
              </w:rPr>
            </w:pPr>
            <w:r w:rsidRPr="00AE6BA2">
              <w:rPr>
                <w:b/>
                <w:sz w:val="22"/>
                <w:highlight w:val="yellow"/>
              </w:rPr>
              <w:t>Specialized Instruction</w:t>
            </w:r>
            <w:r w:rsidR="000A60D3" w:rsidRPr="00AE6BA2">
              <w:rPr>
                <w:b/>
                <w:sz w:val="22"/>
                <w:highlight w:val="yellow"/>
              </w:rPr>
              <w:t>al</w:t>
            </w:r>
            <w:r w:rsidRPr="00AE6BA2">
              <w:rPr>
                <w:b/>
                <w:sz w:val="22"/>
                <w:highlight w:val="yellow"/>
              </w:rPr>
              <w:t xml:space="preserve"> </w:t>
            </w:r>
            <w:r w:rsidR="000A60D3" w:rsidRPr="00AE6BA2">
              <w:rPr>
                <w:b/>
                <w:sz w:val="22"/>
                <w:highlight w:val="yellow"/>
              </w:rPr>
              <w:t xml:space="preserve">Programs </w:t>
            </w:r>
            <w:r w:rsidRPr="00AE6BA2">
              <w:rPr>
                <w:b/>
                <w:sz w:val="22"/>
                <w:highlight w:val="yellow"/>
              </w:rPr>
              <w:t>Consultant</w:t>
            </w:r>
          </w:p>
          <w:p w14:paraId="1BA01825" w14:textId="77777777" w:rsidR="00D2329E" w:rsidRPr="00AE6BA2" w:rsidRDefault="00D2329E" w:rsidP="00FE084B">
            <w:pPr>
              <w:spacing w:line="220" w:lineRule="exact"/>
              <w:jc w:val="center"/>
              <w:rPr>
                <w:sz w:val="22"/>
                <w:highlight w:val="yellow"/>
              </w:rPr>
            </w:pPr>
            <w:smartTag w:uri="urn:schemas-microsoft-com:office:smarttags" w:element="Street">
              <w:smartTag w:uri="urn:schemas-microsoft-com:office:smarttags" w:element="address">
                <w:r w:rsidRPr="00AE6BA2">
                  <w:rPr>
                    <w:sz w:val="22"/>
                    <w:highlight w:val="yellow"/>
                  </w:rPr>
                  <w:t>430 S. College St</w:t>
                </w:r>
              </w:smartTag>
            </w:smartTag>
            <w:r w:rsidRPr="00AE6BA2">
              <w:rPr>
                <w:sz w:val="22"/>
                <w:highlight w:val="yellow"/>
              </w:rPr>
              <w:t>.</w:t>
            </w:r>
          </w:p>
          <w:p w14:paraId="67CB04C7" w14:textId="77777777" w:rsidR="00D2329E" w:rsidRPr="00AE6BA2" w:rsidRDefault="00D2329E" w:rsidP="00D2329E">
            <w:pPr>
              <w:spacing w:before="60" w:line="220" w:lineRule="exact"/>
              <w:jc w:val="center"/>
              <w:rPr>
                <w:b/>
                <w:sz w:val="22"/>
                <w:highlight w:val="yellow"/>
              </w:rPr>
            </w:pPr>
            <w:smartTag w:uri="urn:schemas-microsoft-com:office:smarttags" w:element="place">
              <w:smartTag w:uri="urn:schemas-microsoft-com:office:smarttags" w:element="City">
                <w:r w:rsidRPr="00AE6BA2">
                  <w:rPr>
                    <w:sz w:val="22"/>
                    <w:highlight w:val="yellow"/>
                  </w:rPr>
                  <w:t>Franklin</w:t>
                </w:r>
              </w:smartTag>
              <w:r w:rsidRPr="00AE6BA2">
                <w:rPr>
                  <w:sz w:val="22"/>
                  <w:highlight w:val="yellow"/>
                </w:rPr>
                <w:t xml:space="preserve">, </w:t>
              </w:r>
              <w:smartTag w:uri="urn:schemas-microsoft-com:office:smarttags" w:element="State">
                <w:r w:rsidRPr="00AE6BA2">
                  <w:rPr>
                    <w:sz w:val="22"/>
                    <w:highlight w:val="yellow"/>
                  </w:rPr>
                  <w:t>KY</w:t>
                </w:r>
              </w:smartTag>
              <w:r w:rsidRPr="00AE6BA2">
                <w:rPr>
                  <w:sz w:val="22"/>
                  <w:highlight w:val="yellow"/>
                </w:rPr>
                <w:t xml:space="preserve"> </w:t>
              </w:r>
              <w:smartTag w:uri="urn:schemas-microsoft-com:office:smarttags" w:element="PostalCode">
                <w:r w:rsidRPr="00AE6BA2">
                  <w:rPr>
                    <w:sz w:val="22"/>
                    <w:highlight w:val="yellow"/>
                  </w:rPr>
                  <w:t>42134</w:t>
                </w:r>
              </w:smartTag>
            </w:smartTag>
          </w:p>
        </w:tc>
        <w:tc>
          <w:tcPr>
            <w:tcW w:w="4770" w:type="dxa"/>
            <w:tcBorders>
              <w:top w:val="single" w:sz="4" w:space="0" w:color="auto"/>
              <w:left w:val="single" w:sz="4" w:space="0" w:color="auto"/>
              <w:bottom w:val="single" w:sz="4" w:space="0" w:color="auto"/>
              <w:right w:val="single" w:sz="4" w:space="0" w:color="auto"/>
            </w:tcBorders>
          </w:tcPr>
          <w:p w14:paraId="72832F1D" w14:textId="77777777" w:rsidR="00D2329E" w:rsidRPr="00AE6BA2" w:rsidRDefault="00D2329E" w:rsidP="00D2329E">
            <w:pPr>
              <w:spacing w:before="60" w:line="220" w:lineRule="exact"/>
              <w:jc w:val="center"/>
              <w:rPr>
                <w:bCs/>
                <w:color w:val="000000"/>
                <w:sz w:val="22"/>
                <w:highlight w:val="yellow"/>
              </w:rPr>
            </w:pPr>
            <w:r w:rsidRPr="00AE6BA2">
              <w:rPr>
                <w:bCs/>
                <w:color w:val="000000"/>
                <w:sz w:val="22"/>
                <w:highlight w:val="yellow"/>
              </w:rPr>
              <w:t>(270) 586-8877</w:t>
            </w:r>
          </w:p>
          <w:p w14:paraId="2DB37029" w14:textId="7DC7AECA" w:rsidR="00D2329E" w:rsidRPr="00AE6BA2" w:rsidRDefault="00000000" w:rsidP="00D2329E">
            <w:pPr>
              <w:spacing w:before="60" w:line="220" w:lineRule="exact"/>
              <w:jc w:val="center"/>
              <w:rPr>
                <w:bCs/>
                <w:color w:val="000000"/>
                <w:sz w:val="22"/>
                <w:highlight w:val="yellow"/>
              </w:rPr>
            </w:pPr>
            <w:hyperlink r:id="rId22" w:history="1">
              <w:r w:rsidR="006D149B" w:rsidRPr="00AE6BA2">
                <w:rPr>
                  <w:rStyle w:val="Hyperlink"/>
                  <w:bCs/>
                  <w:sz w:val="22"/>
                  <w:highlight w:val="yellow"/>
                </w:rPr>
                <w:t>kelly.baker@simpson.kyschools.us</w:t>
              </w:r>
            </w:hyperlink>
          </w:p>
        </w:tc>
        <w:tc>
          <w:tcPr>
            <w:tcW w:w="1905" w:type="dxa"/>
            <w:tcBorders>
              <w:top w:val="single" w:sz="4" w:space="0" w:color="auto"/>
              <w:left w:val="single" w:sz="4" w:space="0" w:color="auto"/>
              <w:bottom w:val="single" w:sz="4" w:space="0" w:color="auto"/>
              <w:right w:val="single" w:sz="4" w:space="0" w:color="auto"/>
            </w:tcBorders>
          </w:tcPr>
          <w:p w14:paraId="57E29BDA" w14:textId="77777777" w:rsidR="00D2329E" w:rsidRPr="00AE6BA2" w:rsidRDefault="00D2329E" w:rsidP="00D2329E">
            <w:pPr>
              <w:spacing w:before="60"/>
              <w:jc w:val="center"/>
              <w:rPr>
                <w:bCs/>
                <w:sz w:val="22"/>
                <w:highlight w:val="yellow"/>
              </w:rPr>
            </w:pPr>
            <w:r w:rsidRPr="00AE6BA2">
              <w:rPr>
                <w:bCs/>
                <w:sz w:val="22"/>
                <w:highlight w:val="yellow"/>
              </w:rPr>
              <w:t>(270) 586-2011</w:t>
            </w:r>
          </w:p>
        </w:tc>
      </w:tr>
      <w:tr w:rsidR="0043394C" w:rsidRPr="006562F2" w14:paraId="3C8A688F" w14:textId="77777777" w:rsidTr="004E089E">
        <w:trPr>
          <w:trHeight w:val="20"/>
        </w:trPr>
        <w:tc>
          <w:tcPr>
            <w:tcW w:w="2790" w:type="dxa"/>
          </w:tcPr>
          <w:p w14:paraId="2EC44E0A" w14:textId="77777777" w:rsidR="0043394C" w:rsidRPr="00AE6BA2" w:rsidRDefault="0043394C" w:rsidP="00F979A9">
            <w:pPr>
              <w:spacing w:line="220" w:lineRule="exact"/>
              <w:jc w:val="center"/>
              <w:rPr>
                <w:b/>
                <w:sz w:val="22"/>
                <w:highlight w:val="yellow"/>
              </w:rPr>
            </w:pPr>
            <w:r w:rsidRPr="00AE6BA2">
              <w:rPr>
                <w:b/>
                <w:sz w:val="22"/>
                <w:highlight w:val="yellow"/>
              </w:rPr>
              <w:lastRenderedPageBreak/>
              <w:t>Mr. Craig Delk,</w:t>
            </w:r>
          </w:p>
          <w:p w14:paraId="3BF2922D" w14:textId="77777777" w:rsidR="0043394C" w:rsidRPr="00AE6BA2" w:rsidRDefault="0043394C" w:rsidP="00F979A9">
            <w:pPr>
              <w:spacing w:line="220" w:lineRule="exact"/>
              <w:jc w:val="center"/>
              <w:rPr>
                <w:b/>
                <w:sz w:val="22"/>
                <w:highlight w:val="yellow"/>
              </w:rPr>
            </w:pPr>
            <w:r w:rsidRPr="00AE6BA2">
              <w:rPr>
                <w:b/>
                <w:sz w:val="22"/>
                <w:highlight w:val="yellow"/>
              </w:rPr>
              <w:t>Director of Operations and Community Relations</w:t>
            </w:r>
          </w:p>
          <w:p w14:paraId="63DE9932" w14:textId="77777777" w:rsidR="0043394C" w:rsidRPr="00AE6BA2" w:rsidRDefault="0043394C" w:rsidP="00F979A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201 Commerce Street</w:t>
                </w:r>
              </w:smartTag>
            </w:smartTag>
          </w:p>
          <w:p w14:paraId="6DA7ECA0" w14:textId="77777777" w:rsidR="0043394C" w:rsidRPr="00AE6BA2" w:rsidRDefault="0043394C" w:rsidP="00F979A9">
            <w:pPr>
              <w:spacing w:after="60"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Pr="00AE6BA2">
                <w:rPr>
                  <w:bCs/>
                  <w:sz w:val="22"/>
                  <w:highlight w:val="yellow"/>
                </w:rPr>
                <w:t xml:space="preserve"> </w:t>
              </w:r>
              <w:smartTag w:uri="urn:schemas-microsoft-com:office:smarttags" w:element="PostalCode">
                <w:r w:rsidRPr="00AE6BA2">
                  <w:rPr>
                    <w:bCs/>
                    <w:sz w:val="22"/>
                    <w:highlight w:val="yellow"/>
                  </w:rPr>
                  <w:t>42134</w:t>
                </w:r>
              </w:smartTag>
            </w:smartTag>
          </w:p>
        </w:tc>
        <w:tc>
          <w:tcPr>
            <w:tcW w:w="4770" w:type="dxa"/>
          </w:tcPr>
          <w:p w14:paraId="5E2DB1AE" w14:textId="77777777" w:rsidR="0043394C" w:rsidRPr="00AE6BA2" w:rsidRDefault="0043394C" w:rsidP="00F979A9">
            <w:pPr>
              <w:spacing w:before="60" w:line="220" w:lineRule="exact"/>
              <w:jc w:val="center"/>
              <w:rPr>
                <w:bCs/>
                <w:color w:val="000000"/>
                <w:sz w:val="22"/>
                <w:highlight w:val="yellow"/>
              </w:rPr>
            </w:pPr>
            <w:r w:rsidRPr="00AE6BA2">
              <w:rPr>
                <w:bCs/>
                <w:color w:val="000000"/>
                <w:sz w:val="22"/>
                <w:highlight w:val="yellow"/>
              </w:rPr>
              <w:t>(270) 586-3757</w:t>
            </w:r>
          </w:p>
          <w:p w14:paraId="1A064E49" w14:textId="77777777" w:rsidR="0043394C" w:rsidRPr="00AE6BA2" w:rsidRDefault="00000000" w:rsidP="00F979A9">
            <w:pPr>
              <w:spacing w:before="60" w:line="220" w:lineRule="exact"/>
              <w:jc w:val="center"/>
              <w:rPr>
                <w:bCs/>
                <w:color w:val="000000"/>
                <w:sz w:val="22"/>
                <w:highlight w:val="yellow"/>
              </w:rPr>
            </w:pPr>
            <w:hyperlink r:id="rId23" w:history="1">
              <w:r w:rsidR="0043394C" w:rsidRPr="00AE6BA2">
                <w:rPr>
                  <w:rStyle w:val="Hyperlink"/>
                  <w:bCs/>
                  <w:sz w:val="22"/>
                  <w:highlight w:val="yellow"/>
                </w:rPr>
                <w:t>craig.delk@simpson.kyschools.us</w:t>
              </w:r>
            </w:hyperlink>
          </w:p>
        </w:tc>
        <w:tc>
          <w:tcPr>
            <w:tcW w:w="1905" w:type="dxa"/>
          </w:tcPr>
          <w:p w14:paraId="7EF5F379" w14:textId="77777777" w:rsidR="0043394C" w:rsidRPr="00AE6BA2" w:rsidRDefault="0043394C" w:rsidP="00F979A9">
            <w:pPr>
              <w:spacing w:before="60"/>
              <w:jc w:val="center"/>
              <w:rPr>
                <w:bCs/>
                <w:sz w:val="22"/>
                <w:highlight w:val="yellow"/>
              </w:rPr>
            </w:pPr>
            <w:r w:rsidRPr="00AE6BA2">
              <w:rPr>
                <w:bCs/>
                <w:sz w:val="22"/>
                <w:highlight w:val="yellow"/>
              </w:rPr>
              <w:t>(270) 586-2003</w:t>
            </w:r>
          </w:p>
        </w:tc>
      </w:tr>
      <w:tr w:rsidR="00AB67EB" w:rsidRPr="006562F2" w14:paraId="6A2587B0" w14:textId="77777777" w:rsidTr="004E089E">
        <w:trPr>
          <w:trHeight w:val="20"/>
        </w:trPr>
        <w:tc>
          <w:tcPr>
            <w:tcW w:w="2790" w:type="dxa"/>
          </w:tcPr>
          <w:p w14:paraId="24DA1CAE" w14:textId="77777777" w:rsidR="00497688" w:rsidRPr="00AE6BA2" w:rsidRDefault="00497688" w:rsidP="00DC2C69">
            <w:pPr>
              <w:spacing w:before="60" w:line="220" w:lineRule="exact"/>
              <w:jc w:val="center"/>
              <w:rPr>
                <w:b/>
                <w:sz w:val="22"/>
                <w:highlight w:val="yellow"/>
              </w:rPr>
            </w:pPr>
            <w:r w:rsidRPr="00AE6BA2">
              <w:rPr>
                <w:b/>
                <w:sz w:val="22"/>
                <w:highlight w:val="yellow"/>
              </w:rPr>
              <w:t xml:space="preserve">Mrs. </w:t>
            </w:r>
            <w:r w:rsidR="004A0241" w:rsidRPr="00AE6BA2">
              <w:rPr>
                <w:b/>
                <w:sz w:val="22"/>
                <w:highlight w:val="yellow"/>
              </w:rPr>
              <w:t>Sarah Richardson</w:t>
            </w:r>
            <w:r w:rsidR="000A60D3" w:rsidRPr="00AE6BA2">
              <w:rPr>
                <w:b/>
                <w:sz w:val="22"/>
                <w:highlight w:val="yellow"/>
              </w:rPr>
              <w:t>,</w:t>
            </w:r>
          </w:p>
          <w:p w14:paraId="5E8AF3CF" w14:textId="77777777" w:rsidR="00497688" w:rsidRPr="00AE6BA2" w:rsidRDefault="000A60D3" w:rsidP="00DC2C69">
            <w:pPr>
              <w:spacing w:line="220" w:lineRule="exact"/>
              <w:jc w:val="center"/>
              <w:rPr>
                <w:b/>
                <w:sz w:val="22"/>
                <w:highlight w:val="yellow"/>
              </w:rPr>
            </w:pPr>
            <w:r w:rsidRPr="00AE6BA2">
              <w:rPr>
                <w:b/>
                <w:sz w:val="22"/>
                <w:highlight w:val="yellow"/>
              </w:rPr>
              <w:t>Director of Food Service</w:t>
            </w:r>
          </w:p>
          <w:p w14:paraId="13B839AC" w14:textId="77777777" w:rsidR="00497688" w:rsidRPr="00AE6BA2" w:rsidRDefault="00497688" w:rsidP="00DC2C6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430 S. College St</w:t>
                </w:r>
              </w:smartTag>
            </w:smartTag>
            <w:r w:rsidRPr="00AE6BA2">
              <w:rPr>
                <w:highlight w:val="yellow"/>
              </w:rPr>
              <w:t>.</w:t>
            </w:r>
          </w:p>
          <w:p w14:paraId="1D893D6C" w14:textId="77777777" w:rsidR="00497688" w:rsidRPr="00AE6BA2" w:rsidRDefault="00497688" w:rsidP="00DC2C69">
            <w:pPr>
              <w:spacing w:after="60"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35062C15" w14:textId="77777777" w:rsidR="00497688" w:rsidRPr="00AE6BA2" w:rsidRDefault="00497688" w:rsidP="00DC2C69">
            <w:pPr>
              <w:spacing w:before="60" w:line="220" w:lineRule="exact"/>
              <w:jc w:val="center"/>
              <w:rPr>
                <w:bCs/>
                <w:color w:val="000000"/>
                <w:sz w:val="22"/>
                <w:highlight w:val="yellow"/>
              </w:rPr>
            </w:pPr>
            <w:r w:rsidRPr="00AE6BA2">
              <w:rPr>
                <w:bCs/>
                <w:color w:val="000000"/>
                <w:sz w:val="22"/>
                <w:highlight w:val="yellow"/>
              </w:rPr>
              <w:t>(270) 586-8877</w:t>
            </w:r>
          </w:p>
          <w:p w14:paraId="48D5DEEC" w14:textId="77777777" w:rsidR="00657756" w:rsidRPr="00AE6BA2" w:rsidRDefault="00000000" w:rsidP="00DC2C69">
            <w:pPr>
              <w:spacing w:before="60" w:line="220" w:lineRule="exact"/>
              <w:jc w:val="center"/>
              <w:rPr>
                <w:color w:val="0000FF"/>
                <w:sz w:val="22"/>
                <w:szCs w:val="22"/>
                <w:highlight w:val="yellow"/>
                <w:u w:val="single"/>
              </w:rPr>
            </w:pPr>
            <w:hyperlink r:id="rId24" w:history="1">
              <w:r w:rsidR="004A0241" w:rsidRPr="00AE6BA2">
                <w:rPr>
                  <w:rStyle w:val="Hyperlink"/>
                  <w:sz w:val="22"/>
                  <w:szCs w:val="22"/>
                  <w:highlight w:val="yellow"/>
                </w:rPr>
                <w:t>sarah.richardson</w:t>
              </w:r>
              <w:r w:rsidR="004A0241" w:rsidRPr="00AE6BA2">
                <w:rPr>
                  <w:rStyle w:val="Hyperlink"/>
                  <w:bCs/>
                  <w:sz w:val="22"/>
                  <w:szCs w:val="22"/>
                  <w:highlight w:val="yellow"/>
                </w:rPr>
                <w:t>@simpson.kyschools.us</w:t>
              </w:r>
            </w:hyperlink>
          </w:p>
          <w:p w14:paraId="4FD5CD8A" w14:textId="77777777" w:rsidR="00AB67EB" w:rsidRPr="00AE6BA2" w:rsidRDefault="00AB67EB" w:rsidP="00DC2C69">
            <w:pPr>
              <w:spacing w:before="60" w:line="220" w:lineRule="exact"/>
              <w:jc w:val="center"/>
              <w:rPr>
                <w:bCs/>
                <w:color w:val="000000"/>
                <w:sz w:val="22"/>
                <w:highlight w:val="yellow"/>
              </w:rPr>
            </w:pPr>
          </w:p>
        </w:tc>
        <w:tc>
          <w:tcPr>
            <w:tcW w:w="1905" w:type="dxa"/>
          </w:tcPr>
          <w:p w14:paraId="583AFDC0" w14:textId="77777777" w:rsidR="00497688" w:rsidRPr="00AE6BA2" w:rsidRDefault="00497688" w:rsidP="00DC2C69">
            <w:pPr>
              <w:spacing w:before="60"/>
              <w:jc w:val="center"/>
              <w:rPr>
                <w:bCs/>
                <w:sz w:val="22"/>
                <w:highlight w:val="yellow"/>
              </w:rPr>
            </w:pPr>
            <w:r w:rsidRPr="00AE6BA2">
              <w:rPr>
                <w:bCs/>
                <w:sz w:val="22"/>
                <w:highlight w:val="yellow"/>
              </w:rPr>
              <w:t>(270) 586-2011</w:t>
            </w:r>
          </w:p>
        </w:tc>
      </w:tr>
      <w:tr w:rsidR="00AB67EB" w:rsidRPr="006562F2" w14:paraId="7C0C2DAF" w14:textId="77777777" w:rsidTr="004E089E">
        <w:trPr>
          <w:trHeight w:val="20"/>
        </w:trPr>
        <w:tc>
          <w:tcPr>
            <w:tcW w:w="2790" w:type="dxa"/>
          </w:tcPr>
          <w:p w14:paraId="3CD35C14" w14:textId="1A33463C" w:rsidR="004140E5" w:rsidRPr="00AE6BA2" w:rsidRDefault="003B5FF4" w:rsidP="00DC2C69">
            <w:pPr>
              <w:spacing w:line="220" w:lineRule="exact"/>
              <w:jc w:val="center"/>
              <w:rPr>
                <w:b/>
                <w:sz w:val="22"/>
                <w:highlight w:val="yellow"/>
              </w:rPr>
            </w:pPr>
            <w:r w:rsidRPr="00AE6BA2">
              <w:rPr>
                <w:b/>
                <w:sz w:val="22"/>
                <w:highlight w:val="yellow"/>
              </w:rPr>
              <w:t xml:space="preserve">Mrs. </w:t>
            </w:r>
            <w:r w:rsidR="006562F2" w:rsidRPr="00AE6BA2">
              <w:rPr>
                <w:b/>
                <w:sz w:val="22"/>
                <w:highlight w:val="yellow"/>
              </w:rPr>
              <w:t>Pamela Shaffer</w:t>
            </w:r>
            <w:r w:rsidR="000A60D3" w:rsidRPr="00AE6BA2">
              <w:rPr>
                <w:b/>
                <w:sz w:val="22"/>
                <w:highlight w:val="yellow"/>
              </w:rPr>
              <w:t>,</w:t>
            </w:r>
          </w:p>
          <w:p w14:paraId="13804FBF" w14:textId="77777777" w:rsidR="00497688" w:rsidRPr="00AE6BA2" w:rsidRDefault="000B549B" w:rsidP="00DC2C69">
            <w:pPr>
              <w:spacing w:line="220" w:lineRule="exact"/>
              <w:jc w:val="center"/>
              <w:rPr>
                <w:b/>
                <w:sz w:val="22"/>
                <w:highlight w:val="yellow"/>
              </w:rPr>
            </w:pPr>
            <w:r w:rsidRPr="00AE6BA2">
              <w:rPr>
                <w:b/>
                <w:sz w:val="22"/>
                <w:highlight w:val="yellow"/>
              </w:rPr>
              <w:t xml:space="preserve">Lead </w:t>
            </w:r>
            <w:r w:rsidR="00497688" w:rsidRPr="00AE6BA2">
              <w:rPr>
                <w:b/>
                <w:sz w:val="22"/>
                <w:highlight w:val="yellow"/>
              </w:rPr>
              <w:t>Transportation</w:t>
            </w:r>
            <w:r w:rsidR="00A76D74" w:rsidRPr="00AE6BA2">
              <w:rPr>
                <w:b/>
                <w:sz w:val="22"/>
                <w:highlight w:val="yellow"/>
              </w:rPr>
              <w:t xml:space="preserve"> Mgr.</w:t>
            </w:r>
          </w:p>
          <w:p w14:paraId="3C801C1E" w14:textId="77777777" w:rsidR="00497688" w:rsidRPr="00AE6BA2" w:rsidRDefault="003F1345" w:rsidP="00DC2C6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201 Commerce Street</w:t>
                </w:r>
              </w:smartTag>
            </w:smartTag>
          </w:p>
          <w:p w14:paraId="19C37A8D" w14:textId="77777777" w:rsidR="00497688" w:rsidRPr="00AE6BA2" w:rsidRDefault="00497688" w:rsidP="00DC2C69">
            <w:pPr>
              <w:spacing w:after="60"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7B4129EB" w14:textId="77777777" w:rsidR="00497688" w:rsidRPr="00AE6BA2" w:rsidRDefault="00497688" w:rsidP="00DC2C69">
            <w:pPr>
              <w:spacing w:before="60" w:line="220" w:lineRule="exact"/>
              <w:jc w:val="center"/>
              <w:rPr>
                <w:bCs/>
                <w:color w:val="000000"/>
                <w:sz w:val="22"/>
                <w:highlight w:val="yellow"/>
              </w:rPr>
            </w:pPr>
            <w:r w:rsidRPr="00AE6BA2">
              <w:rPr>
                <w:bCs/>
                <w:color w:val="000000"/>
                <w:sz w:val="22"/>
                <w:highlight w:val="yellow"/>
              </w:rPr>
              <w:t>(270) 586-3757</w:t>
            </w:r>
          </w:p>
          <w:p w14:paraId="0DF20D24" w14:textId="7F25C7AD" w:rsidR="00AB67EB" w:rsidRPr="00AE6BA2" w:rsidRDefault="00000000" w:rsidP="00A76D74">
            <w:pPr>
              <w:spacing w:before="60" w:line="220" w:lineRule="exact"/>
              <w:jc w:val="center"/>
              <w:rPr>
                <w:bCs/>
                <w:color w:val="000000"/>
                <w:sz w:val="22"/>
                <w:highlight w:val="yellow"/>
              </w:rPr>
            </w:pPr>
            <w:hyperlink r:id="rId25" w:history="1">
              <w:r w:rsidR="006562F2" w:rsidRPr="00AE6BA2">
                <w:rPr>
                  <w:rStyle w:val="Hyperlink"/>
                  <w:bCs/>
                  <w:sz w:val="22"/>
                  <w:highlight w:val="yellow"/>
                </w:rPr>
                <w:t>pamela.shaffer@simpson.kyschools.us</w:t>
              </w:r>
            </w:hyperlink>
          </w:p>
        </w:tc>
        <w:tc>
          <w:tcPr>
            <w:tcW w:w="1905" w:type="dxa"/>
          </w:tcPr>
          <w:p w14:paraId="19EEDFCB" w14:textId="77777777" w:rsidR="00497688" w:rsidRPr="00AE6BA2" w:rsidRDefault="00497688" w:rsidP="00DC2C69">
            <w:pPr>
              <w:spacing w:before="60"/>
              <w:jc w:val="center"/>
              <w:rPr>
                <w:bCs/>
                <w:sz w:val="22"/>
                <w:highlight w:val="yellow"/>
              </w:rPr>
            </w:pPr>
            <w:r w:rsidRPr="00AE6BA2">
              <w:rPr>
                <w:bCs/>
                <w:sz w:val="22"/>
                <w:highlight w:val="yellow"/>
              </w:rPr>
              <w:t>(270) 586-2003</w:t>
            </w:r>
          </w:p>
        </w:tc>
      </w:tr>
      <w:tr w:rsidR="00AB67EB" w:rsidRPr="006562F2" w14:paraId="4E5DBC7A" w14:textId="77777777" w:rsidTr="004E089E">
        <w:trPr>
          <w:trHeight w:val="20"/>
        </w:trPr>
        <w:tc>
          <w:tcPr>
            <w:tcW w:w="2790" w:type="dxa"/>
          </w:tcPr>
          <w:p w14:paraId="7A418297" w14:textId="652E59AB" w:rsidR="00497688" w:rsidRPr="00AE6BA2" w:rsidRDefault="00497688" w:rsidP="00DC2C69">
            <w:pPr>
              <w:spacing w:before="60" w:line="220" w:lineRule="exact"/>
              <w:jc w:val="center"/>
              <w:rPr>
                <w:b/>
                <w:sz w:val="22"/>
                <w:highlight w:val="yellow"/>
              </w:rPr>
            </w:pPr>
            <w:r w:rsidRPr="00AE6BA2">
              <w:rPr>
                <w:b/>
                <w:sz w:val="22"/>
                <w:highlight w:val="yellow"/>
              </w:rPr>
              <w:t xml:space="preserve">Mrs. </w:t>
            </w:r>
            <w:proofErr w:type="spellStart"/>
            <w:r w:rsidR="00167FF7" w:rsidRPr="00AE6BA2">
              <w:rPr>
                <w:b/>
                <w:sz w:val="22"/>
                <w:highlight w:val="yellow"/>
              </w:rPr>
              <w:t>J’Nora</w:t>
            </w:r>
            <w:proofErr w:type="spellEnd"/>
            <w:r w:rsidR="00167FF7" w:rsidRPr="00AE6BA2">
              <w:rPr>
                <w:b/>
                <w:sz w:val="22"/>
                <w:highlight w:val="yellow"/>
              </w:rPr>
              <w:t xml:space="preserve"> Anderson</w:t>
            </w:r>
            <w:r w:rsidR="000A60D3" w:rsidRPr="00AE6BA2">
              <w:rPr>
                <w:b/>
                <w:sz w:val="22"/>
                <w:highlight w:val="yellow"/>
              </w:rPr>
              <w:t>,</w:t>
            </w:r>
            <w:r w:rsidRPr="00AE6BA2">
              <w:rPr>
                <w:b/>
                <w:sz w:val="22"/>
                <w:highlight w:val="yellow"/>
              </w:rPr>
              <w:t xml:space="preserve"> Principal</w:t>
            </w:r>
          </w:p>
          <w:p w14:paraId="3E3BC9F9" w14:textId="77777777" w:rsidR="00497688" w:rsidRPr="00AE6BA2" w:rsidRDefault="00497688" w:rsidP="00DC2C69">
            <w:pPr>
              <w:spacing w:line="220" w:lineRule="exact"/>
              <w:jc w:val="center"/>
              <w:rPr>
                <w:b/>
                <w:bCs/>
                <w:sz w:val="22"/>
                <w:highlight w:val="yellow"/>
              </w:rPr>
            </w:pPr>
            <w:smartTag w:uri="urn:schemas-microsoft-com:office:smarttags" w:element="place">
              <w:smartTag w:uri="urn:schemas-microsoft-com:office:smarttags" w:element="PlaceName">
                <w:r w:rsidRPr="00AE6BA2">
                  <w:rPr>
                    <w:b/>
                    <w:bCs/>
                    <w:sz w:val="22"/>
                    <w:highlight w:val="yellow"/>
                  </w:rPr>
                  <w:t>Franklin</w:t>
                </w:r>
              </w:smartTag>
              <w:r w:rsidRPr="00AE6BA2">
                <w:rPr>
                  <w:b/>
                  <w:bCs/>
                  <w:sz w:val="22"/>
                  <w:highlight w:val="yellow"/>
                </w:rPr>
                <w:t xml:space="preserve"> </w:t>
              </w:r>
              <w:smartTag w:uri="urn:schemas-microsoft-com:office:smarttags" w:element="PlaceName">
                <w:r w:rsidRPr="00AE6BA2">
                  <w:rPr>
                    <w:b/>
                    <w:bCs/>
                    <w:sz w:val="22"/>
                    <w:highlight w:val="yellow"/>
                  </w:rPr>
                  <w:t>Elementary School</w:t>
                </w:r>
              </w:smartTag>
            </w:smartTag>
          </w:p>
          <w:p w14:paraId="16C03DAF" w14:textId="77777777" w:rsidR="00497688" w:rsidRPr="00AE6BA2" w:rsidRDefault="00497688" w:rsidP="00DC2C6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211 S. Main St</w:t>
                </w:r>
              </w:smartTag>
            </w:smartTag>
            <w:r w:rsidRPr="00AE6BA2">
              <w:rPr>
                <w:highlight w:val="yellow"/>
              </w:rPr>
              <w:t>.</w:t>
            </w:r>
          </w:p>
          <w:p w14:paraId="680B2F73" w14:textId="77777777" w:rsidR="00497688" w:rsidRPr="00AE6BA2" w:rsidRDefault="00497688" w:rsidP="00DC2C69">
            <w:pPr>
              <w:spacing w:after="60"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1028368E" w14:textId="77777777" w:rsidR="004B477C" w:rsidRPr="00AE6BA2" w:rsidRDefault="00497688" w:rsidP="00DC2C69">
            <w:pPr>
              <w:spacing w:before="60" w:line="220" w:lineRule="exact"/>
              <w:jc w:val="center"/>
              <w:rPr>
                <w:bCs/>
                <w:color w:val="000000"/>
                <w:sz w:val="22"/>
                <w:highlight w:val="yellow"/>
              </w:rPr>
            </w:pPr>
            <w:r w:rsidRPr="00AE6BA2">
              <w:rPr>
                <w:bCs/>
                <w:color w:val="000000"/>
                <w:sz w:val="22"/>
                <w:highlight w:val="yellow"/>
              </w:rPr>
              <w:t xml:space="preserve">(270) 586-3241 </w:t>
            </w:r>
          </w:p>
          <w:p w14:paraId="71C1AF03" w14:textId="635ABD42" w:rsidR="00AB67EB" w:rsidRPr="00AE6BA2" w:rsidRDefault="00000000" w:rsidP="00DC2C69">
            <w:pPr>
              <w:spacing w:before="60" w:line="220" w:lineRule="exact"/>
              <w:jc w:val="center"/>
              <w:rPr>
                <w:bCs/>
                <w:color w:val="000000"/>
                <w:sz w:val="22"/>
                <w:highlight w:val="yellow"/>
              </w:rPr>
            </w:pPr>
            <w:hyperlink r:id="rId26" w:history="1">
              <w:r w:rsidR="00167FF7" w:rsidRPr="00AE6BA2">
                <w:rPr>
                  <w:rStyle w:val="Hyperlink"/>
                  <w:bCs/>
                  <w:sz w:val="22"/>
                  <w:highlight w:val="yellow"/>
                </w:rPr>
                <w:t>j’nora.anderson</w:t>
              </w:r>
              <w:r w:rsidR="00AB67EB" w:rsidRPr="00AE6BA2">
                <w:rPr>
                  <w:rStyle w:val="Hyperlink"/>
                  <w:bCs/>
                  <w:sz w:val="22"/>
                  <w:highlight w:val="yellow"/>
                </w:rPr>
                <w:t>@simpson.kyschools.us</w:t>
              </w:r>
            </w:hyperlink>
          </w:p>
        </w:tc>
        <w:tc>
          <w:tcPr>
            <w:tcW w:w="1905" w:type="dxa"/>
          </w:tcPr>
          <w:p w14:paraId="2E640698" w14:textId="77777777" w:rsidR="00497688" w:rsidRPr="00AE6BA2" w:rsidRDefault="00497688" w:rsidP="00DC2C69">
            <w:pPr>
              <w:spacing w:before="60"/>
              <w:jc w:val="center"/>
              <w:rPr>
                <w:bCs/>
                <w:sz w:val="22"/>
                <w:highlight w:val="yellow"/>
              </w:rPr>
            </w:pPr>
            <w:r w:rsidRPr="00AE6BA2">
              <w:rPr>
                <w:bCs/>
                <w:sz w:val="22"/>
                <w:highlight w:val="yellow"/>
              </w:rPr>
              <w:t>(270) 586-2042</w:t>
            </w:r>
          </w:p>
        </w:tc>
      </w:tr>
      <w:tr w:rsidR="00AB67EB" w:rsidRPr="006562F2" w14:paraId="595D49E7" w14:textId="77777777" w:rsidTr="004E089E">
        <w:trPr>
          <w:trHeight w:val="20"/>
        </w:trPr>
        <w:tc>
          <w:tcPr>
            <w:tcW w:w="2790" w:type="dxa"/>
          </w:tcPr>
          <w:p w14:paraId="7D146431" w14:textId="77777777" w:rsidR="005F53C3" w:rsidRPr="00AE6BA2" w:rsidRDefault="005F53C3" w:rsidP="005F53C3">
            <w:pPr>
              <w:spacing w:line="220" w:lineRule="exact"/>
              <w:jc w:val="center"/>
              <w:rPr>
                <w:b/>
                <w:sz w:val="22"/>
                <w:highlight w:val="yellow"/>
              </w:rPr>
            </w:pPr>
            <w:r w:rsidRPr="00AE6BA2">
              <w:rPr>
                <w:b/>
                <w:sz w:val="22"/>
                <w:highlight w:val="yellow"/>
              </w:rPr>
              <w:t>Mr. Michael Barnum, Principal</w:t>
            </w:r>
          </w:p>
          <w:p w14:paraId="12549DC5" w14:textId="77777777" w:rsidR="00497688" w:rsidRPr="00AE6BA2" w:rsidRDefault="00497688" w:rsidP="005F53C3">
            <w:pPr>
              <w:spacing w:line="220" w:lineRule="exact"/>
              <w:jc w:val="center"/>
              <w:rPr>
                <w:b/>
                <w:sz w:val="22"/>
                <w:highlight w:val="yellow"/>
              </w:rPr>
            </w:pPr>
            <w:r w:rsidRPr="00AE6BA2">
              <w:rPr>
                <w:b/>
                <w:sz w:val="22"/>
                <w:highlight w:val="yellow"/>
              </w:rPr>
              <w:t>Simpson Elementary School</w:t>
            </w:r>
          </w:p>
          <w:p w14:paraId="53354CAE" w14:textId="77777777" w:rsidR="00497688" w:rsidRPr="00AE6BA2" w:rsidRDefault="00497688" w:rsidP="00DC2C6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721 Witt Road</w:t>
                </w:r>
              </w:smartTag>
            </w:smartTag>
          </w:p>
          <w:p w14:paraId="3ECB9F4E" w14:textId="77777777" w:rsidR="00497688" w:rsidRPr="00AE6BA2" w:rsidRDefault="00497688" w:rsidP="00DC2C69">
            <w:pPr>
              <w:spacing w:after="60" w:line="220" w:lineRule="exact"/>
              <w:jc w:val="center"/>
              <w:rPr>
                <w:b/>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24AB42FD" w14:textId="77777777" w:rsidR="0099506E" w:rsidRPr="00AE6BA2" w:rsidRDefault="0099506E" w:rsidP="0099506E">
            <w:pPr>
              <w:spacing w:before="60" w:line="220" w:lineRule="exact"/>
              <w:jc w:val="center"/>
              <w:rPr>
                <w:bCs/>
                <w:color w:val="000000"/>
                <w:sz w:val="22"/>
                <w:highlight w:val="yellow"/>
              </w:rPr>
            </w:pPr>
            <w:r w:rsidRPr="00AE6BA2">
              <w:rPr>
                <w:bCs/>
                <w:color w:val="000000"/>
                <w:sz w:val="22"/>
                <w:highlight w:val="yellow"/>
              </w:rPr>
              <w:t>(270) 586-4414</w:t>
            </w:r>
          </w:p>
          <w:p w14:paraId="59359A9B" w14:textId="77777777" w:rsidR="00AB67EB" w:rsidRPr="00AE6BA2" w:rsidRDefault="00000000" w:rsidP="0099506E">
            <w:pPr>
              <w:spacing w:before="60" w:line="220" w:lineRule="exact"/>
              <w:jc w:val="center"/>
              <w:rPr>
                <w:bCs/>
                <w:color w:val="000000"/>
                <w:sz w:val="22"/>
                <w:highlight w:val="yellow"/>
              </w:rPr>
            </w:pPr>
            <w:hyperlink r:id="rId27" w:history="1">
              <w:r w:rsidR="005F53C3" w:rsidRPr="00AE6BA2">
                <w:rPr>
                  <w:rStyle w:val="Hyperlink"/>
                  <w:bCs/>
                  <w:sz w:val="22"/>
                  <w:highlight w:val="yellow"/>
                </w:rPr>
                <w:t>michael.barnum@simpson.kyschools.us</w:t>
              </w:r>
            </w:hyperlink>
          </w:p>
        </w:tc>
        <w:tc>
          <w:tcPr>
            <w:tcW w:w="1905" w:type="dxa"/>
          </w:tcPr>
          <w:p w14:paraId="78791D13" w14:textId="77777777" w:rsidR="00497688" w:rsidRPr="00AE6BA2" w:rsidRDefault="00497688" w:rsidP="00DC2C69">
            <w:pPr>
              <w:spacing w:before="60"/>
              <w:jc w:val="center"/>
              <w:rPr>
                <w:bCs/>
                <w:sz w:val="22"/>
                <w:highlight w:val="yellow"/>
              </w:rPr>
            </w:pPr>
            <w:r w:rsidRPr="00AE6BA2">
              <w:rPr>
                <w:bCs/>
                <w:sz w:val="22"/>
                <w:highlight w:val="yellow"/>
              </w:rPr>
              <w:t>(270) 598-6059</w:t>
            </w:r>
          </w:p>
        </w:tc>
      </w:tr>
      <w:tr w:rsidR="00AB67EB" w:rsidRPr="006562F2" w14:paraId="4C5B6888" w14:textId="77777777" w:rsidTr="004E089E">
        <w:trPr>
          <w:trHeight w:val="20"/>
        </w:trPr>
        <w:tc>
          <w:tcPr>
            <w:tcW w:w="2790" w:type="dxa"/>
          </w:tcPr>
          <w:p w14:paraId="6AE90140" w14:textId="77777777" w:rsidR="000A60D3" w:rsidRPr="00AE6BA2" w:rsidRDefault="000A60D3" w:rsidP="00DC2C69">
            <w:pPr>
              <w:spacing w:before="60" w:line="220" w:lineRule="exact"/>
              <w:jc w:val="center"/>
              <w:rPr>
                <w:b/>
                <w:sz w:val="22"/>
                <w:highlight w:val="yellow"/>
              </w:rPr>
            </w:pPr>
            <w:r w:rsidRPr="00AE6BA2">
              <w:rPr>
                <w:b/>
                <w:sz w:val="22"/>
                <w:highlight w:val="yellow"/>
              </w:rPr>
              <w:t>Mrs. Joyce Pais,</w:t>
            </w:r>
          </w:p>
          <w:p w14:paraId="07E1E865" w14:textId="77777777" w:rsidR="00497688" w:rsidRPr="00AE6BA2" w:rsidRDefault="00497688" w:rsidP="00DC2C69">
            <w:pPr>
              <w:spacing w:before="60" w:line="220" w:lineRule="exact"/>
              <w:jc w:val="center"/>
              <w:rPr>
                <w:b/>
                <w:sz w:val="22"/>
                <w:highlight w:val="yellow"/>
              </w:rPr>
            </w:pPr>
            <w:r w:rsidRPr="00AE6BA2">
              <w:rPr>
                <w:b/>
                <w:sz w:val="22"/>
                <w:highlight w:val="yellow"/>
              </w:rPr>
              <w:t>Principal</w:t>
            </w:r>
          </w:p>
          <w:p w14:paraId="009D0CCA" w14:textId="77777777" w:rsidR="00497688" w:rsidRPr="00AE6BA2" w:rsidRDefault="00497688" w:rsidP="00DC2C69">
            <w:pPr>
              <w:spacing w:line="220" w:lineRule="exact"/>
              <w:jc w:val="center"/>
              <w:rPr>
                <w:b/>
                <w:sz w:val="22"/>
                <w:highlight w:val="yellow"/>
              </w:rPr>
            </w:pPr>
            <w:smartTag w:uri="urn:schemas-microsoft-com:office:smarttags" w:element="place">
              <w:smartTag w:uri="urn:schemas-microsoft-com:office:smarttags" w:element="PlaceName">
                <w:r w:rsidRPr="00AE6BA2">
                  <w:rPr>
                    <w:b/>
                    <w:sz w:val="22"/>
                    <w:highlight w:val="yellow"/>
                  </w:rPr>
                  <w:t>Lincoln</w:t>
                </w:r>
              </w:smartTag>
              <w:r w:rsidRPr="00AE6BA2">
                <w:rPr>
                  <w:b/>
                  <w:sz w:val="22"/>
                  <w:highlight w:val="yellow"/>
                </w:rPr>
                <w:t xml:space="preserve"> </w:t>
              </w:r>
              <w:smartTag w:uri="urn:schemas-microsoft-com:office:smarttags" w:element="PlaceType">
                <w:r w:rsidRPr="00AE6BA2">
                  <w:rPr>
                    <w:b/>
                    <w:sz w:val="22"/>
                    <w:highlight w:val="yellow"/>
                  </w:rPr>
                  <w:t>Elementary School</w:t>
                </w:r>
              </w:smartTag>
            </w:smartTag>
          </w:p>
          <w:p w14:paraId="2400474C" w14:textId="77777777" w:rsidR="00497688" w:rsidRPr="00AE6BA2" w:rsidRDefault="00497688" w:rsidP="00DC2C69">
            <w:pPr>
              <w:pStyle w:val="BodyText2"/>
              <w:spacing w:after="0" w:line="220" w:lineRule="exact"/>
              <w:rPr>
                <w:highlight w:val="yellow"/>
              </w:rPr>
            </w:pPr>
            <w:smartTag w:uri="urn:schemas-microsoft-com:office:smarttags" w:element="Street">
              <w:smartTag w:uri="urn:schemas-microsoft-com:office:smarttags" w:element="address">
                <w:r w:rsidRPr="00AE6BA2">
                  <w:rPr>
                    <w:highlight w:val="yellow"/>
                  </w:rPr>
                  <w:t>601 John J. Johnson Ave.</w:t>
                </w:r>
              </w:smartTag>
            </w:smartTag>
          </w:p>
          <w:p w14:paraId="39BC0501" w14:textId="77777777" w:rsidR="00497688" w:rsidRPr="00AE6BA2" w:rsidRDefault="00497688" w:rsidP="00DC2C69">
            <w:pPr>
              <w:spacing w:after="60"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7D18C6E5" w14:textId="77777777" w:rsidR="00497688" w:rsidRPr="00AE6BA2" w:rsidRDefault="00AB67EB" w:rsidP="00DC2C69">
            <w:pPr>
              <w:spacing w:before="60" w:line="220" w:lineRule="exact"/>
              <w:jc w:val="center"/>
              <w:rPr>
                <w:bCs/>
                <w:color w:val="000000"/>
                <w:sz w:val="22"/>
                <w:highlight w:val="yellow"/>
              </w:rPr>
            </w:pPr>
            <w:r w:rsidRPr="00AE6BA2">
              <w:rPr>
                <w:bCs/>
                <w:color w:val="000000"/>
                <w:sz w:val="22"/>
                <w:highlight w:val="yellow"/>
              </w:rPr>
              <w:t>(270) 586-7133</w:t>
            </w:r>
          </w:p>
          <w:p w14:paraId="3A934B4F" w14:textId="77777777" w:rsidR="00062DC6" w:rsidRPr="00AE6BA2" w:rsidRDefault="00000000" w:rsidP="00DC2C69">
            <w:pPr>
              <w:spacing w:before="60" w:line="220" w:lineRule="exact"/>
              <w:jc w:val="center"/>
              <w:rPr>
                <w:bCs/>
                <w:color w:val="000000"/>
                <w:sz w:val="22"/>
                <w:highlight w:val="yellow"/>
              </w:rPr>
            </w:pPr>
            <w:hyperlink r:id="rId28" w:history="1">
              <w:r w:rsidR="000A60D3" w:rsidRPr="00AE6BA2">
                <w:rPr>
                  <w:rStyle w:val="Hyperlink"/>
                  <w:bCs/>
                  <w:sz w:val="22"/>
                  <w:highlight w:val="yellow"/>
                </w:rPr>
                <w:t>joyce.pais@simpson.kyschools.us</w:t>
              </w:r>
            </w:hyperlink>
          </w:p>
        </w:tc>
        <w:tc>
          <w:tcPr>
            <w:tcW w:w="1905" w:type="dxa"/>
          </w:tcPr>
          <w:p w14:paraId="3FBCE2F3" w14:textId="77777777" w:rsidR="00497688" w:rsidRPr="00AE6BA2" w:rsidRDefault="00497688" w:rsidP="00DC2C69">
            <w:pPr>
              <w:spacing w:before="60"/>
              <w:jc w:val="center"/>
              <w:rPr>
                <w:bCs/>
                <w:sz w:val="22"/>
                <w:highlight w:val="yellow"/>
              </w:rPr>
            </w:pPr>
            <w:r w:rsidRPr="00AE6BA2">
              <w:rPr>
                <w:bCs/>
                <w:sz w:val="22"/>
                <w:highlight w:val="yellow"/>
              </w:rPr>
              <w:t>(270) 586-2045</w:t>
            </w:r>
          </w:p>
        </w:tc>
      </w:tr>
      <w:tr w:rsidR="00AB67EB" w:rsidRPr="006562F2" w14:paraId="17FC9CCE" w14:textId="77777777" w:rsidTr="004E089E">
        <w:trPr>
          <w:trHeight w:val="20"/>
        </w:trPr>
        <w:tc>
          <w:tcPr>
            <w:tcW w:w="2790" w:type="dxa"/>
          </w:tcPr>
          <w:p w14:paraId="69C60497" w14:textId="545E8576" w:rsidR="00497688" w:rsidRPr="00AE6BA2" w:rsidRDefault="00167FF7" w:rsidP="00DC2C69">
            <w:pPr>
              <w:spacing w:before="60" w:line="220" w:lineRule="exact"/>
              <w:jc w:val="center"/>
              <w:rPr>
                <w:b/>
                <w:sz w:val="22"/>
                <w:highlight w:val="yellow"/>
              </w:rPr>
            </w:pPr>
            <w:r w:rsidRPr="00AE6BA2">
              <w:rPr>
                <w:b/>
                <w:sz w:val="22"/>
                <w:highlight w:val="yellow"/>
              </w:rPr>
              <w:t xml:space="preserve">Mr. </w:t>
            </w:r>
            <w:r w:rsidR="00B96777" w:rsidRPr="00AE6BA2">
              <w:rPr>
                <w:b/>
                <w:sz w:val="22"/>
                <w:highlight w:val="yellow"/>
              </w:rPr>
              <w:t>Jaxon Grover</w:t>
            </w:r>
            <w:r w:rsidR="002F677B" w:rsidRPr="00AE6BA2">
              <w:rPr>
                <w:b/>
                <w:sz w:val="22"/>
                <w:highlight w:val="yellow"/>
              </w:rPr>
              <w:t xml:space="preserve">, </w:t>
            </w:r>
            <w:r w:rsidR="0043394C" w:rsidRPr="00AE6BA2">
              <w:rPr>
                <w:b/>
                <w:sz w:val="22"/>
                <w:highlight w:val="yellow"/>
              </w:rPr>
              <w:t>Principal</w:t>
            </w:r>
          </w:p>
          <w:p w14:paraId="6CAB173A" w14:textId="77777777" w:rsidR="00497688" w:rsidRPr="00AE6BA2" w:rsidRDefault="00497688" w:rsidP="00DC2C69">
            <w:pPr>
              <w:spacing w:before="40" w:line="220" w:lineRule="exact"/>
              <w:jc w:val="center"/>
              <w:rPr>
                <w:b/>
                <w:sz w:val="22"/>
                <w:highlight w:val="yellow"/>
              </w:rPr>
            </w:pPr>
            <w:smartTag w:uri="urn:schemas-microsoft-com:office:smarttags" w:element="place">
              <w:smartTag w:uri="urn:schemas-microsoft-com:office:smarttags" w:element="PlaceName">
                <w:r w:rsidRPr="00AE6BA2">
                  <w:rPr>
                    <w:b/>
                    <w:sz w:val="22"/>
                    <w:highlight w:val="yellow"/>
                  </w:rPr>
                  <w:t>Franklin-Simpson</w:t>
                </w:r>
              </w:smartTag>
              <w:r w:rsidRPr="00AE6BA2">
                <w:rPr>
                  <w:b/>
                  <w:sz w:val="22"/>
                  <w:highlight w:val="yellow"/>
                </w:rPr>
                <w:t xml:space="preserve"> </w:t>
              </w:r>
              <w:smartTag w:uri="urn:schemas-microsoft-com:office:smarttags" w:element="PlaceType">
                <w:r w:rsidRPr="00AE6BA2">
                  <w:rPr>
                    <w:b/>
                    <w:sz w:val="22"/>
                    <w:highlight w:val="yellow"/>
                  </w:rPr>
                  <w:t>Middle School</w:t>
                </w:r>
              </w:smartTag>
            </w:smartTag>
          </w:p>
          <w:p w14:paraId="7AA70E5E" w14:textId="77777777" w:rsidR="00497688" w:rsidRPr="00AE6BA2" w:rsidRDefault="00497688" w:rsidP="00DC2C69">
            <w:pPr>
              <w:spacing w:line="220" w:lineRule="exact"/>
              <w:jc w:val="center"/>
              <w:rPr>
                <w:bCs/>
                <w:sz w:val="22"/>
                <w:highlight w:val="yellow"/>
              </w:rPr>
            </w:pPr>
            <w:smartTag w:uri="urn:schemas-microsoft-com:office:smarttags" w:element="Street">
              <w:smartTag w:uri="urn:schemas-microsoft-com:office:smarttags" w:element="address">
                <w:r w:rsidRPr="00AE6BA2">
                  <w:rPr>
                    <w:bCs/>
                    <w:sz w:val="22"/>
                    <w:highlight w:val="yellow"/>
                  </w:rPr>
                  <w:t>322 College St</w:t>
                </w:r>
              </w:smartTag>
            </w:smartTag>
            <w:r w:rsidRPr="00AE6BA2">
              <w:rPr>
                <w:bCs/>
                <w:sz w:val="22"/>
                <w:highlight w:val="yellow"/>
              </w:rPr>
              <w:t>.</w:t>
            </w:r>
          </w:p>
          <w:p w14:paraId="75DF278D" w14:textId="77777777" w:rsidR="00497688" w:rsidRPr="00AE6BA2" w:rsidRDefault="00497688" w:rsidP="00DC2C69">
            <w:pPr>
              <w:spacing w:after="60"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0CFD52B9" w14:textId="77777777" w:rsidR="00497688" w:rsidRPr="00AE6BA2" w:rsidRDefault="00497688" w:rsidP="00DC2C69">
            <w:pPr>
              <w:spacing w:before="60" w:line="220" w:lineRule="exact"/>
              <w:jc w:val="center"/>
              <w:rPr>
                <w:bCs/>
                <w:color w:val="000000"/>
                <w:sz w:val="22"/>
                <w:highlight w:val="yellow"/>
              </w:rPr>
            </w:pPr>
            <w:r w:rsidRPr="00AE6BA2">
              <w:rPr>
                <w:bCs/>
                <w:color w:val="000000"/>
                <w:sz w:val="22"/>
                <w:highlight w:val="yellow"/>
              </w:rPr>
              <w:t>(270) 586-4401</w:t>
            </w:r>
          </w:p>
          <w:p w14:paraId="6D5B387B" w14:textId="77777777" w:rsidR="00AB67EB" w:rsidRPr="00AE6BA2" w:rsidRDefault="00000000" w:rsidP="002F677B">
            <w:pPr>
              <w:tabs>
                <w:tab w:val="left" w:pos="1575"/>
              </w:tabs>
              <w:jc w:val="center"/>
              <w:rPr>
                <w:sz w:val="22"/>
                <w:highlight w:val="yellow"/>
              </w:rPr>
            </w:pPr>
            <w:hyperlink r:id="rId29" w:history="1">
              <w:r w:rsidR="00B96777" w:rsidRPr="00AE6BA2">
                <w:rPr>
                  <w:rStyle w:val="Hyperlink"/>
                  <w:bCs/>
                  <w:sz w:val="22"/>
                  <w:highlight w:val="yellow"/>
                </w:rPr>
                <w:t>jaxon.grover@simpson.kyschools.us</w:t>
              </w:r>
            </w:hyperlink>
          </w:p>
        </w:tc>
        <w:tc>
          <w:tcPr>
            <w:tcW w:w="1905" w:type="dxa"/>
          </w:tcPr>
          <w:p w14:paraId="5F92A624" w14:textId="77777777" w:rsidR="00497688" w:rsidRPr="00AE6BA2" w:rsidRDefault="00497688" w:rsidP="00DC2C69">
            <w:pPr>
              <w:spacing w:before="60"/>
              <w:jc w:val="center"/>
              <w:rPr>
                <w:bCs/>
                <w:sz w:val="22"/>
                <w:highlight w:val="yellow"/>
              </w:rPr>
            </w:pPr>
            <w:r w:rsidRPr="00AE6BA2">
              <w:rPr>
                <w:bCs/>
                <w:sz w:val="22"/>
                <w:highlight w:val="yellow"/>
              </w:rPr>
              <w:t>(270) 586-2048</w:t>
            </w:r>
          </w:p>
        </w:tc>
      </w:tr>
      <w:tr w:rsidR="00AB67EB" w:rsidRPr="006562F2" w14:paraId="2282025F" w14:textId="77777777" w:rsidTr="004E089E">
        <w:trPr>
          <w:trHeight w:val="20"/>
        </w:trPr>
        <w:tc>
          <w:tcPr>
            <w:tcW w:w="2790" w:type="dxa"/>
          </w:tcPr>
          <w:p w14:paraId="511849A0" w14:textId="40357798" w:rsidR="00497688" w:rsidRPr="00AE6BA2" w:rsidRDefault="00012538" w:rsidP="00DC2C69">
            <w:pPr>
              <w:spacing w:before="60" w:line="220" w:lineRule="exact"/>
              <w:jc w:val="center"/>
              <w:rPr>
                <w:b/>
                <w:sz w:val="22"/>
                <w:highlight w:val="yellow"/>
              </w:rPr>
            </w:pPr>
            <w:r w:rsidRPr="00AE6BA2">
              <w:rPr>
                <w:b/>
                <w:sz w:val="22"/>
                <w:highlight w:val="yellow"/>
              </w:rPr>
              <w:t xml:space="preserve">Mr. Michael </w:t>
            </w:r>
            <w:proofErr w:type="spellStart"/>
            <w:r w:rsidRPr="00AE6BA2">
              <w:rPr>
                <w:b/>
                <w:sz w:val="22"/>
                <w:highlight w:val="yellow"/>
              </w:rPr>
              <w:t>Wix</w:t>
            </w:r>
            <w:proofErr w:type="spellEnd"/>
            <w:r w:rsidR="00497688" w:rsidRPr="00AE6BA2">
              <w:rPr>
                <w:b/>
                <w:sz w:val="22"/>
                <w:highlight w:val="yellow"/>
              </w:rPr>
              <w:t>, Principal</w:t>
            </w:r>
          </w:p>
          <w:p w14:paraId="2BCD6135" w14:textId="77777777" w:rsidR="00497688" w:rsidRPr="00AE6BA2" w:rsidRDefault="00497688" w:rsidP="00DC2C69">
            <w:pPr>
              <w:spacing w:line="220" w:lineRule="exact"/>
              <w:jc w:val="center"/>
              <w:rPr>
                <w:b/>
                <w:sz w:val="22"/>
                <w:highlight w:val="yellow"/>
              </w:rPr>
            </w:pPr>
            <w:r w:rsidRPr="00AE6BA2">
              <w:rPr>
                <w:b/>
                <w:sz w:val="22"/>
                <w:highlight w:val="yellow"/>
              </w:rPr>
              <w:t>Franklin-Simpson High School</w:t>
            </w:r>
          </w:p>
          <w:p w14:paraId="0116FF2E" w14:textId="77777777" w:rsidR="00497688" w:rsidRPr="00AE6BA2" w:rsidRDefault="00497688" w:rsidP="00DC2C69">
            <w:pPr>
              <w:spacing w:line="220" w:lineRule="exact"/>
              <w:jc w:val="center"/>
              <w:rPr>
                <w:bCs/>
                <w:sz w:val="22"/>
                <w:highlight w:val="yellow"/>
              </w:rPr>
            </w:pPr>
            <w:smartTag w:uri="urn:schemas-microsoft-com:office:smarttags" w:element="Street">
              <w:smartTag w:uri="urn:schemas-microsoft-com:office:smarttags" w:element="address">
                <w:r w:rsidRPr="00AE6BA2">
                  <w:rPr>
                    <w:bCs/>
                    <w:sz w:val="22"/>
                    <w:highlight w:val="yellow"/>
                  </w:rPr>
                  <w:t>400 S. College Street</w:t>
                </w:r>
              </w:smartTag>
            </w:smartTag>
          </w:p>
          <w:p w14:paraId="6A4841C7" w14:textId="77777777" w:rsidR="00497688" w:rsidRPr="00AE6BA2" w:rsidRDefault="00497688" w:rsidP="00DC2C69">
            <w:pPr>
              <w:spacing w:after="60"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711066BA" w14:textId="77777777" w:rsidR="00497688" w:rsidRPr="00AE6BA2" w:rsidRDefault="00497688" w:rsidP="00DC2C69">
            <w:pPr>
              <w:spacing w:before="60" w:line="220" w:lineRule="exact"/>
              <w:jc w:val="center"/>
              <w:rPr>
                <w:bCs/>
                <w:color w:val="000000"/>
                <w:sz w:val="22"/>
                <w:highlight w:val="yellow"/>
              </w:rPr>
            </w:pPr>
            <w:r w:rsidRPr="00AE6BA2">
              <w:rPr>
                <w:bCs/>
                <w:color w:val="000000"/>
                <w:sz w:val="22"/>
                <w:highlight w:val="yellow"/>
              </w:rPr>
              <w:t>(270) 586-3273</w:t>
            </w:r>
          </w:p>
          <w:p w14:paraId="1D41E768" w14:textId="21193D0B" w:rsidR="00AB67EB" w:rsidRPr="00AE6BA2" w:rsidRDefault="00000000" w:rsidP="00D2329E">
            <w:pPr>
              <w:spacing w:before="60" w:line="220" w:lineRule="exact"/>
              <w:jc w:val="center"/>
              <w:rPr>
                <w:bCs/>
                <w:color w:val="0000FF"/>
                <w:sz w:val="22"/>
                <w:highlight w:val="yellow"/>
                <w:u w:val="single"/>
              </w:rPr>
            </w:pPr>
            <w:hyperlink r:id="rId30" w:history="1">
              <w:r w:rsidR="00012538" w:rsidRPr="00AE6BA2">
                <w:rPr>
                  <w:rStyle w:val="Hyperlink"/>
                  <w:sz w:val="22"/>
                  <w:szCs w:val="22"/>
                  <w:highlight w:val="yellow"/>
                </w:rPr>
                <w:t>michael.wix@simpson.kyschools.us</w:t>
              </w:r>
            </w:hyperlink>
          </w:p>
        </w:tc>
        <w:tc>
          <w:tcPr>
            <w:tcW w:w="1905" w:type="dxa"/>
          </w:tcPr>
          <w:p w14:paraId="045741C0" w14:textId="77777777" w:rsidR="00497688" w:rsidRPr="00AE6BA2" w:rsidRDefault="00497688" w:rsidP="00DC2C69">
            <w:pPr>
              <w:spacing w:before="60"/>
              <w:jc w:val="center"/>
              <w:rPr>
                <w:bCs/>
                <w:sz w:val="22"/>
                <w:highlight w:val="yellow"/>
              </w:rPr>
            </w:pPr>
            <w:r w:rsidRPr="00AE6BA2">
              <w:rPr>
                <w:bCs/>
                <w:sz w:val="22"/>
                <w:highlight w:val="yellow"/>
              </w:rPr>
              <w:t>(270) 586-2021</w:t>
            </w:r>
          </w:p>
        </w:tc>
      </w:tr>
      <w:tr w:rsidR="00AB67EB" w:rsidRPr="006562F2" w14:paraId="6C9BCE79" w14:textId="77777777" w:rsidTr="004E089E">
        <w:trPr>
          <w:trHeight w:val="20"/>
        </w:trPr>
        <w:tc>
          <w:tcPr>
            <w:tcW w:w="2790" w:type="dxa"/>
          </w:tcPr>
          <w:p w14:paraId="3EF0D695" w14:textId="77777777" w:rsidR="006D149B" w:rsidRPr="00AE6BA2" w:rsidRDefault="006D149B" w:rsidP="00846163">
            <w:pPr>
              <w:spacing w:before="60" w:line="220" w:lineRule="exact"/>
              <w:jc w:val="center"/>
              <w:rPr>
                <w:b/>
                <w:sz w:val="22"/>
                <w:highlight w:val="yellow"/>
              </w:rPr>
            </w:pPr>
            <w:r w:rsidRPr="00AE6BA2">
              <w:rPr>
                <w:b/>
                <w:sz w:val="22"/>
                <w:highlight w:val="yellow"/>
              </w:rPr>
              <w:t>Mr. Justin Dyer</w:t>
            </w:r>
            <w:r w:rsidR="00846163" w:rsidRPr="00AE6BA2">
              <w:rPr>
                <w:b/>
                <w:sz w:val="22"/>
                <w:highlight w:val="yellow"/>
              </w:rPr>
              <w:t>,</w:t>
            </w:r>
          </w:p>
          <w:p w14:paraId="70A1C303" w14:textId="600BC77C" w:rsidR="00846163" w:rsidRPr="00AE6BA2" w:rsidRDefault="00846163" w:rsidP="00846163">
            <w:pPr>
              <w:spacing w:before="60" w:line="220" w:lineRule="exact"/>
              <w:jc w:val="center"/>
              <w:rPr>
                <w:b/>
                <w:sz w:val="22"/>
                <w:highlight w:val="yellow"/>
              </w:rPr>
            </w:pPr>
            <w:r w:rsidRPr="00AE6BA2">
              <w:rPr>
                <w:b/>
                <w:sz w:val="22"/>
                <w:highlight w:val="yellow"/>
              </w:rPr>
              <w:t>Director of Alternative Education</w:t>
            </w:r>
          </w:p>
          <w:p w14:paraId="08C33564" w14:textId="77777777" w:rsidR="00846163" w:rsidRPr="00AE6BA2" w:rsidRDefault="00846163" w:rsidP="00846163">
            <w:pPr>
              <w:spacing w:line="220" w:lineRule="exact"/>
              <w:jc w:val="center"/>
              <w:rPr>
                <w:b/>
                <w:sz w:val="22"/>
                <w:highlight w:val="yellow"/>
              </w:rPr>
            </w:pPr>
            <w:r w:rsidRPr="00AE6BA2">
              <w:rPr>
                <w:b/>
                <w:sz w:val="22"/>
                <w:highlight w:val="yellow"/>
              </w:rPr>
              <w:t>Franklin-Simpson High School</w:t>
            </w:r>
          </w:p>
          <w:p w14:paraId="43E3F500" w14:textId="77777777" w:rsidR="00497688" w:rsidRPr="00AE6BA2" w:rsidRDefault="00D2329E" w:rsidP="00DC2C69">
            <w:pPr>
              <w:spacing w:line="220" w:lineRule="exact"/>
              <w:jc w:val="center"/>
              <w:rPr>
                <w:bCs/>
                <w:sz w:val="22"/>
                <w:highlight w:val="yellow"/>
              </w:rPr>
            </w:pPr>
            <w:r w:rsidRPr="00AE6BA2">
              <w:rPr>
                <w:bCs/>
                <w:sz w:val="22"/>
                <w:highlight w:val="yellow"/>
              </w:rPr>
              <w:t>430 S. College St.</w:t>
            </w:r>
          </w:p>
          <w:p w14:paraId="1B3AD945" w14:textId="77777777" w:rsidR="00497688" w:rsidRPr="00AE6BA2" w:rsidRDefault="00497688" w:rsidP="00DC2C69">
            <w:pPr>
              <w:spacing w:after="60" w:line="220" w:lineRule="exact"/>
              <w:jc w:val="center"/>
              <w:rPr>
                <w:bCs/>
                <w:sz w:val="22"/>
                <w:highlight w:val="yellow"/>
              </w:rPr>
            </w:pPr>
            <w:smartTag w:uri="urn:schemas-microsoft-com:office:smarttags" w:element="place">
              <w:smartTag w:uri="urn:schemas-microsoft-com:office:smarttags" w:element="City">
                <w:r w:rsidRPr="00AE6BA2">
                  <w:rPr>
                    <w:bCs/>
                    <w:sz w:val="22"/>
                    <w:highlight w:val="yellow"/>
                  </w:rPr>
                  <w:t>Franklin</w:t>
                </w:r>
              </w:smartTag>
              <w:r w:rsidRPr="00AE6BA2">
                <w:rPr>
                  <w:bCs/>
                  <w:sz w:val="22"/>
                  <w:highlight w:val="yellow"/>
                </w:rPr>
                <w:t xml:space="preserve">, </w:t>
              </w:r>
              <w:smartTag w:uri="urn:schemas-microsoft-com:office:smarttags" w:element="State">
                <w:r w:rsidRPr="00AE6BA2">
                  <w:rPr>
                    <w:bCs/>
                    <w:sz w:val="22"/>
                    <w:highlight w:val="yellow"/>
                  </w:rPr>
                  <w:t>KY</w:t>
                </w:r>
              </w:smartTag>
              <w:r w:rsidR="009E0039" w:rsidRPr="00AE6BA2">
                <w:rPr>
                  <w:bCs/>
                  <w:sz w:val="22"/>
                  <w:highlight w:val="yellow"/>
                </w:rPr>
                <w:t xml:space="preserve"> </w:t>
              </w:r>
              <w:smartTag w:uri="urn:schemas-microsoft-com:office:smarttags" w:element="PostalCode">
                <w:r w:rsidR="00DF03C6" w:rsidRPr="00AE6BA2">
                  <w:rPr>
                    <w:bCs/>
                    <w:sz w:val="22"/>
                    <w:highlight w:val="yellow"/>
                  </w:rPr>
                  <w:t>42134</w:t>
                </w:r>
              </w:smartTag>
            </w:smartTag>
          </w:p>
        </w:tc>
        <w:tc>
          <w:tcPr>
            <w:tcW w:w="4770" w:type="dxa"/>
          </w:tcPr>
          <w:p w14:paraId="3BADDE7E" w14:textId="77777777" w:rsidR="00497688" w:rsidRPr="00AE6BA2" w:rsidRDefault="00497688" w:rsidP="00DC2C69">
            <w:pPr>
              <w:spacing w:before="60" w:line="220" w:lineRule="exact"/>
              <w:jc w:val="center"/>
              <w:rPr>
                <w:bCs/>
                <w:color w:val="000000"/>
                <w:sz w:val="22"/>
                <w:highlight w:val="yellow"/>
              </w:rPr>
            </w:pPr>
            <w:r w:rsidRPr="00AE6BA2">
              <w:rPr>
                <w:bCs/>
                <w:color w:val="000000"/>
                <w:sz w:val="22"/>
                <w:highlight w:val="yellow"/>
              </w:rPr>
              <w:t>(270) 586-</w:t>
            </w:r>
            <w:r w:rsidR="002A2E67" w:rsidRPr="00AE6BA2">
              <w:rPr>
                <w:bCs/>
                <w:color w:val="000000"/>
                <w:sz w:val="22"/>
                <w:highlight w:val="yellow"/>
              </w:rPr>
              <w:t>2039</w:t>
            </w:r>
          </w:p>
          <w:p w14:paraId="183D6AFB" w14:textId="5D6494F0" w:rsidR="00114BF0" w:rsidRPr="00AE6BA2" w:rsidRDefault="00000000" w:rsidP="00D2329E">
            <w:pPr>
              <w:spacing w:before="60" w:line="220" w:lineRule="exact"/>
              <w:jc w:val="center"/>
              <w:rPr>
                <w:bCs/>
                <w:color w:val="0000FF"/>
                <w:sz w:val="22"/>
                <w:highlight w:val="yellow"/>
                <w:u w:val="single"/>
              </w:rPr>
            </w:pPr>
            <w:hyperlink r:id="rId31" w:history="1">
              <w:r w:rsidR="006D149B" w:rsidRPr="00AE6BA2">
                <w:rPr>
                  <w:rStyle w:val="Hyperlink"/>
                  <w:bCs/>
                  <w:sz w:val="22"/>
                  <w:highlight w:val="yellow"/>
                </w:rPr>
                <w:t>justin.dyer@simpson.kyschools.us</w:t>
              </w:r>
            </w:hyperlink>
          </w:p>
        </w:tc>
        <w:tc>
          <w:tcPr>
            <w:tcW w:w="1905" w:type="dxa"/>
          </w:tcPr>
          <w:p w14:paraId="073DE58C" w14:textId="77777777" w:rsidR="00497688" w:rsidRPr="00AE6BA2" w:rsidRDefault="002A2E67" w:rsidP="00DC2C69">
            <w:pPr>
              <w:spacing w:before="60"/>
              <w:jc w:val="center"/>
              <w:rPr>
                <w:bCs/>
                <w:sz w:val="22"/>
                <w:highlight w:val="yellow"/>
              </w:rPr>
            </w:pPr>
            <w:r w:rsidRPr="00AE6BA2">
              <w:rPr>
                <w:bCs/>
                <w:sz w:val="22"/>
                <w:highlight w:val="yellow"/>
              </w:rPr>
              <w:t>(270) 586-2047</w:t>
            </w:r>
          </w:p>
        </w:tc>
      </w:tr>
    </w:tbl>
    <w:p w14:paraId="304CF503" w14:textId="77777777" w:rsidR="006E613F" w:rsidRPr="006562F2" w:rsidRDefault="006E613F">
      <w:pPr>
        <w:spacing w:after="60"/>
        <w:ind w:left="1620"/>
        <w:jc w:val="center"/>
        <w:rPr>
          <w:rFonts w:ascii="Arial" w:hAnsi="Arial"/>
          <w:bCs/>
          <w:sz w:val="22"/>
        </w:rPr>
        <w:sectPr w:rsidR="006E613F" w:rsidRPr="006562F2" w:rsidSect="00E122EB">
          <w:headerReference w:type="default" r:id="rId32"/>
          <w:pgSz w:w="12240" w:h="15840" w:code="1"/>
          <w:pgMar w:top="1800" w:right="1195" w:bottom="1800" w:left="1195" w:header="965" w:footer="965" w:gutter="0"/>
          <w:pgNumType w:start="1"/>
          <w:cols w:space="360"/>
        </w:sectPr>
      </w:pPr>
    </w:p>
    <w:p w14:paraId="13605413" w14:textId="77777777" w:rsidR="006E613F" w:rsidRPr="006562F2" w:rsidRDefault="0071243C" w:rsidP="001D1371">
      <w:pPr>
        <w:pStyle w:val="TableofAuthorities"/>
        <w:tabs>
          <w:tab w:val="clear" w:pos="8640"/>
        </w:tabs>
        <w:spacing w:after="0"/>
        <w:rPr>
          <w:rFonts w:ascii="Arial Black" w:hAnsi="Arial Black"/>
          <w:sz w:val="24"/>
        </w:rPr>
      </w:pPr>
      <w:r w:rsidRPr="006562F2">
        <w:rPr>
          <w:noProof/>
        </w:rPr>
        <w:lastRenderedPageBreak/>
        <mc:AlternateContent>
          <mc:Choice Requires="wps">
            <w:drawing>
              <wp:anchor distT="0" distB="0" distL="114300" distR="114300" simplePos="0" relativeHeight="251656192" behindDoc="0" locked="0" layoutInCell="1" allowOverlap="1" wp14:anchorId="582B3DD2" wp14:editId="0DEF798F">
                <wp:simplePos x="0" y="0"/>
                <wp:positionH relativeFrom="margin">
                  <wp:align>right</wp:align>
                </wp:positionH>
                <wp:positionV relativeFrom="paragraph">
                  <wp:posOffset>0</wp:posOffset>
                </wp:positionV>
                <wp:extent cx="1828800" cy="1828800"/>
                <wp:effectExtent l="0" t="0" r="19050" b="1905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02B7444" w14:textId="77777777" w:rsidR="00EE57E9" w:rsidRDefault="00EE57E9">
                            <w:pPr>
                              <w:jc w:val="center"/>
                              <w:rPr>
                                <w:rFonts w:ascii="Arial Black" w:hAnsi="Arial Black"/>
                                <w:sz w:val="36"/>
                              </w:rPr>
                            </w:pPr>
                            <w:r>
                              <w:rPr>
                                <w:rFonts w:ascii="Arial Black" w:hAnsi="Arial Black"/>
                                <w:sz w:val="36"/>
                              </w:rPr>
                              <w:t>Section</w:t>
                            </w:r>
                          </w:p>
                          <w:p w14:paraId="1E17F380" w14:textId="77777777" w:rsidR="00EE57E9" w:rsidRDefault="00EE57E9">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2B3DD2" id="_x0000_t202" coordsize="21600,21600" o:spt="202" path="m,l,21600r21600,l21600,xe">
                <v:stroke joinstyle="miter"/>
                <v:path gradientshapeok="t" o:connecttype="rect"/>
              </v:shapetype>
              <v:shape id="Text Box 4" o:spid="_x0000_s1026" type="#_x0000_t202" style="position:absolute;margin-left:92.8pt;margin-top:0;width:2in;height:2in;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">
                <v:textbox>
                  <w:txbxContent>
                    <w:p w14:paraId="002B7444" w14:textId="77777777" w:rsidR="00EE57E9" w:rsidRDefault="00EE57E9">
                      <w:pPr>
                        <w:jc w:val="center"/>
                        <w:rPr>
                          <w:rFonts w:ascii="Arial Black" w:hAnsi="Arial Black"/>
                          <w:sz w:val="36"/>
                        </w:rPr>
                      </w:pPr>
                      <w:r>
                        <w:rPr>
                          <w:rFonts w:ascii="Arial Black" w:hAnsi="Arial Black"/>
                          <w:sz w:val="36"/>
                        </w:rPr>
                        <w:t>Section</w:t>
                      </w:r>
                    </w:p>
                    <w:p w14:paraId="1E17F380" w14:textId="77777777" w:rsidR="00EE57E9" w:rsidRDefault="00EE57E9">
                      <w:pPr>
                        <w:jc w:val="center"/>
                      </w:pPr>
                      <w:r>
                        <w:rPr>
                          <w:rFonts w:ascii="Arial Black" w:hAnsi="Arial Black"/>
                          <w:sz w:val="144"/>
                        </w:rPr>
                        <w:t>1</w:t>
                      </w:r>
                    </w:p>
                  </w:txbxContent>
                </v:textbox>
                <w10:wrap type="square" anchorx="margin"/>
              </v:shape>
            </w:pict>
          </mc:Fallback>
        </mc:AlternateContent>
      </w:r>
    </w:p>
    <w:p w14:paraId="71862A86" w14:textId="77777777" w:rsidR="006E613F" w:rsidRPr="006562F2" w:rsidRDefault="006E613F" w:rsidP="00BD3087">
      <w:pPr>
        <w:pStyle w:val="ChapterTitle"/>
        <w:spacing w:before="120" w:after="120"/>
        <w:ind w:right="576"/>
      </w:pPr>
      <w:bookmarkStart w:id="84" w:name="_Toc478789097"/>
      <w:bookmarkStart w:id="85" w:name="_Toc479739453"/>
      <w:bookmarkStart w:id="86" w:name="_Toc479991167"/>
      <w:bookmarkStart w:id="87" w:name="_Toc479992775"/>
      <w:bookmarkStart w:id="88" w:name="_Toc480009418"/>
      <w:bookmarkStart w:id="89" w:name="_Toc480016006"/>
      <w:bookmarkStart w:id="90" w:name="_Toc480016064"/>
      <w:bookmarkStart w:id="91" w:name="_Toc480254691"/>
      <w:bookmarkStart w:id="92" w:name="_Toc480345525"/>
      <w:bookmarkStart w:id="93" w:name="_Toc480606709"/>
      <w:bookmarkStart w:id="94" w:name="_Toc200694892"/>
      <w:r w:rsidRPr="006562F2">
        <w:t>General Terms of Employment</w:t>
      </w:r>
      <w:bookmarkEnd w:id="84"/>
      <w:bookmarkEnd w:id="85"/>
      <w:bookmarkEnd w:id="86"/>
      <w:bookmarkEnd w:id="87"/>
      <w:bookmarkEnd w:id="88"/>
      <w:bookmarkEnd w:id="89"/>
      <w:bookmarkEnd w:id="90"/>
      <w:bookmarkEnd w:id="91"/>
      <w:bookmarkEnd w:id="92"/>
      <w:bookmarkEnd w:id="93"/>
      <w:bookmarkEnd w:id="94"/>
    </w:p>
    <w:p w14:paraId="431A5DC7" w14:textId="77777777" w:rsidR="006E613F" w:rsidRPr="006562F2" w:rsidRDefault="006E613F" w:rsidP="00A934A3">
      <w:pPr>
        <w:pStyle w:val="Heading1"/>
        <w:spacing w:before="0" w:after="240"/>
      </w:pPr>
      <w:bookmarkStart w:id="95" w:name="_Toc478442580"/>
      <w:bookmarkStart w:id="96" w:name="_Toc478789098"/>
      <w:bookmarkStart w:id="97" w:name="_Toc479739454"/>
      <w:bookmarkStart w:id="98" w:name="_Toc479739517"/>
      <w:bookmarkStart w:id="99" w:name="_Toc479991168"/>
      <w:bookmarkStart w:id="100" w:name="_Toc479992776"/>
      <w:bookmarkStart w:id="101" w:name="_Toc480009419"/>
      <w:bookmarkStart w:id="102" w:name="_Toc480016007"/>
      <w:bookmarkStart w:id="103" w:name="_Toc480016065"/>
      <w:bookmarkStart w:id="104" w:name="_Toc480254692"/>
      <w:bookmarkStart w:id="105" w:name="_Toc480345526"/>
      <w:bookmarkStart w:id="106" w:name="_Toc480606710"/>
      <w:bookmarkStart w:id="107" w:name="_Toc200694893"/>
      <w:r w:rsidRPr="006562F2">
        <w:t xml:space="preserve">Equal Opportunity </w:t>
      </w:r>
      <w:r w:rsidR="00BC077D" w:rsidRPr="006562F2">
        <w:t>E</w:t>
      </w:r>
      <w:r w:rsidRPr="006562F2">
        <w:t>mployment</w:t>
      </w:r>
      <w:bookmarkEnd w:id="95"/>
      <w:bookmarkEnd w:id="96"/>
      <w:bookmarkEnd w:id="97"/>
      <w:bookmarkEnd w:id="98"/>
      <w:bookmarkEnd w:id="99"/>
      <w:bookmarkEnd w:id="100"/>
      <w:bookmarkEnd w:id="101"/>
      <w:bookmarkEnd w:id="102"/>
      <w:bookmarkEnd w:id="103"/>
      <w:bookmarkEnd w:id="104"/>
      <w:bookmarkEnd w:id="105"/>
      <w:bookmarkEnd w:id="106"/>
      <w:bookmarkEnd w:id="107"/>
    </w:p>
    <w:p w14:paraId="658C61F3" w14:textId="77777777" w:rsidR="00A934A3" w:rsidRPr="006562F2" w:rsidRDefault="00A934A3" w:rsidP="00A934A3">
      <w:pPr>
        <w:spacing w:after="120"/>
        <w:jc w:val="both"/>
        <w:rPr>
          <w:spacing w:val="-5"/>
          <w:sz w:val="24"/>
        </w:rPr>
      </w:pPr>
      <w:bookmarkStart w:id="108" w:name="_Hlk47427535"/>
      <w:r w:rsidRPr="006562F2">
        <w:rPr>
          <w:spacing w:val="-5"/>
          <w:sz w:val="24"/>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bookmarkEnd w:id="108"/>
    </w:p>
    <w:p w14:paraId="55968C21" w14:textId="0F76C56B" w:rsidR="0031758A" w:rsidRPr="006562F2" w:rsidRDefault="006E613F" w:rsidP="00A934A3">
      <w:pPr>
        <w:pStyle w:val="BodyText"/>
        <w:spacing w:after="120"/>
      </w:pPr>
      <w:r w:rsidRPr="006562F2">
        <w:rPr>
          <w:szCs w:val="24"/>
        </w:rPr>
        <w:t xml:space="preserve">The Simpson County Board of Education is an Equal Opportunity Employer. </w:t>
      </w:r>
      <w:r w:rsidR="0031758A" w:rsidRPr="006562F2">
        <w:t>The District does not discriminate on the basis of race, color, religion, sex</w:t>
      </w:r>
      <w:r w:rsidR="00BC025C" w:rsidRPr="006562F2">
        <w:t xml:space="preserve"> (including sexual orientation or gender identity)</w:t>
      </w:r>
      <w:r w:rsidR="0031758A" w:rsidRPr="006562F2">
        <w:t>, genetic information, national or ethnic origin, political affiliation, age, disabling condition, or limitations related to pregnancy, childbirth, or related medical conditions.</w:t>
      </w:r>
    </w:p>
    <w:p w14:paraId="0B8ABA90" w14:textId="77777777" w:rsidR="006E613F" w:rsidRPr="006562F2" w:rsidRDefault="0031758A" w:rsidP="00A934A3">
      <w:pPr>
        <w:pStyle w:val="BodyText"/>
        <w:spacing w:after="120"/>
        <w:rPr>
          <w:szCs w:val="24"/>
        </w:rPr>
      </w:pPr>
      <w:r w:rsidRPr="006562F2">
        <w:t>Reasonable accommodation for individuals with disabilities or limitations related to pregnancy, childbirth, or related medical conditions will be provided as required by law.</w:t>
      </w:r>
    </w:p>
    <w:p w14:paraId="6423E15B" w14:textId="77777777" w:rsidR="006E613F" w:rsidRPr="006562F2" w:rsidRDefault="006E613F">
      <w:pPr>
        <w:pStyle w:val="BodyText"/>
        <w:spacing w:after="120"/>
        <w:rPr>
          <w:b/>
          <w:bCs/>
          <w:szCs w:val="24"/>
        </w:rPr>
      </w:pPr>
      <w:r w:rsidRPr="006562F2">
        <w:rPr>
          <w:rStyle w:val="ksbabold"/>
          <w:rFonts w:ascii="Garamond" w:hAnsi="Garamond"/>
          <w:b w:val="0"/>
          <w:bCs/>
          <w:szCs w:val="24"/>
        </w:rPr>
        <w:t xml:space="preserve">If considerations of sex, age or disability have a bona fide relationship to the unique requirements of a particular job or if there are federal or state legal requirements that apply, then sex, age or disability may be </w:t>
      </w:r>
      <w:proofErr w:type="gramStart"/>
      <w:r w:rsidRPr="006562F2">
        <w:rPr>
          <w:rStyle w:val="ksbabold"/>
          <w:rFonts w:ascii="Garamond" w:hAnsi="Garamond"/>
          <w:b w:val="0"/>
          <w:bCs/>
          <w:szCs w:val="24"/>
        </w:rPr>
        <w:t>taken into account</w:t>
      </w:r>
      <w:proofErr w:type="gramEnd"/>
      <w:r w:rsidRPr="006562F2">
        <w:rPr>
          <w:rStyle w:val="ksbabold"/>
          <w:rFonts w:ascii="Garamond" w:hAnsi="Garamond"/>
          <w:b w:val="0"/>
          <w:bCs/>
          <w:szCs w:val="24"/>
        </w:rPr>
        <w:t xml:space="preserve"> as a bona fide occupational qualification, provided such consideration is consistent with governing law.</w:t>
      </w:r>
    </w:p>
    <w:p w14:paraId="4F893EFE" w14:textId="77777777" w:rsidR="006E613F" w:rsidRPr="006562F2" w:rsidRDefault="006E613F" w:rsidP="00BC077D">
      <w:pPr>
        <w:pStyle w:val="BodyText"/>
        <w:spacing w:after="360"/>
        <w:rPr>
          <w:szCs w:val="24"/>
        </w:rPr>
      </w:pPr>
      <w:r w:rsidRPr="006562F2">
        <w:rPr>
          <w:szCs w:val="24"/>
        </w:rPr>
        <w:t xml:space="preserve">If you have questions concerning District compliance with state and federal equal opportunity employment laws, contact </w:t>
      </w:r>
      <w:r w:rsidR="004140E5" w:rsidRPr="006562F2">
        <w:rPr>
          <w:b/>
          <w:i/>
          <w:szCs w:val="24"/>
        </w:rPr>
        <w:t>Human Resources</w:t>
      </w:r>
      <w:r w:rsidRPr="006562F2">
        <w:rPr>
          <w:szCs w:val="24"/>
        </w:rPr>
        <w:t xml:space="preserve"> at the </w:t>
      </w:r>
      <w:smartTag w:uri="urn:schemas-microsoft-com:office:smarttags" w:element="PersonName">
        <w:r w:rsidRPr="006562F2">
          <w:rPr>
            <w:szCs w:val="24"/>
          </w:rPr>
          <w:t>Board</w:t>
        </w:r>
      </w:smartTag>
      <w:r w:rsidRPr="006562F2">
        <w:rPr>
          <w:szCs w:val="24"/>
        </w:rPr>
        <w:t xml:space="preserve"> of Education’s Central Office. </w:t>
      </w:r>
      <w:smartTag w:uri="urn:schemas-microsoft-com:office:smarttags" w:element="PersonName">
        <w:r w:rsidR="005F1C5F" w:rsidRPr="006562F2">
          <w:rPr>
            <w:b/>
            <w:szCs w:val="24"/>
          </w:rPr>
          <w:t>Board</w:t>
        </w:r>
      </w:smartTag>
      <w:r w:rsidR="005F1C5F" w:rsidRPr="006562F2">
        <w:rPr>
          <w:b/>
          <w:szCs w:val="24"/>
        </w:rPr>
        <w:t xml:space="preserve"> Policies</w:t>
      </w:r>
      <w:r w:rsidR="005F1C5F" w:rsidRPr="006562F2">
        <w:rPr>
          <w:szCs w:val="24"/>
        </w:rPr>
        <w:t xml:space="preserve"> </w:t>
      </w:r>
      <w:r w:rsidRPr="006562F2">
        <w:rPr>
          <w:b/>
          <w:bCs/>
          <w:szCs w:val="24"/>
        </w:rPr>
        <w:t>03.113/03.212</w:t>
      </w:r>
    </w:p>
    <w:p w14:paraId="5F42756E" w14:textId="77777777" w:rsidR="006E613F" w:rsidRPr="006562F2" w:rsidRDefault="006E613F" w:rsidP="00227E3C">
      <w:pPr>
        <w:pStyle w:val="Heading1"/>
        <w:spacing w:before="0"/>
      </w:pPr>
      <w:bookmarkStart w:id="109" w:name="_Toc478442581"/>
      <w:bookmarkStart w:id="110" w:name="_Toc478789099"/>
      <w:bookmarkStart w:id="111" w:name="_Toc479739455"/>
      <w:bookmarkStart w:id="112" w:name="_Toc479739518"/>
      <w:bookmarkStart w:id="113" w:name="_Toc479991169"/>
      <w:bookmarkStart w:id="114" w:name="_Toc479992777"/>
      <w:bookmarkStart w:id="115" w:name="_Toc480009420"/>
      <w:bookmarkStart w:id="116" w:name="_Toc480016008"/>
      <w:bookmarkStart w:id="117" w:name="_Toc480016066"/>
      <w:bookmarkStart w:id="118" w:name="_Toc480254693"/>
      <w:bookmarkStart w:id="119" w:name="_Toc480345527"/>
      <w:bookmarkStart w:id="120" w:name="_Toc480606711"/>
      <w:bookmarkStart w:id="121" w:name="_Toc200694894"/>
      <w:r w:rsidRPr="006562F2">
        <w:t>Harassment/Discrimination</w:t>
      </w:r>
      <w:bookmarkEnd w:id="109"/>
      <w:bookmarkEnd w:id="110"/>
      <w:bookmarkEnd w:id="111"/>
      <w:bookmarkEnd w:id="112"/>
      <w:bookmarkEnd w:id="113"/>
      <w:bookmarkEnd w:id="114"/>
      <w:bookmarkEnd w:id="115"/>
      <w:bookmarkEnd w:id="116"/>
      <w:bookmarkEnd w:id="117"/>
      <w:bookmarkEnd w:id="118"/>
      <w:bookmarkEnd w:id="119"/>
      <w:bookmarkEnd w:id="120"/>
      <w:r w:rsidR="00A934A3" w:rsidRPr="006562F2">
        <w:t>/Title IX Sexual Harassment</w:t>
      </w:r>
      <w:bookmarkEnd w:id="121"/>
    </w:p>
    <w:p w14:paraId="139FF107" w14:textId="77777777" w:rsidR="006E613F" w:rsidRPr="006562F2" w:rsidRDefault="006E613F">
      <w:pPr>
        <w:pStyle w:val="BodyText"/>
        <w:spacing w:after="120"/>
        <w:rPr>
          <w:szCs w:val="24"/>
        </w:rPr>
      </w:pPr>
      <w:r w:rsidRPr="006562F2">
        <w:rPr>
          <w:szCs w:val="24"/>
        </w:rPr>
        <w:t>The Simpson County Board of Education intends that employees have a safe and orderly work environment in which to do their jobs. Therefore, the Board does not condone and will not tolerate harassment of</w:t>
      </w:r>
      <w:r w:rsidR="00703364" w:rsidRPr="006562F2">
        <w:rPr>
          <w:szCs w:val="24"/>
        </w:rPr>
        <w:t xml:space="preserve"> or</w:t>
      </w:r>
      <w:r w:rsidRPr="006562F2">
        <w:rPr>
          <w:szCs w:val="24"/>
        </w:rPr>
        <w:t xml:space="preserve"> discrimination against employees</w:t>
      </w:r>
      <w:r w:rsidR="0010614C" w:rsidRPr="006562F2">
        <w:rPr>
          <w:szCs w:val="24"/>
        </w:rPr>
        <w:t>,</w:t>
      </w:r>
      <w:r w:rsidR="00703364" w:rsidRPr="006562F2">
        <w:rPr>
          <w:szCs w:val="24"/>
        </w:rPr>
        <w:t xml:space="preserve"> students</w:t>
      </w:r>
      <w:r w:rsidRPr="006562F2">
        <w:rPr>
          <w:szCs w:val="24"/>
        </w:rPr>
        <w:t xml:space="preserve">, </w:t>
      </w:r>
      <w:r w:rsidR="0010614C" w:rsidRPr="006562F2">
        <w:t xml:space="preserve">or visitors to the school or District, </w:t>
      </w:r>
      <w:r w:rsidRPr="006562F2">
        <w:rPr>
          <w:szCs w:val="24"/>
        </w:rPr>
        <w:t xml:space="preserve">or any act prohibited by Board policy that disrupts the work place </w:t>
      </w:r>
      <w:r w:rsidR="00703364" w:rsidRPr="006562F2">
        <w:rPr>
          <w:szCs w:val="24"/>
        </w:rPr>
        <w:t xml:space="preserve">or the educational process </w:t>
      </w:r>
      <w:r w:rsidRPr="006562F2">
        <w:rPr>
          <w:szCs w:val="24"/>
        </w:rPr>
        <w:t>and/or keeps employees from doing their jobs.</w:t>
      </w:r>
    </w:p>
    <w:p w14:paraId="79EE5AE1" w14:textId="77777777" w:rsidR="006E613F" w:rsidRPr="006562F2" w:rsidRDefault="006E613F">
      <w:pPr>
        <w:pStyle w:val="BodyText"/>
        <w:spacing w:after="120"/>
        <w:rPr>
          <w:szCs w:val="24"/>
        </w:rPr>
      </w:pPr>
      <w:r w:rsidRPr="006562F2">
        <w:rPr>
          <w:szCs w:val="24"/>
        </w:rPr>
        <w:t>Any employee who believes that he or she, or any other employee</w:t>
      </w:r>
      <w:r w:rsidR="0010614C" w:rsidRPr="006562F2">
        <w:rPr>
          <w:szCs w:val="24"/>
        </w:rPr>
        <w:t>,</w:t>
      </w:r>
      <w:r w:rsidRPr="006562F2">
        <w:rPr>
          <w:szCs w:val="24"/>
        </w:rPr>
        <w:t xml:space="preserve"> student</w:t>
      </w:r>
      <w:r w:rsidR="0010614C" w:rsidRPr="006562F2">
        <w:t>, or visitor to the school or District,</w:t>
      </w:r>
      <w:r w:rsidRPr="006562F2">
        <w:rPr>
          <w:szCs w:val="24"/>
        </w:rPr>
        <w:t xml:space="preserve"> is being </w:t>
      </w:r>
      <w:r w:rsidR="0010614C" w:rsidRPr="006562F2">
        <w:t xml:space="preserve">or has been </w:t>
      </w:r>
      <w:r w:rsidRPr="006562F2">
        <w:rPr>
          <w:szCs w:val="24"/>
        </w:rPr>
        <w:t xml:space="preserve">subjected to harassment or discrimination </w:t>
      </w:r>
      <w:r w:rsidR="0010614C" w:rsidRPr="006562F2">
        <w:t xml:space="preserve">shall </w:t>
      </w:r>
      <w:r w:rsidRPr="006562F2">
        <w:rPr>
          <w:szCs w:val="24"/>
        </w:rPr>
        <w:t>bring the matter to the attention of his/her Principal/immediate supervisor or the District’s Title IX/Equity Coordinator</w:t>
      </w:r>
      <w:r w:rsidR="0010614C" w:rsidRPr="006562F2">
        <w:rPr>
          <w:szCs w:val="24"/>
        </w:rPr>
        <w:t xml:space="preserve"> </w:t>
      </w:r>
      <w:r w:rsidR="0010614C" w:rsidRPr="006562F2">
        <w:t>as required by Board policy</w:t>
      </w:r>
      <w:r w:rsidRPr="006562F2">
        <w:rPr>
          <w:szCs w:val="24"/>
        </w:rPr>
        <w:t>. The District will investigate any such concerns promptly and confidentially.</w:t>
      </w:r>
    </w:p>
    <w:p w14:paraId="48215290" w14:textId="77777777" w:rsidR="006E613F" w:rsidRPr="006562F2" w:rsidRDefault="006E613F" w:rsidP="00BD3087">
      <w:pPr>
        <w:pStyle w:val="BodyText"/>
        <w:rPr>
          <w:b/>
          <w:bCs/>
          <w:szCs w:val="24"/>
        </w:rPr>
      </w:pPr>
      <w:r w:rsidRPr="006562F2">
        <w:rPr>
          <w:szCs w:val="24"/>
        </w:rPr>
        <w:lastRenderedPageBreak/>
        <w:t xml:space="preserve">No employee will be subject to any form of reprisal or retaliation for having made a good-faith complaint under this policy. For complete information concerning </w:t>
      </w:r>
      <w:r w:rsidRPr="006562F2">
        <w:rPr>
          <w:rStyle w:val="ksbanormal"/>
          <w:rFonts w:ascii="Garamond" w:hAnsi="Garamond"/>
          <w:szCs w:val="24"/>
        </w:rPr>
        <w:t xml:space="preserve">the District’s position prohibiting harassment/discrimination, assistance in reporting and responding to alleged incidents, and </w:t>
      </w:r>
      <w:r w:rsidRPr="006562F2">
        <w:rPr>
          <w:szCs w:val="24"/>
        </w:rPr>
        <w:t>examples of prohibited behaviors, employees should refer to the District’s policies and related procedures.</w:t>
      </w:r>
      <w:r w:rsidR="009E0039" w:rsidRPr="006562F2">
        <w:rPr>
          <w:szCs w:val="24"/>
        </w:rPr>
        <w:t xml:space="preserve"> </w:t>
      </w:r>
      <w:r w:rsidR="005F1C5F" w:rsidRPr="006562F2">
        <w:rPr>
          <w:b/>
          <w:szCs w:val="24"/>
        </w:rPr>
        <w:t>Board Policies</w:t>
      </w:r>
      <w:r w:rsidR="005F1C5F" w:rsidRPr="006562F2">
        <w:rPr>
          <w:szCs w:val="24"/>
        </w:rPr>
        <w:t xml:space="preserve"> </w:t>
      </w:r>
      <w:r w:rsidRPr="006562F2">
        <w:rPr>
          <w:b/>
          <w:bCs/>
          <w:szCs w:val="24"/>
        </w:rPr>
        <w:t>03.162/03.262</w:t>
      </w:r>
    </w:p>
    <w:p w14:paraId="41693CA6" w14:textId="77777777" w:rsidR="00A934A3" w:rsidRPr="006562F2" w:rsidRDefault="00A934A3" w:rsidP="00A934A3">
      <w:pPr>
        <w:pStyle w:val="BodyText"/>
        <w:spacing w:after="120"/>
        <w:rPr>
          <w:rStyle w:val="ksbanormal"/>
          <w:rFonts w:ascii="Garamond" w:hAnsi="Garamond"/>
        </w:rPr>
      </w:pPr>
      <w:bookmarkStart w:id="122" w:name="_Hlk47427255"/>
      <w:bookmarkStart w:id="123" w:name="OLE_LINK19"/>
      <w:bookmarkStart w:id="124" w:name="OLE_LINK22"/>
      <w:bookmarkStart w:id="125" w:name="_Toc478789101"/>
      <w:bookmarkStart w:id="126" w:name="_Toc479739456"/>
      <w:bookmarkStart w:id="127" w:name="_Toc479739519"/>
      <w:bookmarkStart w:id="128" w:name="_Toc479991170"/>
      <w:bookmarkStart w:id="129" w:name="_Toc479992778"/>
      <w:bookmarkStart w:id="130" w:name="_Toc480009421"/>
      <w:bookmarkStart w:id="131" w:name="_Toc480016009"/>
      <w:bookmarkStart w:id="132" w:name="_Toc480016067"/>
      <w:bookmarkStart w:id="133" w:name="_Toc480254694"/>
      <w:bookmarkStart w:id="134" w:name="_Toc480345528"/>
      <w:bookmarkStart w:id="135" w:name="_Toc480606712"/>
      <w:bookmarkStart w:id="136" w:name="_Toc478442583"/>
      <w:r w:rsidRPr="006562F2">
        <w:rPr>
          <w:rStyle w:val="ksbanormal"/>
          <w:rFonts w:ascii="Garamond" w:hAnsi="Garamond"/>
        </w:rPr>
        <w:t>The following have been designated to handle inquiries regarding nondiscrimination under Title IX and Section 504 of the Rehabilitation Act of 1973 and Title IX Sexual Harassment/Discrimination:</w:t>
      </w:r>
    </w:p>
    <w:p w14:paraId="7D487A14" w14:textId="77777777" w:rsidR="00A934A3" w:rsidRPr="006562F2" w:rsidRDefault="00A934A3" w:rsidP="00A934A3">
      <w:pPr>
        <w:pStyle w:val="BodyText"/>
        <w:spacing w:after="0"/>
        <w:rPr>
          <w:rStyle w:val="ksbanormal"/>
          <w:rFonts w:ascii="Garamond" w:hAnsi="Garamond"/>
          <w:b/>
          <w:bCs/>
        </w:rPr>
      </w:pPr>
      <w:bookmarkStart w:id="137" w:name="_Hlk47427659"/>
      <w:bookmarkEnd w:id="122"/>
      <w:r w:rsidRPr="006562F2">
        <w:rPr>
          <w:rStyle w:val="ksbanormal"/>
          <w:rFonts w:ascii="Garamond" w:hAnsi="Garamond"/>
          <w:b/>
          <w:bCs/>
        </w:rPr>
        <w:t>Title IX Coordinator (TIXC): Matthew Wilhite</w:t>
      </w:r>
    </w:p>
    <w:bookmarkEnd w:id="137"/>
    <w:p w14:paraId="60803FEF" w14:textId="77777777" w:rsidR="00A934A3" w:rsidRPr="006562F2" w:rsidRDefault="00A934A3" w:rsidP="00A934A3">
      <w:pPr>
        <w:pStyle w:val="BodyText"/>
        <w:spacing w:after="0"/>
        <w:rPr>
          <w:rStyle w:val="ksbanormal"/>
          <w:rFonts w:ascii="Garamond" w:hAnsi="Garamond"/>
        </w:rPr>
      </w:pPr>
      <w:r w:rsidRPr="006562F2">
        <w:rPr>
          <w:rStyle w:val="ksbanormal"/>
          <w:rFonts w:ascii="Garamond" w:hAnsi="Garamond"/>
        </w:rPr>
        <w:t>Office Address: 400 South College Street, Franklin, KY 42134</w:t>
      </w:r>
    </w:p>
    <w:p w14:paraId="3321989B" w14:textId="77777777" w:rsidR="00A934A3" w:rsidRPr="006562F2" w:rsidRDefault="00A934A3" w:rsidP="00A934A3">
      <w:pPr>
        <w:pStyle w:val="BodyText"/>
        <w:spacing w:after="0"/>
        <w:rPr>
          <w:rStyle w:val="ksbanormal"/>
          <w:rFonts w:ascii="Garamond" w:hAnsi="Garamond"/>
        </w:rPr>
      </w:pPr>
      <w:r w:rsidRPr="006562F2">
        <w:rPr>
          <w:rStyle w:val="ksbanormal"/>
          <w:rFonts w:ascii="Garamond" w:hAnsi="Garamond"/>
        </w:rPr>
        <w:t>Office Email: matthew.wilhite@simpson.kyschools.us</w:t>
      </w:r>
    </w:p>
    <w:p w14:paraId="2AE8318D" w14:textId="77777777" w:rsidR="00A934A3" w:rsidRPr="006562F2" w:rsidRDefault="00A934A3" w:rsidP="00A934A3">
      <w:pPr>
        <w:pStyle w:val="BodyText"/>
        <w:spacing w:after="120"/>
        <w:rPr>
          <w:rStyle w:val="ksbanormal"/>
          <w:rFonts w:ascii="Garamond" w:hAnsi="Garamond"/>
        </w:rPr>
      </w:pPr>
      <w:r w:rsidRPr="006562F2">
        <w:rPr>
          <w:rStyle w:val="ksbanormal"/>
          <w:rFonts w:ascii="Garamond" w:hAnsi="Garamond"/>
        </w:rPr>
        <w:t>Office Phone: (270) 586-3273</w:t>
      </w:r>
    </w:p>
    <w:p w14:paraId="28C1AD64" w14:textId="076747E9" w:rsidR="00A934A3" w:rsidRPr="006562F2" w:rsidRDefault="00A934A3" w:rsidP="00A934A3">
      <w:pPr>
        <w:pStyle w:val="BodyText"/>
        <w:spacing w:after="0"/>
        <w:rPr>
          <w:rStyle w:val="ksbanormal"/>
          <w:rFonts w:ascii="Garamond" w:hAnsi="Garamond"/>
          <w:b/>
          <w:bCs/>
        </w:rPr>
      </w:pPr>
      <w:r w:rsidRPr="006562F2">
        <w:rPr>
          <w:rStyle w:val="ksbanormal"/>
          <w:rFonts w:ascii="Garamond" w:hAnsi="Garamond"/>
          <w:b/>
          <w:bCs/>
        </w:rPr>
        <w:t xml:space="preserve">504 Coordinator: </w:t>
      </w:r>
      <w:r w:rsidR="006D149B" w:rsidRPr="006562F2">
        <w:rPr>
          <w:rStyle w:val="ksbanormal"/>
          <w:rFonts w:ascii="Garamond" w:hAnsi="Garamond"/>
          <w:b/>
          <w:bCs/>
        </w:rPr>
        <w:t>Kelly Baker</w:t>
      </w:r>
    </w:p>
    <w:p w14:paraId="29258D87" w14:textId="77777777" w:rsidR="00A934A3" w:rsidRPr="006562F2" w:rsidRDefault="00A934A3" w:rsidP="00A934A3">
      <w:pPr>
        <w:pStyle w:val="BodyText"/>
        <w:spacing w:after="0"/>
        <w:rPr>
          <w:rStyle w:val="ksbanormal"/>
          <w:rFonts w:ascii="Garamond" w:hAnsi="Garamond"/>
        </w:rPr>
      </w:pPr>
      <w:r w:rsidRPr="006562F2">
        <w:rPr>
          <w:rStyle w:val="ksbanormal"/>
          <w:rFonts w:ascii="Garamond" w:hAnsi="Garamond"/>
        </w:rPr>
        <w:t>Office Address:430 South College Street, Franklin, KY 42134</w:t>
      </w:r>
    </w:p>
    <w:p w14:paraId="20B3305D" w14:textId="4316642D" w:rsidR="00A934A3" w:rsidRPr="006562F2" w:rsidRDefault="00A934A3" w:rsidP="00A934A3">
      <w:pPr>
        <w:pStyle w:val="BodyText"/>
        <w:spacing w:after="0"/>
        <w:rPr>
          <w:rStyle w:val="ksbanormal"/>
          <w:rFonts w:ascii="Garamond" w:hAnsi="Garamond"/>
        </w:rPr>
      </w:pPr>
      <w:r w:rsidRPr="006562F2">
        <w:rPr>
          <w:rStyle w:val="ksbanormal"/>
          <w:rFonts w:ascii="Garamond" w:hAnsi="Garamond"/>
        </w:rPr>
        <w:t xml:space="preserve">Office Email: </w:t>
      </w:r>
      <w:r w:rsidR="006D149B" w:rsidRPr="006562F2">
        <w:rPr>
          <w:rStyle w:val="ksbanormal"/>
          <w:rFonts w:ascii="Garamond" w:hAnsi="Garamond"/>
        </w:rPr>
        <w:t>kelly.baker</w:t>
      </w:r>
      <w:r w:rsidRPr="006562F2">
        <w:rPr>
          <w:rStyle w:val="ksbanormal"/>
          <w:rFonts w:ascii="Garamond" w:hAnsi="Garamond"/>
        </w:rPr>
        <w:t>@simpson.kyschools.us</w:t>
      </w:r>
    </w:p>
    <w:p w14:paraId="15531BBB" w14:textId="77777777" w:rsidR="00A934A3" w:rsidRPr="006562F2" w:rsidRDefault="00A934A3" w:rsidP="00A934A3">
      <w:pPr>
        <w:pStyle w:val="BodyText"/>
        <w:spacing w:after="60"/>
        <w:rPr>
          <w:rStyle w:val="ksbanormal"/>
          <w:rFonts w:ascii="Garamond" w:hAnsi="Garamond"/>
        </w:rPr>
      </w:pPr>
      <w:r w:rsidRPr="006562F2">
        <w:rPr>
          <w:rStyle w:val="ksbanormal"/>
          <w:rFonts w:ascii="Garamond" w:hAnsi="Garamond"/>
        </w:rPr>
        <w:t>Office Phone: (270) 586-8877</w:t>
      </w:r>
    </w:p>
    <w:p w14:paraId="305B9466" w14:textId="77777777" w:rsidR="00A01F6C" w:rsidRPr="006562F2" w:rsidRDefault="00A01F6C" w:rsidP="00A934A3">
      <w:pPr>
        <w:pStyle w:val="BodyText"/>
        <w:spacing w:after="120"/>
        <w:jc w:val="right"/>
        <w:rPr>
          <w:rStyle w:val="ksbanormal"/>
          <w:rFonts w:ascii="Garamond" w:hAnsi="Garamond"/>
          <w:b/>
          <w:szCs w:val="24"/>
        </w:rPr>
      </w:pPr>
      <w:r w:rsidRPr="006562F2">
        <w:rPr>
          <w:rStyle w:val="ksbanormal"/>
          <w:rFonts w:ascii="Garamond" w:hAnsi="Garamond"/>
          <w:b/>
          <w:szCs w:val="24"/>
        </w:rPr>
        <w:t>01.1</w:t>
      </w:r>
    </w:p>
    <w:p w14:paraId="4458E120" w14:textId="77777777" w:rsidR="00A934A3" w:rsidRPr="006562F2" w:rsidRDefault="00A934A3" w:rsidP="00A934A3">
      <w:pPr>
        <w:pStyle w:val="policytext"/>
        <w:rPr>
          <w:rStyle w:val="ksbanormal"/>
          <w:rFonts w:ascii="Garamond" w:hAnsi="Garamond"/>
        </w:rPr>
      </w:pPr>
      <w:bookmarkStart w:id="138" w:name="_Hlk47427334"/>
      <w:r w:rsidRPr="006562F2">
        <w:rPr>
          <w:rStyle w:val="ksbanormal"/>
          <w:rFonts w:ascii="Garamond" w:hAnsi="Garamond"/>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6562F2">
        <w:rPr>
          <w:rStyle w:val="ksbanormal"/>
          <w:rFonts w:ascii="Garamond" w:hAnsi="Garamond"/>
          <w:b/>
          <w:bCs/>
        </w:rPr>
        <w:t>09.428111</w:t>
      </w:r>
    </w:p>
    <w:p w14:paraId="20C15AD3" w14:textId="77777777" w:rsidR="00A934A3" w:rsidRPr="006562F2" w:rsidRDefault="00A934A3" w:rsidP="00A934A3">
      <w:pPr>
        <w:pStyle w:val="policytext"/>
        <w:rPr>
          <w:rStyle w:val="ksbanormal"/>
          <w:rFonts w:ascii="Garamond" w:hAnsi="Garamond"/>
        </w:rPr>
      </w:pPr>
      <w:r w:rsidRPr="006562F2">
        <w:rPr>
          <w:rStyle w:val="ksbanormal"/>
          <w:rFonts w:ascii="Garamond" w:hAnsi="Garamond"/>
        </w:rPr>
        <w:t>Title IX Sexual Harassment Grievance Procedures are located on the District Website.</w:t>
      </w:r>
      <w:bookmarkEnd w:id="138"/>
    </w:p>
    <w:p w14:paraId="34C60E18" w14:textId="77777777" w:rsidR="00346C59" w:rsidRPr="006562F2" w:rsidRDefault="00346C59" w:rsidP="005F53C3">
      <w:pPr>
        <w:pStyle w:val="BodyText"/>
        <w:tabs>
          <w:tab w:val="left" w:pos="2700"/>
          <w:tab w:val="left" w:pos="6300"/>
        </w:tabs>
        <w:rPr>
          <w:rStyle w:val="ksbanormal"/>
          <w:rFonts w:ascii="Garamond" w:hAnsi="Garamond"/>
        </w:rPr>
      </w:pPr>
      <w:r w:rsidRPr="006562F2">
        <w:rPr>
          <w:rStyle w:val="ksbanormal"/>
          <w:rFonts w:ascii="Garamond" w:hAnsi="Garamond"/>
        </w:rPr>
        <w:t xml:space="preserve">Employees wishing to initiate a complaint concerning discrimination in the delivery of benefits or services in the District’s school nutrition program should go to the link below or MAIL a written compliant to the U.S. Department of Agriculture, Director, Office of Adjudication, 1400 Independence Avenue, S.W., Washington, D.C. 20250-0410, or email, </w:t>
      </w:r>
      <w:hyperlink r:id="rId33" w:history="1">
        <w:r w:rsidRPr="006562F2">
          <w:rPr>
            <w:rStyle w:val="Hyperlink"/>
          </w:rPr>
          <w:t>program.intake@usda.gov</w:t>
        </w:r>
      </w:hyperlink>
      <w:r w:rsidRPr="006562F2">
        <w:rPr>
          <w:rStyle w:val="ksbanormal"/>
          <w:rFonts w:ascii="Garamond" w:hAnsi="Garamond"/>
        </w:rPr>
        <w:t>.</w:t>
      </w:r>
    </w:p>
    <w:p w14:paraId="2D178676" w14:textId="77777777" w:rsidR="00346C59" w:rsidRPr="006562F2" w:rsidRDefault="00000000" w:rsidP="005F53C3">
      <w:pPr>
        <w:pStyle w:val="BodyText"/>
        <w:tabs>
          <w:tab w:val="left" w:pos="2700"/>
          <w:tab w:val="left" w:pos="6300"/>
        </w:tabs>
        <w:jc w:val="center"/>
        <w:rPr>
          <w:rStyle w:val="ksbanormal"/>
          <w:rFonts w:ascii="Garamond" w:hAnsi="Garamond"/>
        </w:rPr>
      </w:pPr>
      <w:hyperlink r:id="rId34" w:history="1">
        <w:r w:rsidR="00346C59" w:rsidRPr="006562F2">
          <w:rPr>
            <w:rStyle w:val="Hyperlink"/>
          </w:rPr>
          <w:t>http://www.ascr.usda.gov/complaint _filing_cust.html</w:t>
        </w:r>
      </w:hyperlink>
    </w:p>
    <w:p w14:paraId="7A8E2B3D" w14:textId="77777777" w:rsidR="00346C59" w:rsidRPr="006562F2" w:rsidRDefault="00346C59" w:rsidP="005F53C3">
      <w:pPr>
        <w:pStyle w:val="BodyText"/>
        <w:tabs>
          <w:tab w:val="left" w:pos="2700"/>
          <w:tab w:val="left" w:pos="6300"/>
        </w:tabs>
        <w:jc w:val="right"/>
        <w:rPr>
          <w:rStyle w:val="ksbanormal"/>
          <w:rFonts w:ascii="Garamond" w:hAnsi="Garamond"/>
          <w:b/>
        </w:rPr>
      </w:pPr>
      <w:r w:rsidRPr="006562F2">
        <w:rPr>
          <w:rStyle w:val="ksbanormal"/>
          <w:rFonts w:ascii="Garamond" w:hAnsi="Garamond"/>
          <w:b/>
        </w:rPr>
        <w:t>07.1</w:t>
      </w:r>
    </w:p>
    <w:p w14:paraId="3B1DC337" w14:textId="77777777" w:rsidR="006E613F" w:rsidRPr="006562F2" w:rsidRDefault="006E613F" w:rsidP="00227E3C">
      <w:pPr>
        <w:pStyle w:val="Heading1"/>
        <w:spacing w:before="0"/>
      </w:pPr>
      <w:bookmarkStart w:id="139" w:name="_Toc200694895"/>
      <w:bookmarkEnd w:id="123"/>
      <w:bookmarkEnd w:id="124"/>
      <w:r w:rsidRPr="006562F2">
        <w:t>Hiring</w:t>
      </w:r>
      <w:bookmarkEnd w:id="125"/>
      <w:bookmarkEnd w:id="126"/>
      <w:bookmarkEnd w:id="127"/>
      <w:bookmarkEnd w:id="128"/>
      <w:bookmarkEnd w:id="129"/>
      <w:bookmarkEnd w:id="130"/>
      <w:bookmarkEnd w:id="131"/>
      <w:bookmarkEnd w:id="132"/>
      <w:bookmarkEnd w:id="133"/>
      <w:bookmarkEnd w:id="134"/>
      <w:bookmarkEnd w:id="135"/>
      <w:bookmarkEnd w:id="139"/>
    </w:p>
    <w:p w14:paraId="7FD6D8C9" w14:textId="77777777" w:rsidR="006E613F" w:rsidRPr="006562F2" w:rsidRDefault="00674705" w:rsidP="00EE57E9">
      <w:pPr>
        <w:pStyle w:val="policytext"/>
        <w:rPr>
          <w:rFonts w:ascii="Garamond" w:hAnsi="Garamond"/>
        </w:rPr>
      </w:pPr>
      <w:r w:rsidRPr="006562F2">
        <w:rPr>
          <w:rFonts w:ascii="Garamond" w:hAnsi="Garamond"/>
        </w:rPr>
        <w:t xml:space="preserve">Except for </w:t>
      </w:r>
      <w:r w:rsidR="00DA66F2" w:rsidRPr="006562F2">
        <w:rPr>
          <w:rFonts w:ascii="Garamond" w:hAnsi="Garamond"/>
        </w:rPr>
        <w:t xml:space="preserve">noncontracted </w:t>
      </w:r>
      <w:r w:rsidR="002409B3" w:rsidRPr="006562F2">
        <w:rPr>
          <w:rFonts w:ascii="Garamond" w:hAnsi="Garamond"/>
        </w:rPr>
        <w:t xml:space="preserve">substitute (guest) </w:t>
      </w:r>
      <w:r w:rsidRPr="006562F2">
        <w:rPr>
          <w:rFonts w:ascii="Garamond" w:hAnsi="Garamond"/>
        </w:rPr>
        <w:t>teachers, a</w:t>
      </w:r>
      <w:r w:rsidR="006E613F" w:rsidRPr="006562F2">
        <w:rPr>
          <w:rFonts w:ascii="Garamond" w:hAnsi="Garamond"/>
        </w:rPr>
        <w:t xml:space="preserve">ll </w:t>
      </w:r>
      <w:r w:rsidR="0010614C" w:rsidRPr="006562F2">
        <w:rPr>
          <w:rFonts w:ascii="Garamond" w:hAnsi="Garamond"/>
        </w:rPr>
        <w:t xml:space="preserve">certified </w:t>
      </w:r>
      <w:r w:rsidR="006E613F" w:rsidRPr="006562F2">
        <w:rPr>
          <w:rFonts w:ascii="Garamond" w:hAnsi="Garamond"/>
        </w:rPr>
        <w:t>personnel are required to sign a written contract with the District.</w:t>
      </w:r>
      <w:r w:rsidR="0010614C" w:rsidRPr="006562F2">
        <w:rPr>
          <w:rFonts w:ascii="Garamond" w:hAnsi="Garamond"/>
        </w:rPr>
        <w:t xml:space="preserve"> All </w:t>
      </w:r>
      <w:r w:rsidR="0010614C" w:rsidRPr="006562F2">
        <w:rPr>
          <w:rStyle w:val="ksbanormal"/>
          <w:rFonts w:ascii="Garamond" w:hAnsi="Garamond"/>
        </w:rPr>
        <w:t>regular full-time and part-time</w:t>
      </w:r>
      <w:r w:rsidR="0010614C" w:rsidRPr="006562F2">
        <w:rPr>
          <w:rFonts w:ascii="Garamond" w:hAnsi="Garamond"/>
        </w:rPr>
        <w:t xml:space="preserve"> classified employees also shall receive a contract.</w:t>
      </w:r>
    </w:p>
    <w:p w14:paraId="7047A5FB" w14:textId="77777777" w:rsidR="006E613F" w:rsidRPr="006562F2" w:rsidRDefault="006E613F" w:rsidP="00EE57E9">
      <w:pPr>
        <w:pStyle w:val="BodyText"/>
        <w:numPr>
          <w:ilvl w:val="0"/>
          <w:numId w:val="7"/>
        </w:numPr>
        <w:spacing w:after="120"/>
        <w:rPr>
          <w:szCs w:val="24"/>
        </w:rPr>
      </w:pPr>
      <w:r w:rsidRPr="006562F2">
        <w:rPr>
          <w:szCs w:val="24"/>
        </w:rPr>
        <w:t>A list of all District job openings is available at the Central Office.</w:t>
      </w:r>
    </w:p>
    <w:p w14:paraId="07B77DE8" w14:textId="77777777" w:rsidR="006E613F" w:rsidRPr="006562F2" w:rsidRDefault="006E613F" w:rsidP="00BC077D">
      <w:pPr>
        <w:pStyle w:val="BodyText"/>
        <w:numPr>
          <w:ilvl w:val="0"/>
          <w:numId w:val="7"/>
        </w:numPr>
        <w:spacing w:after="360"/>
        <w:rPr>
          <w:szCs w:val="24"/>
        </w:rPr>
      </w:pPr>
      <w:r w:rsidRPr="006562F2">
        <w:rPr>
          <w:szCs w:val="24"/>
        </w:rPr>
        <w:lastRenderedPageBreak/>
        <w:t xml:space="preserve">For further information on hiring, refer to </w:t>
      </w:r>
      <w:r w:rsidR="005F1C5F" w:rsidRPr="006562F2">
        <w:rPr>
          <w:b/>
          <w:szCs w:val="24"/>
        </w:rPr>
        <w:t>Board P</w:t>
      </w:r>
      <w:r w:rsidRPr="006562F2">
        <w:rPr>
          <w:b/>
          <w:szCs w:val="24"/>
        </w:rPr>
        <w:t>olicies</w:t>
      </w:r>
      <w:r w:rsidRPr="006562F2">
        <w:rPr>
          <w:szCs w:val="24"/>
        </w:rPr>
        <w:t xml:space="preserve"> </w:t>
      </w:r>
      <w:r w:rsidRPr="006562F2">
        <w:rPr>
          <w:b/>
          <w:bCs/>
          <w:szCs w:val="24"/>
        </w:rPr>
        <w:t>03.11/03.21</w:t>
      </w:r>
      <w:r w:rsidRPr="006562F2">
        <w:rPr>
          <w:szCs w:val="24"/>
        </w:rPr>
        <w:t>.</w:t>
      </w:r>
    </w:p>
    <w:p w14:paraId="0B142280" w14:textId="77777777" w:rsidR="00AE6BA2" w:rsidRPr="003801C8" w:rsidRDefault="00AE6BA2" w:rsidP="00AE6BA2">
      <w:pPr>
        <w:pStyle w:val="Heading1"/>
        <w:tabs>
          <w:tab w:val="center" w:pos="4532"/>
        </w:tabs>
        <w:spacing w:before="0"/>
        <w:rPr>
          <w:ins w:id="140" w:author="Barker, Kim - KSBA" w:date="2025-05-20T15:19:00Z"/>
          <w:highlight w:val="yellow"/>
        </w:rPr>
      </w:pPr>
      <w:bookmarkStart w:id="141" w:name="_Toc199498144"/>
      <w:bookmarkStart w:id="142" w:name="_Toc200694896"/>
      <w:bookmarkStart w:id="143" w:name="_Toc478442599"/>
      <w:bookmarkStart w:id="144" w:name="_Toc478789128"/>
      <w:bookmarkStart w:id="145" w:name="_Toc479739457"/>
      <w:bookmarkStart w:id="146" w:name="_Toc479739520"/>
      <w:bookmarkStart w:id="147" w:name="_Toc479991171"/>
      <w:bookmarkStart w:id="148" w:name="_Toc479992779"/>
      <w:bookmarkStart w:id="149" w:name="_Toc480009422"/>
      <w:bookmarkStart w:id="150" w:name="_Toc480016010"/>
      <w:bookmarkStart w:id="151" w:name="_Toc480016068"/>
      <w:bookmarkStart w:id="152" w:name="_Toc480254695"/>
      <w:bookmarkStart w:id="153" w:name="_Toc480345529"/>
      <w:bookmarkStart w:id="154" w:name="_Toc480606713"/>
      <w:bookmarkStart w:id="155" w:name="_Toc478789102"/>
      <w:ins w:id="156" w:author="Barker, Kim - KSBA" w:date="2025-05-20T15:19:00Z">
        <w:r w:rsidRPr="003801C8">
          <w:rPr>
            <w:highlight w:val="yellow"/>
          </w:rPr>
          <w:t>Contract</w:t>
        </w:r>
        <w:bookmarkEnd w:id="141"/>
        <w:bookmarkEnd w:id="142"/>
      </w:ins>
    </w:p>
    <w:p w14:paraId="1E7C451F" w14:textId="77777777" w:rsidR="00AE6BA2" w:rsidRPr="004E7132" w:rsidRDefault="00AE6BA2">
      <w:pPr>
        <w:pStyle w:val="BodyText"/>
        <w:pPrChange w:id="157" w:author="Barker, Kim - KSBA" w:date="2025-05-20T15:19:00Z">
          <w:pPr>
            <w:pStyle w:val="Heading1"/>
            <w:tabs>
              <w:tab w:val="center" w:pos="4532"/>
            </w:tabs>
            <w:spacing w:before="0" w:after="240"/>
          </w:pPr>
        </w:pPrChange>
      </w:pPr>
      <w:ins w:id="158" w:author="Barker, Kim - KSBA" w:date="2025-05-20T15:19:00Z">
        <w:r w:rsidRPr="003801C8">
          <w:rPr>
            <w:highlight w:val="yellow"/>
          </w:rPr>
          <w:t xml:space="preserve">Each teacher shall be provided access to a copy of his or her employment contract upon request. </w:t>
        </w:r>
        <w:r w:rsidRPr="003801C8">
          <w:rPr>
            <w:b/>
            <w:bCs/>
            <w:highlight w:val="yellow"/>
            <w:rPrChange w:id="159" w:author="Barker, Kim - KSBA" w:date="2025-05-20T15:19:00Z">
              <w:rPr/>
            </w:rPrChange>
          </w:rPr>
          <w:t>03.114</w:t>
        </w:r>
      </w:ins>
    </w:p>
    <w:p w14:paraId="2565DA2A" w14:textId="77777777" w:rsidR="006E613F" w:rsidRPr="006562F2" w:rsidRDefault="006E613F" w:rsidP="00227E3C">
      <w:pPr>
        <w:pStyle w:val="Heading1"/>
        <w:spacing w:before="0"/>
      </w:pPr>
      <w:bookmarkStart w:id="160" w:name="_Toc200694897"/>
      <w:r w:rsidRPr="006562F2">
        <w:t>Transfer of Tenure</w:t>
      </w:r>
      <w:bookmarkEnd w:id="143"/>
      <w:bookmarkEnd w:id="144"/>
      <w:bookmarkEnd w:id="145"/>
      <w:bookmarkEnd w:id="146"/>
      <w:bookmarkEnd w:id="147"/>
      <w:bookmarkEnd w:id="148"/>
      <w:bookmarkEnd w:id="149"/>
      <w:bookmarkEnd w:id="150"/>
      <w:bookmarkEnd w:id="151"/>
      <w:bookmarkEnd w:id="152"/>
      <w:bookmarkEnd w:id="153"/>
      <w:bookmarkEnd w:id="154"/>
      <w:bookmarkEnd w:id="160"/>
    </w:p>
    <w:p w14:paraId="39337DB6" w14:textId="77777777" w:rsidR="0032398B" w:rsidRPr="006562F2" w:rsidRDefault="0032398B" w:rsidP="006D149B">
      <w:pPr>
        <w:spacing w:after="120"/>
        <w:jc w:val="both"/>
        <w:rPr>
          <w:spacing w:val="-5"/>
          <w:sz w:val="24"/>
        </w:rPr>
      </w:pPr>
      <w:r w:rsidRPr="006562F2">
        <w:rPr>
          <w:spacing w:val="-5"/>
          <w:sz w:val="24"/>
        </w:rPr>
        <w:t>The continuing service contract status of a teacher shall not be terminated when the teacher leaves employment, all provisions of KRS 161.720 to KRS 161.810 to the contrary notwithstanding, and the continuing service contract status shall be transferred to the next school district, for a period of up to seven (7) months from the time employment in the first school district has terminated.</w:t>
      </w:r>
    </w:p>
    <w:p w14:paraId="4F6F4F87" w14:textId="77777777" w:rsidR="006E613F" w:rsidRPr="006562F2" w:rsidRDefault="006E613F" w:rsidP="00BC077D">
      <w:pPr>
        <w:pStyle w:val="BodyText"/>
        <w:spacing w:after="360"/>
        <w:rPr>
          <w:szCs w:val="24"/>
        </w:rPr>
      </w:pPr>
      <w:r w:rsidRPr="006562F2">
        <w:rPr>
          <w:szCs w:val="24"/>
        </w:rPr>
        <w:t>All teachers who have attained continuing–contract status from another Kentucky district serve a one (1)-year probationary period before being considered for continuing-contract status in the District.</w:t>
      </w:r>
      <w:r w:rsidR="009E0039" w:rsidRPr="006562F2">
        <w:rPr>
          <w:szCs w:val="24"/>
        </w:rPr>
        <w:t xml:space="preserve"> </w:t>
      </w:r>
      <w:r w:rsidR="005F1C5F" w:rsidRPr="006562F2">
        <w:rPr>
          <w:b/>
          <w:szCs w:val="24"/>
        </w:rPr>
        <w:t>Board Policy</w:t>
      </w:r>
      <w:r w:rsidR="005F1C5F" w:rsidRPr="006562F2">
        <w:rPr>
          <w:szCs w:val="24"/>
        </w:rPr>
        <w:t xml:space="preserve"> </w:t>
      </w:r>
      <w:r w:rsidRPr="006562F2">
        <w:rPr>
          <w:b/>
          <w:bCs/>
          <w:szCs w:val="24"/>
        </w:rPr>
        <w:t>03.115</w:t>
      </w:r>
    </w:p>
    <w:p w14:paraId="7C4AD8D0" w14:textId="77777777" w:rsidR="006E613F" w:rsidRPr="006562F2" w:rsidRDefault="006E613F" w:rsidP="00227E3C">
      <w:pPr>
        <w:pStyle w:val="Heading1"/>
        <w:spacing w:before="0"/>
      </w:pPr>
      <w:bookmarkStart w:id="161" w:name="_Toc479739458"/>
      <w:bookmarkStart w:id="162" w:name="_Toc479739521"/>
      <w:bookmarkStart w:id="163" w:name="_Toc479991172"/>
      <w:bookmarkStart w:id="164" w:name="_Toc479992780"/>
      <w:bookmarkStart w:id="165" w:name="_Toc480009423"/>
      <w:bookmarkStart w:id="166" w:name="_Toc480016011"/>
      <w:bookmarkStart w:id="167" w:name="_Toc480016069"/>
      <w:bookmarkStart w:id="168" w:name="_Toc480254696"/>
      <w:bookmarkStart w:id="169" w:name="_Toc480345530"/>
      <w:bookmarkStart w:id="170" w:name="_Toc480606714"/>
      <w:bookmarkStart w:id="171" w:name="_Toc200694898"/>
      <w:r w:rsidRPr="006562F2">
        <w:t>Job Responsibilities</w:t>
      </w:r>
      <w:bookmarkEnd w:id="136"/>
      <w:bookmarkEnd w:id="155"/>
      <w:bookmarkEnd w:id="161"/>
      <w:bookmarkEnd w:id="162"/>
      <w:bookmarkEnd w:id="163"/>
      <w:bookmarkEnd w:id="164"/>
      <w:bookmarkEnd w:id="165"/>
      <w:bookmarkEnd w:id="166"/>
      <w:bookmarkEnd w:id="167"/>
      <w:bookmarkEnd w:id="168"/>
      <w:bookmarkEnd w:id="169"/>
      <w:bookmarkEnd w:id="170"/>
      <w:bookmarkEnd w:id="171"/>
    </w:p>
    <w:p w14:paraId="5E6C9D8B" w14:textId="77777777" w:rsidR="006E613F" w:rsidRPr="006562F2" w:rsidRDefault="006E613F" w:rsidP="00BC077D">
      <w:pPr>
        <w:pStyle w:val="BodyText"/>
        <w:spacing w:after="120"/>
        <w:rPr>
          <w:szCs w:val="24"/>
        </w:rPr>
      </w:pPr>
      <w:r w:rsidRPr="006562F2">
        <w:rPr>
          <w:szCs w:val="24"/>
        </w:rPr>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6562F2">
        <w:rPr>
          <w:b/>
          <w:bCs/>
          <w:szCs w:val="24"/>
        </w:rPr>
        <w:t>03.132/03.232</w:t>
      </w:r>
    </w:p>
    <w:p w14:paraId="07E4D29D" w14:textId="77777777" w:rsidR="00703364" w:rsidRPr="006562F2" w:rsidRDefault="00703364" w:rsidP="00BC077D">
      <w:pPr>
        <w:pStyle w:val="policytext"/>
        <w:spacing w:after="360"/>
        <w:rPr>
          <w:rStyle w:val="ksbanormal"/>
          <w:rFonts w:ascii="Garamond" w:hAnsi="Garamond"/>
          <w:szCs w:val="24"/>
        </w:rPr>
      </w:pPr>
      <w:bookmarkStart w:id="172" w:name="_Toc478442585"/>
      <w:bookmarkStart w:id="173" w:name="_Toc478789104"/>
      <w:bookmarkStart w:id="174" w:name="_Toc479739460"/>
      <w:bookmarkStart w:id="175" w:name="_Toc479739523"/>
      <w:bookmarkStart w:id="176" w:name="_Toc479991174"/>
      <w:bookmarkStart w:id="177" w:name="_Toc479992782"/>
      <w:bookmarkStart w:id="178" w:name="_Toc480009425"/>
      <w:bookmarkStart w:id="179" w:name="_Toc480016013"/>
      <w:bookmarkStart w:id="180" w:name="_Toc480016071"/>
      <w:bookmarkStart w:id="181" w:name="_Toc480254698"/>
      <w:bookmarkStart w:id="182" w:name="_Toc480345532"/>
      <w:bookmarkStart w:id="183" w:name="_Toc480606716"/>
      <w:r w:rsidRPr="006562F2">
        <w:rPr>
          <w:rStyle w:val="ksbanormal"/>
          <w:rFonts w:ascii="Garamond" w:hAnsi="Garamond"/>
          <w:szCs w:val="24"/>
        </w:rPr>
        <w:t>All employees are expected to use sound judgment in the performance of their duties and take reasonable and commonly accepted measures to protect the health, safety, and well-being of others, as well as District property.</w:t>
      </w:r>
      <w:r w:rsidR="009E0039" w:rsidRPr="006562F2">
        <w:rPr>
          <w:rStyle w:val="ksbanormal"/>
          <w:rFonts w:ascii="Garamond" w:hAnsi="Garamond"/>
          <w:szCs w:val="24"/>
        </w:rPr>
        <w:t xml:space="preserve"> </w:t>
      </w:r>
      <w:r w:rsidR="008D5947" w:rsidRPr="006562F2">
        <w:rPr>
          <w:rStyle w:val="ksbanormal"/>
          <w:rFonts w:ascii="Garamond" w:hAnsi="Garamond"/>
        </w:rPr>
        <w:t xml:space="preserve">In addition, employees shall cooperate fully with all investigations conducted by the District as authorized by policy or law. </w:t>
      </w:r>
      <w:r w:rsidR="00BC077D" w:rsidRPr="006562F2">
        <w:rPr>
          <w:rStyle w:val="ksbanormal"/>
          <w:rFonts w:ascii="Garamond" w:hAnsi="Garamond"/>
          <w:b/>
          <w:szCs w:val="24"/>
        </w:rPr>
        <w:t>Board Policies</w:t>
      </w:r>
      <w:r w:rsidR="00BC077D" w:rsidRPr="006562F2">
        <w:rPr>
          <w:rStyle w:val="ksbanormal"/>
          <w:rFonts w:ascii="Garamond" w:hAnsi="Garamond"/>
          <w:szCs w:val="24"/>
        </w:rPr>
        <w:t xml:space="preserve"> </w:t>
      </w:r>
      <w:r w:rsidRPr="006562F2">
        <w:rPr>
          <w:rStyle w:val="ksbanormal"/>
          <w:rFonts w:ascii="Garamond" w:hAnsi="Garamond"/>
          <w:b/>
          <w:szCs w:val="24"/>
        </w:rPr>
        <w:t>03.133/03.233</w:t>
      </w:r>
    </w:p>
    <w:p w14:paraId="707080D6" w14:textId="77777777" w:rsidR="009F79D9" w:rsidRPr="006562F2" w:rsidRDefault="009F79D9" w:rsidP="009F79D9">
      <w:pPr>
        <w:pStyle w:val="policytext"/>
        <w:spacing w:after="240"/>
        <w:rPr>
          <w:rStyle w:val="ksbanormal"/>
          <w:rFonts w:ascii="Garamond" w:hAnsi="Garamond"/>
          <w:b/>
        </w:rPr>
      </w:pPr>
      <w:r w:rsidRPr="006562F2">
        <w:rPr>
          <w:rStyle w:val="ksbanormal"/>
          <w:rFonts w:ascii="Garamond" w:hAnsi="Garamond"/>
          <w:b/>
        </w:rPr>
        <w:t xml:space="preserve">Certified Employees: </w:t>
      </w:r>
      <w:r w:rsidRPr="006562F2">
        <w:rPr>
          <w:rStyle w:val="ksbanormal"/>
          <w:rFonts w:ascii="Garamond" w:hAnsi="Garamond"/>
        </w:rPr>
        <w:t>All teachers in the District shall review records of assigned students to determine whether an IEP or 504 plan is in place.</w:t>
      </w:r>
    </w:p>
    <w:p w14:paraId="270B8D9A" w14:textId="77777777" w:rsidR="006E613F" w:rsidRPr="006562F2" w:rsidRDefault="006E613F" w:rsidP="00227E3C">
      <w:pPr>
        <w:pStyle w:val="Heading1"/>
        <w:spacing w:before="0"/>
      </w:pPr>
      <w:bookmarkStart w:id="184" w:name="_Toc200694899"/>
      <w:r w:rsidRPr="006562F2">
        <w:t>Criminal Background Check and Testing</w:t>
      </w:r>
      <w:bookmarkEnd w:id="172"/>
      <w:bookmarkEnd w:id="173"/>
      <w:bookmarkEnd w:id="174"/>
      <w:bookmarkEnd w:id="175"/>
      <w:bookmarkEnd w:id="176"/>
      <w:bookmarkEnd w:id="177"/>
      <w:bookmarkEnd w:id="178"/>
      <w:bookmarkEnd w:id="179"/>
      <w:bookmarkEnd w:id="180"/>
      <w:bookmarkEnd w:id="181"/>
      <w:bookmarkEnd w:id="182"/>
      <w:bookmarkEnd w:id="183"/>
      <w:bookmarkEnd w:id="184"/>
    </w:p>
    <w:p w14:paraId="01440A2A" w14:textId="77777777" w:rsidR="006E613F" w:rsidRPr="006562F2" w:rsidRDefault="006E613F" w:rsidP="006236A2">
      <w:pPr>
        <w:pStyle w:val="BodyText"/>
        <w:spacing w:after="120"/>
        <w:rPr>
          <w:szCs w:val="24"/>
        </w:rPr>
      </w:pPr>
      <w:r w:rsidRPr="006562F2">
        <w:rPr>
          <w:szCs w:val="24"/>
        </w:rPr>
        <w:t>Applicants, employees, and student teachers m</w:t>
      </w:r>
      <w:smartTag w:uri="urn:schemas-microsoft-com:office:smarttags" w:element="PersonName">
        <w:r w:rsidRPr="006562F2">
          <w:rPr>
            <w:szCs w:val="24"/>
          </w:rPr>
          <w:t>us</w:t>
        </w:r>
      </w:smartTag>
      <w:r w:rsidRPr="006562F2">
        <w:rPr>
          <w:szCs w:val="24"/>
        </w:rPr>
        <w:t>t undergo records checks and testing as required by law.</w:t>
      </w:r>
    </w:p>
    <w:p w14:paraId="2A46B018" w14:textId="77777777" w:rsidR="0031758A" w:rsidRPr="006562F2" w:rsidRDefault="0031758A" w:rsidP="0031758A">
      <w:pPr>
        <w:pStyle w:val="BodyText"/>
        <w:spacing w:after="120"/>
      </w:pPr>
      <w:bookmarkStart w:id="185" w:name="_Hlk514943268"/>
      <w:bookmarkStart w:id="186" w:name="_Hlk512326529"/>
      <w:r w:rsidRPr="006562F2">
        <w:t>New hires and student teachers assigned within the District must have both a state and a federal criminal history background check and a letter (</w:t>
      </w:r>
      <w:r w:rsidRPr="006562F2">
        <w:rPr>
          <w:szCs w:val="24"/>
        </w:rPr>
        <w:t xml:space="preserve">CA/N check) </w:t>
      </w:r>
      <w:r w:rsidRPr="006562F2">
        <w:t xml:space="preserve">from the Cabinet for Health and Family Services documenting the individual does not have </w:t>
      </w:r>
      <w:r w:rsidR="00226815" w:rsidRPr="006562F2">
        <w:rPr>
          <w:rStyle w:val="policytextChar"/>
        </w:rPr>
        <w:t xml:space="preserve">an administrative </w:t>
      </w:r>
      <w:r w:rsidRPr="006562F2">
        <w:t>finding of child abuse or neglect in records maintained by the Cabinet.</w:t>
      </w:r>
    </w:p>
    <w:p w14:paraId="67E6786F" w14:textId="77777777" w:rsidR="00AE6BA2" w:rsidRDefault="00AE6BA2">
      <w:pPr>
        <w:rPr>
          <w:spacing w:val="-5"/>
          <w:sz w:val="24"/>
        </w:rPr>
      </w:pPr>
      <w:bookmarkStart w:id="187" w:name="_Hlk513037738"/>
      <w:r>
        <w:br w:type="page"/>
      </w:r>
    </w:p>
    <w:p w14:paraId="74DE6375" w14:textId="1C5E476A" w:rsidR="0031758A" w:rsidRPr="006562F2" w:rsidRDefault="0031758A" w:rsidP="0031758A">
      <w:pPr>
        <w:pStyle w:val="BodyText"/>
        <w:spacing w:after="120"/>
        <w:rPr>
          <w:b/>
          <w:bCs/>
        </w:rPr>
      </w:pPr>
      <w:r w:rsidRPr="006562F2">
        <w:lastRenderedPageBreak/>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bookmarkEnd w:id="187"/>
      <w:r w:rsidRPr="006562F2">
        <w:t xml:space="preserve"> </w:t>
      </w:r>
      <w:r w:rsidRPr="006562F2">
        <w:rPr>
          <w:b/>
          <w:bCs/>
        </w:rPr>
        <w:t>03.11/03.21</w:t>
      </w:r>
    </w:p>
    <w:p w14:paraId="292C9C05" w14:textId="77777777" w:rsidR="00AE6BA2" w:rsidRPr="004E7132" w:rsidRDefault="00AE6BA2" w:rsidP="00AE6BA2">
      <w:pPr>
        <w:pStyle w:val="BodyText"/>
      </w:pPr>
      <w:bookmarkStart w:id="188" w:name="_Toc478789105"/>
      <w:bookmarkStart w:id="189" w:name="_Toc479739461"/>
      <w:bookmarkStart w:id="190" w:name="_Toc479739524"/>
      <w:bookmarkStart w:id="191" w:name="_Toc479991175"/>
      <w:bookmarkStart w:id="192" w:name="_Toc479992783"/>
      <w:bookmarkStart w:id="193" w:name="_Toc480009426"/>
      <w:bookmarkStart w:id="194" w:name="_Toc480016014"/>
      <w:bookmarkStart w:id="195" w:name="_Toc480016072"/>
      <w:bookmarkStart w:id="196" w:name="_Toc480254699"/>
      <w:bookmarkStart w:id="197" w:name="_Toc480345533"/>
      <w:bookmarkStart w:id="198" w:name="_Toc480606717"/>
      <w:bookmarkEnd w:id="185"/>
      <w:bookmarkEnd w:id="186"/>
      <w:ins w:id="199" w:author="Barker, Kim - KSBA" w:date="2025-03-21T16:21:00Z">
        <w:r w:rsidRPr="003801C8">
          <w:rPr>
            <w:highlight w:val="yellow"/>
          </w:rPr>
          <w:t xml:space="preserve">The form for requesting a CA/N check </w:t>
        </w:r>
      </w:ins>
      <w:ins w:id="200" w:author="Cooper, Matt - KSBA" w:date="2025-04-16T12:32:00Z">
        <w:r w:rsidRPr="003801C8">
          <w:rPr>
            <w:highlight w:val="yellow"/>
          </w:rPr>
          <w:t>is</w:t>
        </w:r>
      </w:ins>
      <w:ins w:id="201" w:author="Barker, Kim - KSBA" w:date="2025-03-21T16:21:00Z">
        <w:r w:rsidRPr="003801C8">
          <w:rPr>
            <w:highlight w:val="yellow"/>
          </w:rPr>
          <w:t xml:space="preserve"> available on the Cabinet for Health and Family Services website</w:t>
        </w:r>
      </w:ins>
      <w:ins w:id="202" w:author="Barker, Kim - KSBA" w:date="2025-05-20T15:17:00Z">
        <w:r w:rsidRPr="003801C8">
          <w:rPr>
            <w:highlight w:val="yellow"/>
          </w:rPr>
          <w:t>.</w:t>
        </w:r>
      </w:ins>
      <w:del w:id="203" w:author="Barker, Kim - KSBA" w:date="2025-05-20T15:17:00Z">
        <w:r w:rsidRPr="003801C8" w:rsidDel="004E7132">
          <w:rPr>
            <w:rStyle w:val="ksbabold"/>
            <w:highlight w:val="yellow"/>
          </w:rPr>
          <w:delText xml:space="preserve"> </w:delText>
        </w:r>
      </w:del>
      <w:del w:id="204" w:author="Barker, Kim - KSBA" w:date="2025-05-20T15:16:00Z">
        <w:r w:rsidRPr="003801C8" w:rsidDel="004E7132">
          <w:rPr>
            <w:rStyle w:val="ksbabold"/>
            <w:highlight w:val="yellow"/>
          </w:rPr>
          <w:delText xml:space="preserve">The program and user instructions are on the Kentucky Online Gateway (KOG): </w:delText>
        </w:r>
        <w:r w:rsidRPr="003801C8" w:rsidDel="004E7132">
          <w:rPr>
            <w:highlight w:val="yellow"/>
          </w:rPr>
          <w:fldChar w:fldCharType="begin"/>
        </w:r>
        <w:r w:rsidRPr="003801C8" w:rsidDel="004E7132">
          <w:rPr>
            <w:highlight w:val="yellow"/>
          </w:rPr>
          <w:delInstrText>HYPERLINK "https://kog.chfs.ky.gov/home/"</w:delInstrText>
        </w:r>
        <w:r w:rsidRPr="003801C8" w:rsidDel="004E7132">
          <w:rPr>
            <w:highlight w:val="yellow"/>
          </w:rPr>
        </w:r>
        <w:r w:rsidRPr="003801C8" w:rsidDel="004E7132">
          <w:rPr>
            <w:highlight w:val="yellow"/>
          </w:rPr>
          <w:fldChar w:fldCharType="separate"/>
        </w:r>
        <w:r w:rsidRPr="003801C8" w:rsidDel="004E7132">
          <w:rPr>
            <w:rStyle w:val="Hyperlink"/>
            <w:highlight w:val="yellow"/>
          </w:rPr>
          <w:delText>https://kog.chfs.ky.gov/home/</w:delText>
        </w:r>
        <w:r w:rsidRPr="003801C8" w:rsidDel="004E7132">
          <w:rPr>
            <w:rStyle w:val="Hyperlink"/>
            <w:highlight w:val="yellow"/>
          </w:rPr>
          <w:fldChar w:fldCharType="end"/>
        </w:r>
        <w:r w:rsidRPr="003801C8" w:rsidDel="004E7132">
          <w:rPr>
            <w:rStyle w:val="ksbabold"/>
            <w:highlight w:val="yellow"/>
          </w:rPr>
          <w:delText>.</w:delText>
        </w:r>
      </w:del>
    </w:p>
    <w:p w14:paraId="45D9B2F1" w14:textId="4A72D88F" w:rsidR="006E613F" w:rsidRPr="006562F2" w:rsidRDefault="00000000" w:rsidP="00227E3C">
      <w:pPr>
        <w:pStyle w:val="Heading1"/>
        <w:spacing w:before="0"/>
      </w:pPr>
      <w:hyperlink r:id="rId35" w:history="1"/>
      <w:bookmarkStart w:id="205" w:name="_Toc200694900"/>
      <w:r w:rsidR="006E613F" w:rsidRPr="006562F2">
        <w:t>Confidentiality</w:t>
      </w:r>
      <w:bookmarkEnd w:id="188"/>
      <w:bookmarkEnd w:id="189"/>
      <w:bookmarkEnd w:id="190"/>
      <w:bookmarkEnd w:id="191"/>
      <w:bookmarkEnd w:id="192"/>
      <w:bookmarkEnd w:id="193"/>
      <w:bookmarkEnd w:id="194"/>
      <w:bookmarkEnd w:id="195"/>
      <w:bookmarkEnd w:id="196"/>
      <w:bookmarkEnd w:id="197"/>
      <w:bookmarkEnd w:id="198"/>
      <w:bookmarkEnd w:id="205"/>
    </w:p>
    <w:p w14:paraId="4BB2A583" w14:textId="77777777" w:rsidR="00674705" w:rsidRPr="006562F2" w:rsidRDefault="006E613F" w:rsidP="00EE57E9">
      <w:pPr>
        <w:pStyle w:val="BodyText"/>
        <w:spacing w:after="120"/>
      </w:pPr>
      <w:r w:rsidRPr="006562F2">
        <w:rPr>
          <w:szCs w:val="24"/>
        </w:rPr>
        <w:t xml:space="preserve">In certain circumstances employees </w:t>
      </w:r>
      <w:r w:rsidR="00703364" w:rsidRPr="006562F2">
        <w:rPr>
          <w:szCs w:val="24"/>
        </w:rPr>
        <w:t xml:space="preserve">will </w:t>
      </w:r>
      <w:r w:rsidRPr="006562F2">
        <w:rPr>
          <w:szCs w:val="24"/>
        </w:rPr>
        <w:t xml:space="preserve">receive confidential information regarding students’ or employees’ medical, </w:t>
      </w:r>
      <w:r w:rsidR="00703364" w:rsidRPr="006562F2">
        <w:rPr>
          <w:szCs w:val="24"/>
        </w:rPr>
        <w:t xml:space="preserve">educational </w:t>
      </w:r>
      <w:r w:rsidRPr="006562F2">
        <w:rPr>
          <w:szCs w:val="24"/>
        </w:rPr>
        <w:t xml:space="preserve">or court records. Employees are required to keep student and personnel information in the strictest confidence and are legally prohibited from passing confidential information along to any unauthorized individual. </w:t>
      </w:r>
      <w:r w:rsidR="0010614C" w:rsidRPr="006562F2">
        <w:t>Employees with whom juvenile court information is shared as permitted by law shall be asked to sign a statement indicating they understand the information is to be held in strictest confidence.</w:t>
      </w:r>
    </w:p>
    <w:p w14:paraId="1F8463E4" w14:textId="77777777" w:rsidR="00674705" w:rsidRPr="006562F2" w:rsidRDefault="00674705" w:rsidP="00EE57E9">
      <w:pPr>
        <w:pStyle w:val="BodyText"/>
        <w:spacing w:after="120"/>
        <w:rPr>
          <w:i/>
          <w:szCs w:val="24"/>
        </w:rPr>
      </w:pPr>
      <w:r w:rsidRPr="006562F2">
        <w:rPr>
          <w:i/>
          <w:szCs w:val="24"/>
        </w:rPr>
        <w:t>Access to be Limited</w:t>
      </w:r>
    </w:p>
    <w:p w14:paraId="34F8D860" w14:textId="77777777" w:rsidR="006E613F" w:rsidRPr="006562F2" w:rsidRDefault="00674705" w:rsidP="00EE57E9">
      <w:pPr>
        <w:spacing w:after="120"/>
        <w:jc w:val="both"/>
        <w:rPr>
          <w:b/>
          <w:bCs/>
          <w:sz w:val="24"/>
          <w:szCs w:val="24"/>
        </w:rPr>
      </w:pPr>
      <w:r w:rsidRPr="006562F2">
        <w:rPr>
          <w:rStyle w:val="ksbanormal"/>
          <w:rFonts w:ascii="Garamond" w:hAnsi="Garamond"/>
          <w:szCs w:val="24"/>
        </w:rPr>
        <w:t xml:space="preserve">Employees may only access student record information in which they have a legitimate educational interest. </w:t>
      </w:r>
      <w:r w:rsidR="005F1C5F" w:rsidRPr="006562F2">
        <w:rPr>
          <w:b/>
          <w:sz w:val="24"/>
          <w:szCs w:val="24"/>
        </w:rPr>
        <w:t>Board Policies</w:t>
      </w:r>
      <w:r w:rsidR="005F1C5F" w:rsidRPr="006562F2">
        <w:rPr>
          <w:sz w:val="24"/>
          <w:szCs w:val="24"/>
        </w:rPr>
        <w:t xml:space="preserve"> </w:t>
      </w:r>
      <w:r w:rsidR="006E613F" w:rsidRPr="006562F2">
        <w:rPr>
          <w:b/>
          <w:bCs/>
          <w:sz w:val="24"/>
          <w:szCs w:val="24"/>
        </w:rPr>
        <w:t>03.111/03.211</w:t>
      </w:r>
      <w:r w:rsidRPr="006562F2">
        <w:rPr>
          <w:b/>
          <w:bCs/>
          <w:sz w:val="24"/>
          <w:szCs w:val="24"/>
        </w:rPr>
        <w:t>/</w:t>
      </w:r>
      <w:r w:rsidR="006E613F" w:rsidRPr="006562F2">
        <w:rPr>
          <w:b/>
          <w:bCs/>
          <w:sz w:val="24"/>
          <w:szCs w:val="24"/>
        </w:rPr>
        <w:t>9.14/09.213/09.43</w:t>
      </w:r>
    </w:p>
    <w:p w14:paraId="4991BDB5" w14:textId="77777777" w:rsidR="004120F6" w:rsidRPr="006562F2" w:rsidRDefault="004120F6" w:rsidP="003F651A">
      <w:pPr>
        <w:pStyle w:val="BodyText"/>
        <w:rPr>
          <w:b/>
          <w:bCs/>
        </w:rPr>
      </w:pPr>
      <w:r w:rsidRPr="006562F2">
        <w:t xml:space="preserve">Both federal law and Board policy prohibit employees from making unauthorized disclosure, use or dissemination of personal information regarding minors over the Internet. </w:t>
      </w:r>
      <w:r w:rsidRPr="006562F2">
        <w:rPr>
          <w:b/>
          <w:bCs/>
        </w:rPr>
        <w:t>08.2323</w:t>
      </w:r>
    </w:p>
    <w:p w14:paraId="772792A1" w14:textId="77777777" w:rsidR="00794895" w:rsidRPr="006562F2" w:rsidRDefault="00794895" w:rsidP="00227E3C">
      <w:pPr>
        <w:pStyle w:val="Heading1"/>
        <w:spacing w:before="0"/>
        <w:rPr>
          <w:szCs w:val="32"/>
        </w:rPr>
      </w:pPr>
      <w:bookmarkStart w:id="206" w:name="_Toc447107059"/>
      <w:bookmarkStart w:id="207" w:name="_Toc200694901"/>
      <w:r w:rsidRPr="006562F2">
        <w:rPr>
          <w:szCs w:val="32"/>
        </w:rPr>
        <w:t>Information Security Breach</w:t>
      </w:r>
      <w:bookmarkEnd w:id="206"/>
      <w:bookmarkEnd w:id="207"/>
    </w:p>
    <w:p w14:paraId="44312E70" w14:textId="77777777" w:rsidR="003F651A" w:rsidRPr="006562F2" w:rsidRDefault="00794895" w:rsidP="00794895">
      <w:pPr>
        <w:spacing w:after="120"/>
        <w:rPr>
          <w:rFonts w:eastAsia="Calibri"/>
          <w:sz w:val="24"/>
          <w:szCs w:val="24"/>
        </w:rPr>
      </w:pPr>
      <w:r w:rsidRPr="006562F2">
        <w:rPr>
          <w:rFonts w:eastAsia="Calibri"/>
          <w:sz w:val="24"/>
          <w:szCs w:val="24"/>
        </w:rPr>
        <w:t>Information security breaches shall be handled in accordance with KRS 61.931, KRS 61.932, and KRS 61.933 including, but not limited to, investigations and notifications.</w:t>
      </w:r>
    </w:p>
    <w:p w14:paraId="2DCF5395" w14:textId="77777777" w:rsidR="00794895" w:rsidRPr="006562F2" w:rsidRDefault="00794895" w:rsidP="003F651A">
      <w:pPr>
        <w:spacing w:after="120"/>
        <w:rPr>
          <w:rFonts w:eastAsia="Calibri"/>
          <w:sz w:val="24"/>
          <w:szCs w:val="24"/>
        </w:rPr>
      </w:pPr>
      <w:r w:rsidRPr="006562F2">
        <w:rPr>
          <w:rFonts w:eastAsia="Calibri"/>
          <w:sz w:val="24"/>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6562F2">
        <w:rPr>
          <w:rFonts w:eastAsia="Calibri"/>
          <w:b/>
          <w:sz w:val="24"/>
          <w:szCs w:val="24"/>
        </w:rPr>
        <w:t>01.61</w:t>
      </w:r>
    </w:p>
    <w:p w14:paraId="05C64D41" w14:textId="77777777" w:rsidR="006E613F" w:rsidRPr="006562F2" w:rsidRDefault="006E613F" w:rsidP="00227E3C">
      <w:pPr>
        <w:pStyle w:val="Heading1"/>
        <w:spacing w:before="0"/>
      </w:pPr>
      <w:bookmarkStart w:id="208" w:name="_Toc478789107"/>
      <w:bookmarkStart w:id="209" w:name="_Toc479739463"/>
      <w:bookmarkStart w:id="210" w:name="_Toc479739526"/>
      <w:bookmarkStart w:id="211" w:name="_Toc479991177"/>
      <w:bookmarkStart w:id="212" w:name="_Toc479992785"/>
      <w:bookmarkStart w:id="213" w:name="_Toc480009428"/>
      <w:bookmarkStart w:id="214" w:name="_Toc480016016"/>
      <w:bookmarkStart w:id="215" w:name="_Toc480016074"/>
      <w:bookmarkStart w:id="216" w:name="_Toc480254701"/>
      <w:bookmarkStart w:id="217" w:name="_Toc480345535"/>
      <w:bookmarkStart w:id="218" w:name="_Toc480606719"/>
      <w:bookmarkStart w:id="219" w:name="_Toc200694902"/>
      <w:r w:rsidRPr="006562F2">
        <w:t>Salaries</w:t>
      </w:r>
      <w:bookmarkEnd w:id="208"/>
      <w:r w:rsidRPr="006562F2">
        <w:t xml:space="preserve"> and Payroll Distribution</w:t>
      </w:r>
      <w:bookmarkEnd w:id="209"/>
      <w:bookmarkEnd w:id="210"/>
      <w:bookmarkEnd w:id="211"/>
      <w:bookmarkEnd w:id="212"/>
      <w:bookmarkEnd w:id="213"/>
      <w:bookmarkEnd w:id="214"/>
      <w:bookmarkEnd w:id="215"/>
      <w:bookmarkEnd w:id="216"/>
      <w:bookmarkEnd w:id="217"/>
      <w:bookmarkEnd w:id="218"/>
      <w:bookmarkEnd w:id="219"/>
    </w:p>
    <w:p w14:paraId="238E6D17" w14:textId="77777777" w:rsidR="0002266D" w:rsidRPr="006562F2" w:rsidRDefault="00067B62" w:rsidP="0002266D">
      <w:pPr>
        <w:pStyle w:val="BodyText"/>
        <w:spacing w:after="120"/>
        <w:rPr>
          <w:b/>
          <w:bCs/>
          <w:szCs w:val="24"/>
        </w:rPr>
      </w:pPr>
      <w:r w:rsidRPr="006562F2">
        <w:rPr>
          <w:szCs w:val="24"/>
        </w:rPr>
        <w:t>All e</w:t>
      </w:r>
      <w:r w:rsidR="00CA2E10" w:rsidRPr="006562F2">
        <w:rPr>
          <w:szCs w:val="24"/>
        </w:rPr>
        <w:t xml:space="preserve">mployees participate in the </w:t>
      </w:r>
      <w:r w:rsidRPr="006562F2">
        <w:rPr>
          <w:szCs w:val="24"/>
        </w:rPr>
        <w:t xml:space="preserve">District’s </w:t>
      </w:r>
      <w:r w:rsidR="00CA2E10" w:rsidRPr="006562F2">
        <w:rPr>
          <w:szCs w:val="24"/>
        </w:rPr>
        <w:t xml:space="preserve">direct deposit payroll program in accordance with a </w:t>
      </w:r>
      <w:r w:rsidR="00FB747D" w:rsidRPr="006562F2">
        <w:rPr>
          <w:szCs w:val="24"/>
        </w:rPr>
        <w:t xml:space="preserve">payroll </w:t>
      </w:r>
      <w:r w:rsidR="00CA2E10" w:rsidRPr="006562F2">
        <w:rPr>
          <w:szCs w:val="24"/>
        </w:rPr>
        <w:t>schedule approved annually by the Board.</w:t>
      </w:r>
      <w:r w:rsidR="0002266D" w:rsidRPr="006562F2">
        <w:rPr>
          <w:szCs w:val="24"/>
        </w:rPr>
        <w:t xml:space="preserve"> </w:t>
      </w:r>
      <w:r w:rsidR="0002266D" w:rsidRPr="006562F2">
        <w:rPr>
          <w:bCs/>
          <w:szCs w:val="24"/>
        </w:rPr>
        <w:t xml:space="preserve">A list of payroll dates is issued </w:t>
      </w:r>
      <w:r w:rsidR="00FB747D" w:rsidRPr="006562F2">
        <w:rPr>
          <w:bCs/>
          <w:szCs w:val="24"/>
        </w:rPr>
        <w:t xml:space="preserve">to employees </w:t>
      </w:r>
      <w:r w:rsidR="0002266D" w:rsidRPr="006562F2">
        <w:rPr>
          <w:bCs/>
          <w:szCs w:val="24"/>
        </w:rPr>
        <w:t>annually.</w:t>
      </w:r>
    </w:p>
    <w:p w14:paraId="29FBC0DB" w14:textId="77777777" w:rsidR="006E613F" w:rsidRPr="006562F2" w:rsidRDefault="006E613F" w:rsidP="006236A2">
      <w:pPr>
        <w:pStyle w:val="BodyText"/>
        <w:spacing w:after="120"/>
        <w:rPr>
          <w:szCs w:val="24"/>
        </w:rPr>
      </w:pPr>
      <w:r w:rsidRPr="006562F2">
        <w:rPr>
          <w:szCs w:val="24"/>
        </w:rPr>
        <w:t xml:space="preserve">At the end of the school year, employees who have completed their duties </w:t>
      </w:r>
      <w:r w:rsidR="00E72544" w:rsidRPr="006562F2">
        <w:rPr>
          <w:szCs w:val="24"/>
        </w:rPr>
        <w:t xml:space="preserve">will </w:t>
      </w:r>
      <w:r w:rsidRPr="006562F2">
        <w:rPr>
          <w:szCs w:val="24"/>
        </w:rPr>
        <w:t xml:space="preserve">be paid their remaining salary before the end of the fiscal year (June 30). </w:t>
      </w:r>
      <w:r w:rsidR="005F1C5F" w:rsidRPr="006562F2">
        <w:rPr>
          <w:b/>
          <w:szCs w:val="24"/>
        </w:rPr>
        <w:t>Board Policies</w:t>
      </w:r>
      <w:r w:rsidR="005F1C5F" w:rsidRPr="006562F2">
        <w:rPr>
          <w:szCs w:val="24"/>
        </w:rPr>
        <w:t xml:space="preserve"> </w:t>
      </w:r>
      <w:r w:rsidRPr="006562F2">
        <w:rPr>
          <w:b/>
          <w:bCs/>
          <w:szCs w:val="24"/>
        </w:rPr>
        <w:t>03.121/03.221</w:t>
      </w:r>
    </w:p>
    <w:p w14:paraId="3A88C529" w14:textId="77777777" w:rsidR="00AE6BA2" w:rsidRDefault="00AE6BA2">
      <w:pPr>
        <w:rPr>
          <w:b/>
          <w:bCs/>
          <w:spacing w:val="-5"/>
          <w:sz w:val="24"/>
          <w:szCs w:val="24"/>
        </w:rPr>
      </w:pPr>
      <w:r>
        <w:rPr>
          <w:b/>
          <w:bCs/>
          <w:szCs w:val="24"/>
        </w:rPr>
        <w:br w:type="page"/>
      </w:r>
    </w:p>
    <w:p w14:paraId="3A225F8F" w14:textId="7C50959E" w:rsidR="006E613F" w:rsidRPr="006562F2" w:rsidRDefault="006E613F" w:rsidP="00854630">
      <w:pPr>
        <w:pStyle w:val="BodyText"/>
        <w:spacing w:after="60"/>
        <w:rPr>
          <w:szCs w:val="24"/>
        </w:rPr>
      </w:pPr>
      <w:r w:rsidRPr="006562F2">
        <w:rPr>
          <w:b/>
          <w:bCs/>
          <w:szCs w:val="24"/>
        </w:rPr>
        <w:lastRenderedPageBreak/>
        <w:t>Certified Personnel:</w:t>
      </w:r>
      <w:r w:rsidRPr="006562F2">
        <w:rPr>
          <w:szCs w:val="24"/>
        </w:rPr>
        <w:t xml:space="preserve"> Salaries for certified personnel are based on a single-salary schedule </w:t>
      </w:r>
      <w:r w:rsidR="00F250A6" w:rsidRPr="006562F2">
        <w:rPr>
          <w:szCs w:val="24"/>
        </w:rPr>
        <w:t>reflecting the school term as approved by the board in keeping with statutory requirements</w:t>
      </w:r>
      <w:r w:rsidRPr="006562F2">
        <w:rPr>
          <w:szCs w:val="24"/>
        </w:rPr>
        <w:t xml:space="preserve">. Compensation for </w:t>
      </w:r>
      <w:r w:rsidR="00F250A6" w:rsidRPr="006562F2">
        <w:rPr>
          <w:szCs w:val="24"/>
        </w:rPr>
        <w:t xml:space="preserve">additional days of </w:t>
      </w:r>
      <w:r w:rsidRPr="006562F2">
        <w:rPr>
          <w:szCs w:val="24"/>
        </w:rPr>
        <w:t xml:space="preserve">employment is prorated on the employee’s base pay. </w:t>
      </w:r>
    </w:p>
    <w:p w14:paraId="53B8CE29" w14:textId="23DE004F" w:rsidR="006E613F" w:rsidRPr="006562F2" w:rsidRDefault="006E613F" w:rsidP="006236A2">
      <w:pPr>
        <w:pStyle w:val="BodyText"/>
        <w:spacing w:after="120"/>
        <w:rPr>
          <w:szCs w:val="24"/>
        </w:rPr>
      </w:pPr>
      <w:r w:rsidRPr="006562F2">
        <w:rPr>
          <w:szCs w:val="24"/>
        </w:rPr>
        <w:t>Determination of and changes to certified employees’ rank and experience are determined in compliance with</w:t>
      </w:r>
      <w:r w:rsidRPr="006562F2">
        <w:rPr>
          <w:b/>
          <w:szCs w:val="24"/>
        </w:rPr>
        <w:t xml:space="preserve"> </w:t>
      </w:r>
      <w:r w:rsidR="005F1C5F" w:rsidRPr="006562F2">
        <w:rPr>
          <w:b/>
          <w:szCs w:val="24"/>
        </w:rPr>
        <w:t xml:space="preserve">Board </w:t>
      </w:r>
      <w:r w:rsidRPr="006562F2">
        <w:rPr>
          <w:b/>
          <w:szCs w:val="24"/>
        </w:rPr>
        <w:t>Policy</w:t>
      </w:r>
      <w:r w:rsidRPr="006562F2">
        <w:rPr>
          <w:szCs w:val="24"/>
        </w:rPr>
        <w:t xml:space="preserve"> </w:t>
      </w:r>
      <w:r w:rsidRPr="006562F2">
        <w:rPr>
          <w:b/>
          <w:bCs/>
          <w:szCs w:val="24"/>
        </w:rPr>
        <w:t>03.121</w:t>
      </w:r>
      <w:r w:rsidRPr="006562F2">
        <w:rPr>
          <w:szCs w:val="24"/>
        </w:rPr>
        <w:t>. No later than forty-five (45) days before the first student attendance day of each year</w:t>
      </w:r>
      <w:r w:rsidR="005F1C5F" w:rsidRPr="006562F2">
        <w:rPr>
          <w:szCs w:val="24"/>
        </w:rPr>
        <w:t xml:space="preserve"> </w:t>
      </w:r>
      <w:r w:rsidR="00703364" w:rsidRPr="006562F2">
        <w:rPr>
          <w:szCs w:val="24"/>
        </w:rPr>
        <w:t>or June 15</w:t>
      </w:r>
      <w:r w:rsidR="00703364" w:rsidRPr="006562F2">
        <w:rPr>
          <w:szCs w:val="24"/>
          <w:vertAlign w:val="superscript"/>
        </w:rPr>
        <w:t>th</w:t>
      </w:r>
      <w:r w:rsidR="00703364" w:rsidRPr="006562F2">
        <w:rPr>
          <w:szCs w:val="24"/>
        </w:rPr>
        <w:t>, whichever comes first,</w:t>
      </w:r>
      <w:r w:rsidRPr="006562F2">
        <w:rPr>
          <w:szCs w:val="24"/>
        </w:rPr>
        <w:t xml:space="preserve"> the Superintendent will notify certified personnel of the best estimate of their salary for the coming year.</w:t>
      </w:r>
    </w:p>
    <w:p w14:paraId="73C9D33B" w14:textId="77777777" w:rsidR="00263F7C" w:rsidRPr="006562F2" w:rsidRDefault="006E613F" w:rsidP="003F651A">
      <w:pPr>
        <w:pStyle w:val="BodyText"/>
        <w:spacing w:after="120"/>
        <w:rPr>
          <w:b/>
          <w:bCs/>
          <w:szCs w:val="24"/>
        </w:rPr>
      </w:pPr>
      <w:r w:rsidRPr="006562F2">
        <w:rPr>
          <w:b/>
          <w:bCs/>
          <w:szCs w:val="24"/>
        </w:rPr>
        <w:t xml:space="preserve">Classified Personnel: </w:t>
      </w:r>
      <w:r w:rsidRPr="006562F2">
        <w:rPr>
          <w:szCs w:val="24"/>
        </w:rPr>
        <w:t>Classified personnel may be paid o</w:t>
      </w:r>
      <w:r w:rsidR="00263F7C" w:rsidRPr="006562F2">
        <w:rPr>
          <w:szCs w:val="24"/>
        </w:rPr>
        <w:t>n an hourly or salary basis, as determined by the Board.</w:t>
      </w:r>
      <w:r w:rsidR="009E0039" w:rsidRPr="006562F2">
        <w:rPr>
          <w:szCs w:val="24"/>
        </w:rPr>
        <w:t xml:space="preserve"> </w:t>
      </w:r>
      <w:r w:rsidR="005F1C5F" w:rsidRPr="006562F2">
        <w:rPr>
          <w:b/>
          <w:szCs w:val="24"/>
        </w:rPr>
        <w:t>Board Policy</w:t>
      </w:r>
      <w:r w:rsidR="005F1C5F" w:rsidRPr="006562F2">
        <w:rPr>
          <w:szCs w:val="24"/>
        </w:rPr>
        <w:t xml:space="preserve"> </w:t>
      </w:r>
      <w:r w:rsidR="00263F7C" w:rsidRPr="006562F2">
        <w:rPr>
          <w:b/>
          <w:bCs/>
          <w:szCs w:val="24"/>
        </w:rPr>
        <w:t>03.</w:t>
      </w:r>
      <w:r w:rsidR="00741C8D" w:rsidRPr="006562F2">
        <w:rPr>
          <w:b/>
          <w:bCs/>
          <w:szCs w:val="24"/>
        </w:rPr>
        <w:t>221</w:t>
      </w:r>
    </w:p>
    <w:p w14:paraId="20B9848F" w14:textId="77777777" w:rsidR="006E613F" w:rsidRPr="006562F2" w:rsidRDefault="006E613F" w:rsidP="00227E3C">
      <w:pPr>
        <w:pStyle w:val="Heading1"/>
        <w:spacing w:before="0"/>
      </w:pPr>
      <w:bookmarkStart w:id="220" w:name="_Toc478789109"/>
      <w:bookmarkStart w:id="221" w:name="_Toc479739465"/>
      <w:bookmarkStart w:id="222" w:name="_Toc479739528"/>
      <w:bookmarkStart w:id="223" w:name="_Toc479991179"/>
      <w:bookmarkStart w:id="224" w:name="_Toc479992787"/>
      <w:bookmarkStart w:id="225" w:name="_Toc480009430"/>
      <w:bookmarkStart w:id="226" w:name="_Toc480016018"/>
      <w:bookmarkStart w:id="227" w:name="_Toc480016076"/>
      <w:bookmarkStart w:id="228" w:name="_Toc480254703"/>
      <w:bookmarkStart w:id="229" w:name="_Toc480345537"/>
      <w:bookmarkStart w:id="230" w:name="_Toc480606721"/>
      <w:bookmarkStart w:id="231" w:name="_Toc200694903"/>
      <w:r w:rsidRPr="006562F2">
        <w:t>Hours of Duty</w:t>
      </w:r>
      <w:bookmarkEnd w:id="220"/>
      <w:bookmarkEnd w:id="221"/>
      <w:bookmarkEnd w:id="222"/>
      <w:bookmarkEnd w:id="223"/>
      <w:bookmarkEnd w:id="224"/>
      <w:bookmarkEnd w:id="225"/>
      <w:bookmarkEnd w:id="226"/>
      <w:bookmarkEnd w:id="227"/>
      <w:bookmarkEnd w:id="228"/>
      <w:bookmarkEnd w:id="229"/>
      <w:bookmarkEnd w:id="230"/>
      <w:bookmarkEnd w:id="231"/>
    </w:p>
    <w:p w14:paraId="081F1AD3" w14:textId="77777777" w:rsidR="006E613F" w:rsidRPr="006562F2" w:rsidRDefault="006E613F" w:rsidP="00EB5CF2">
      <w:pPr>
        <w:pStyle w:val="policytext"/>
        <w:rPr>
          <w:rFonts w:ascii="Garamond" w:hAnsi="Garamond"/>
          <w:szCs w:val="24"/>
        </w:rPr>
      </w:pPr>
      <w:r w:rsidRPr="006562F2">
        <w:rPr>
          <w:rFonts w:ascii="Garamond" w:hAnsi="Garamond"/>
          <w:b/>
          <w:bCs/>
          <w:szCs w:val="24"/>
        </w:rPr>
        <w:t xml:space="preserve">Certified Employees: </w:t>
      </w:r>
      <w:r w:rsidRPr="006562F2">
        <w:rPr>
          <w:rFonts w:ascii="Garamond" w:hAnsi="Garamond"/>
          <w:szCs w:val="24"/>
        </w:rPr>
        <w:t>Certified employees shall be prompt in attendance and shall remain on duty as specified by school policy or their immediate supervisor.</w:t>
      </w:r>
    </w:p>
    <w:p w14:paraId="2C54BEF6" w14:textId="77777777" w:rsidR="006E613F" w:rsidRPr="006562F2" w:rsidRDefault="00EB5CF2" w:rsidP="00EB5CF2">
      <w:pPr>
        <w:pStyle w:val="BodyText"/>
        <w:spacing w:after="120"/>
        <w:rPr>
          <w:szCs w:val="24"/>
        </w:rPr>
      </w:pPr>
      <w:r w:rsidRPr="006562F2">
        <w:rPr>
          <w:szCs w:val="24"/>
        </w:rPr>
        <w:t xml:space="preserve">Certified employees are not allowed to leave their job assignment during duty hours without the express permission of their immediate supervisor. </w:t>
      </w:r>
      <w:r w:rsidR="006E613F" w:rsidRPr="006562F2">
        <w:rPr>
          <w:szCs w:val="24"/>
        </w:rPr>
        <w:t>Certified employees may be required to perform additional duties as directed by school policy or assigned by their immediate supervisors.</w:t>
      </w:r>
    </w:p>
    <w:p w14:paraId="4A2EA095" w14:textId="77777777" w:rsidR="006E613F" w:rsidRPr="006562F2" w:rsidRDefault="006E613F" w:rsidP="005D3199">
      <w:pPr>
        <w:pStyle w:val="BodyText"/>
        <w:spacing w:after="120"/>
        <w:rPr>
          <w:szCs w:val="24"/>
        </w:rPr>
      </w:pPr>
      <w:r w:rsidRPr="006562F2">
        <w:rPr>
          <w:szCs w:val="24"/>
        </w:rPr>
        <w:t>Each full-time teacher is provided with a duty-free lunch period each day during the regularly scheduled student lunch period.</w:t>
      </w:r>
      <w:r w:rsidR="009E0039" w:rsidRPr="006562F2">
        <w:rPr>
          <w:szCs w:val="24"/>
        </w:rPr>
        <w:t xml:space="preserve"> </w:t>
      </w:r>
      <w:r w:rsidR="007D1638" w:rsidRPr="006562F2">
        <w:rPr>
          <w:b/>
          <w:szCs w:val="24"/>
        </w:rPr>
        <w:t>Board Policy</w:t>
      </w:r>
      <w:r w:rsidR="007D1638" w:rsidRPr="006562F2">
        <w:rPr>
          <w:szCs w:val="24"/>
        </w:rPr>
        <w:t xml:space="preserve"> </w:t>
      </w:r>
      <w:r w:rsidRPr="006562F2">
        <w:rPr>
          <w:b/>
          <w:bCs/>
          <w:szCs w:val="24"/>
        </w:rPr>
        <w:t>03.1332</w:t>
      </w:r>
    </w:p>
    <w:p w14:paraId="79D35D53" w14:textId="77777777" w:rsidR="006E613F" w:rsidRPr="006562F2" w:rsidRDefault="006E613F" w:rsidP="00FE5692">
      <w:pPr>
        <w:pStyle w:val="policytext"/>
        <w:rPr>
          <w:rFonts w:ascii="Garamond" w:hAnsi="Garamond"/>
          <w:szCs w:val="24"/>
        </w:rPr>
      </w:pPr>
      <w:r w:rsidRPr="006562F2">
        <w:rPr>
          <w:rFonts w:ascii="Garamond" w:hAnsi="Garamond"/>
          <w:b/>
          <w:bCs/>
          <w:szCs w:val="24"/>
        </w:rPr>
        <w:t>Classified Employees:</w:t>
      </w:r>
      <w:r w:rsidRPr="006562F2">
        <w:rPr>
          <w:rFonts w:ascii="Garamond" w:hAnsi="Garamond"/>
          <w:szCs w:val="24"/>
        </w:rPr>
        <w:t xml:space="preserve"> Classified personnel shall be prompt in attendance and shall </w:t>
      </w:r>
      <w:r w:rsidRPr="006562F2">
        <w:rPr>
          <w:rStyle w:val="ksbanormal"/>
          <w:rFonts w:ascii="Garamond" w:hAnsi="Garamond"/>
          <w:szCs w:val="24"/>
        </w:rPr>
        <w:t>work the hours</w:t>
      </w:r>
      <w:r w:rsidRPr="006562F2">
        <w:rPr>
          <w:rFonts w:ascii="Garamond" w:hAnsi="Garamond"/>
          <w:szCs w:val="24"/>
        </w:rPr>
        <w:t xml:space="preserve"> as specified by </w:t>
      </w:r>
      <w:r w:rsidRPr="006562F2">
        <w:rPr>
          <w:rStyle w:val="ksbanormal"/>
          <w:rFonts w:ascii="Garamond" w:hAnsi="Garamond"/>
          <w:szCs w:val="24"/>
        </w:rPr>
        <w:t>their contract</w:t>
      </w:r>
      <w:r w:rsidRPr="006562F2">
        <w:rPr>
          <w:rFonts w:ascii="Garamond" w:hAnsi="Garamond"/>
          <w:szCs w:val="24"/>
        </w:rPr>
        <w:t>.</w:t>
      </w:r>
    </w:p>
    <w:p w14:paraId="3CB03A41" w14:textId="77777777" w:rsidR="003F651A" w:rsidRPr="006562F2" w:rsidRDefault="006E613F">
      <w:pPr>
        <w:pStyle w:val="policytext"/>
        <w:rPr>
          <w:rStyle w:val="ksbanormal"/>
          <w:rFonts w:ascii="Garamond" w:hAnsi="Garamond"/>
          <w:szCs w:val="24"/>
        </w:rPr>
      </w:pPr>
      <w:r w:rsidRPr="006562F2">
        <w:rPr>
          <w:rFonts w:ascii="Garamond" w:hAnsi="Garamond"/>
          <w:szCs w:val="24"/>
        </w:rPr>
        <w:t xml:space="preserve">Classified employees shall not leave school grounds during duty hours without the express approval of the Principal. </w:t>
      </w:r>
      <w:r w:rsidRPr="006562F2">
        <w:rPr>
          <w:rStyle w:val="ksbanormal"/>
          <w:rFonts w:ascii="Garamond" w:hAnsi="Garamond"/>
          <w:szCs w:val="24"/>
        </w:rPr>
        <w:t xml:space="preserve">Classified employees at a non-school site shall not leave </w:t>
      </w:r>
      <w:r w:rsidR="00EB5CF2" w:rsidRPr="006562F2">
        <w:rPr>
          <w:rStyle w:val="ksbanormal"/>
          <w:rFonts w:ascii="Garamond" w:hAnsi="Garamond"/>
          <w:szCs w:val="24"/>
        </w:rPr>
        <w:t>their</w:t>
      </w:r>
      <w:r w:rsidRPr="006562F2">
        <w:rPr>
          <w:rStyle w:val="ksbanormal"/>
          <w:rFonts w:ascii="Garamond" w:hAnsi="Garamond"/>
          <w:szCs w:val="24"/>
        </w:rPr>
        <w:t xml:space="preserve"> work site without the express approval of his/her direct supervisor.</w:t>
      </w:r>
    </w:p>
    <w:p w14:paraId="4FB7A841" w14:textId="77777777" w:rsidR="006E613F" w:rsidRPr="006562F2" w:rsidRDefault="006E613F" w:rsidP="003F651A">
      <w:pPr>
        <w:pStyle w:val="policytext"/>
        <w:rPr>
          <w:rStyle w:val="ksbabold"/>
          <w:rFonts w:ascii="Garamond" w:hAnsi="Garamond"/>
          <w:szCs w:val="24"/>
        </w:rPr>
      </w:pPr>
      <w:r w:rsidRPr="006562F2">
        <w:rPr>
          <w:rFonts w:ascii="Garamond" w:hAnsi="Garamond"/>
          <w:szCs w:val="24"/>
        </w:rPr>
        <w:t xml:space="preserve">Classified personnel may be required to perform additional duties as assigned by the Principal/Supervisor. </w:t>
      </w:r>
      <w:r w:rsidRPr="006562F2">
        <w:rPr>
          <w:rStyle w:val="ksbabold"/>
          <w:rFonts w:ascii="Garamond" w:hAnsi="Garamond"/>
          <w:b w:val="0"/>
          <w:bCs/>
          <w:szCs w:val="24"/>
        </w:rPr>
        <w:t xml:space="preserve">However, no hourly (non-exempt) classified employees shall work additional hours, work over forty (40) hours per week, or vary from the assigned workday without permission of the Principal/Supervisor. </w:t>
      </w:r>
      <w:r w:rsidR="007D1638" w:rsidRPr="006562F2">
        <w:rPr>
          <w:rStyle w:val="ksbabold"/>
          <w:rFonts w:ascii="Garamond" w:hAnsi="Garamond"/>
          <w:bCs/>
          <w:szCs w:val="24"/>
        </w:rPr>
        <w:t>Board Policy</w:t>
      </w:r>
      <w:r w:rsidR="007D1638" w:rsidRPr="006562F2">
        <w:rPr>
          <w:rStyle w:val="ksbabold"/>
          <w:rFonts w:ascii="Garamond" w:hAnsi="Garamond"/>
          <w:b w:val="0"/>
          <w:bCs/>
          <w:szCs w:val="24"/>
        </w:rPr>
        <w:t xml:space="preserve"> </w:t>
      </w:r>
      <w:r w:rsidRPr="006562F2">
        <w:rPr>
          <w:rStyle w:val="ksbabold"/>
          <w:rFonts w:ascii="Garamond" w:hAnsi="Garamond"/>
          <w:szCs w:val="24"/>
        </w:rPr>
        <w:t>03.2332</w:t>
      </w:r>
    </w:p>
    <w:p w14:paraId="734735AB" w14:textId="77777777" w:rsidR="00AE6BA2" w:rsidRPr="003801C8" w:rsidRDefault="00AE6BA2" w:rsidP="00AE6BA2">
      <w:pPr>
        <w:pStyle w:val="Heading1"/>
        <w:spacing w:before="0"/>
        <w:rPr>
          <w:ins w:id="232" w:author="Barker, Kim - KSBA" w:date="2025-05-21T08:24:00Z"/>
          <w:highlight w:val="yellow"/>
        </w:rPr>
      </w:pPr>
      <w:bookmarkStart w:id="233" w:name="_Toc199498152"/>
      <w:bookmarkStart w:id="234" w:name="_Toc200694904"/>
      <w:ins w:id="235" w:author="Barker, Kim - KSBA" w:date="2025-05-21T08:24:00Z">
        <w:r w:rsidRPr="003801C8">
          <w:rPr>
            <w:highlight w:val="yellow"/>
          </w:rPr>
          <w:t>Moment of Silence or Reflection</w:t>
        </w:r>
        <w:bookmarkEnd w:id="233"/>
        <w:bookmarkEnd w:id="234"/>
      </w:ins>
    </w:p>
    <w:p w14:paraId="0DE2E7C5" w14:textId="77777777" w:rsidR="00AE6BA2" w:rsidRPr="001612DF" w:rsidRDefault="00AE6BA2">
      <w:pPr>
        <w:pStyle w:val="BodyText"/>
        <w:rPr>
          <w:ins w:id="236" w:author="Barker, Kim - KSBA" w:date="2025-05-21T08:24:00Z"/>
        </w:rPr>
        <w:pPrChange w:id="237" w:author="Barker, Kim - KSBA" w:date="2025-05-21T08:24:00Z">
          <w:pPr>
            <w:pStyle w:val="Heading1"/>
            <w:spacing w:before="0" w:after="240"/>
          </w:pPr>
        </w:pPrChange>
      </w:pPr>
      <w:ins w:id="238" w:author="Barker, Kim - KSBA" w:date="2025-05-30T10:35:00Z">
        <w:r>
          <w:rPr>
            <w:highlight w:val="yellow"/>
          </w:rPr>
          <w:t>A</w:t>
        </w:r>
      </w:ins>
      <w:ins w:id="239" w:author="Barker, Kim - KSBA" w:date="2025-05-21T08:25:00Z">
        <w:r w:rsidRPr="003801C8">
          <w:rPr>
            <w:highlight w:val="yellow"/>
          </w:rPr>
          <w:t xml:space="preserve">t the </w:t>
        </w:r>
      </w:ins>
      <w:ins w:id="240" w:author="Barker, Kim - KSBA" w:date="2025-05-21T08:26:00Z">
        <w:r w:rsidRPr="003801C8">
          <w:rPr>
            <w:highlight w:val="yellow"/>
          </w:rPr>
          <w:t>commencement</w:t>
        </w:r>
      </w:ins>
      <w:ins w:id="241" w:author="Barker, Kim - KSBA" w:date="2025-05-21T08:25:00Z">
        <w:r w:rsidRPr="003801C8">
          <w:rPr>
            <w:highlight w:val="yellow"/>
          </w:rPr>
          <w:t xml:space="preserve"> of the first class of each day</w:t>
        </w:r>
      </w:ins>
      <w:ins w:id="242" w:author="Barker, Kim - KSBA" w:date="2025-05-30T10:36:00Z">
        <w:r>
          <w:rPr>
            <w:highlight w:val="yellow"/>
          </w:rPr>
          <w:t>, a moment of silence or reflection shall occur.</w:t>
        </w:r>
      </w:ins>
      <w:ins w:id="243" w:author="Barker, Kim - KSBA" w:date="2025-05-21T08:25:00Z">
        <w:r w:rsidRPr="003801C8">
          <w:rPr>
            <w:highlight w:val="yellow"/>
          </w:rPr>
          <w:t xml:space="preserve"> Guidelines are </w:t>
        </w:r>
      </w:ins>
      <w:ins w:id="244" w:author="Barker, Kim - KSBA" w:date="2025-05-21T08:26:00Z">
        <w:r w:rsidRPr="003801C8">
          <w:rPr>
            <w:highlight w:val="yellow"/>
          </w:rPr>
          <w:t xml:space="preserve">listed </w:t>
        </w:r>
      </w:ins>
      <w:ins w:id="245" w:author="Barker, Kim - KSBA" w:date="2025-05-21T08:25:00Z">
        <w:r w:rsidRPr="003801C8">
          <w:rPr>
            <w:highlight w:val="yellow"/>
          </w:rPr>
          <w:t xml:space="preserve">in </w:t>
        </w:r>
      </w:ins>
      <w:ins w:id="246" w:author="Barker, Kim - KSBA" w:date="2025-05-21T08:26:00Z">
        <w:r w:rsidRPr="003801C8">
          <w:rPr>
            <w:highlight w:val="yellow"/>
          </w:rPr>
          <w:t>p</w:t>
        </w:r>
      </w:ins>
      <w:ins w:id="247" w:author="Barker, Kim - KSBA" w:date="2025-05-21T08:25:00Z">
        <w:r w:rsidRPr="003801C8">
          <w:rPr>
            <w:highlight w:val="yellow"/>
          </w:rPr>
          <w:t xml:space="preserve">olicy </w:t>
        </w:r>
        <w:r w:rsidRPr="003801C8">
          <w:rPr>
            <w:b/>
            <w:bCs/>
            <w:highlight w:val="yellow"/>
            <w:rPrChange w:id="248" w:author="Barker, Kim - KSBA" w:date="2025-05-21T08:26:00Z">
              <w:rPr/>
            </w:rPrChange>
          </w:rPr>
          <w:t>08.135</w:t>
        </w:r>
      </w:ins>
      <w:ins w:id="249" w:author="Barker, Kim - KSBA" w:date="2025-05-21T08:26:00Z">
        <w:r w:rsidRPr="003801C8">
          <w:rPr>
            <w:b/>
            <w:bCs/>
            <w:highlight w:val="yellow"/>
            <w:rPrChange w:id="250" w:author="Barker, Kim - KSBA" w:date="2025-05-21T08:26:00Z">
              <w:rPr/>
            </w:rPrChange>
          </w:rPr>
          <w:t>1</w:t>
        </w:r>
        <w:r w:rsidRPr="003801C8">
          <w:rPr>
            <w:highlight w:val="yellow"/>
          </w:rPr>
          <w:t>.</w:t>
        </w:r>
      </w:ins>
    </w:p>
    <w:p w14:paraId="0E6E70A9" w14:textId="77777777" w:rsidR="00AE6BA2" w:rsidRDefault="00AE6BA2">
      <w:pPr>
        <w:rPr>
          <w:rFonts w:ascii="Arial Black" w:hAnsi="Arial Black"/>
          <w:color w:val="808080"/>
          <w:spacing w:val="-25"/>
          <w:kern w:val="28"/>
          <w:sz w:val="32"/>
          <w:highlight w:val="yellow"/>
        </w:rPr>
      </w:pPr>
      <w:bookmarkStart w:id="251" w:name="_Toc199498153"/>
      <w:r>
        <w:rPr>
          <w:highlight w:val="yellow"/>
        </w:rPr>
        <w:br w:type="page"/>
      </w:r>
    </w:p>
    <w:p w14:paraId="54E233C7" w14:textId="2A4AB0D4" w:rsidR="00AE6BA2" w:rsidRPr="003801C8" w:rsidRDefault="00AE6BA2" w:rsidP="00AE6BA2">
      <w:pPr>
        <w:pStyle w:val="Heading1"/>
        <w:spacing w:before="0"/>
        <w:rPr>
          <w:ins w:id="252" w:author="Barker, Kim - KSBA" w:date="2025-05-21T08:06:00Z"/>
          <w:highlight w:val="yellow"/>
        </w:rPr>
      </w:pPr>
      <w:bookmarkStart w:id="253" w:name="_Toc200694905"/>
      <w:ins w:id="254" w:author="Barker, Kim - KSBA" w:date="2025-05-21T08:06:00Z">
        <w:r w:rsidRPr="003801C8">
          <w:rPr>
            <w:highlight w:val="yellow"/>
          </w:rPr>
          <w:lastRenderedPageBreak/>
          <w:t>Student Telecommunication Devices</w:t>
        </w:r>
        <w:bookmarkEnd w:id="251"/>
        <w:bookmarkEnd w:id="253"/>
      </w:ins>
    </w:p>
    <w:p w14:paraId="04E93083" w14:textId="77777777" w:rsidR="00AE6BA2" w:rsidRPr="00974D62" w:rsidRDefault="00AE6BA2">
      <w:pPr>
        <w:pStyle w:val="BodyText"/>
        <w:rPr>
          <w:ins w:id="255" w:author="Barker, Kim - KSBA" w:date="2025-05-21T08:06:00Z"/>
        </w:rPr>
        <w:pPrChange w:id="256" w:author="Barker, Kim - KSBA" w:date="2025-05-21T08:07:00Z">
          <w:pPr>
            <w:pStyle w:val="Heading1"/>
            <w:spacing w:before="0" w:after="240"/>
          </w:pPr>
        </w:pPrChange>
      </w:pPr>
      <w:ins w:id="257" w:author="Barker, Kim - KSBA" w:date="2025-05-21T08:10:00Z">
        <w:r w:rsidRPr="003801C8">
          <w:rPr>
            <w:highlight w:val="yellow"/>
          </w:rPr>
          <w:t>Wh</w:t>
        </w:r>
      </w:ins>
      <w:ins w:id="258" w:author="Barker, Kim - KSBA" w:date="2025-05-21T08:07:00Z">
        <w:r w:rsidRPr="003801C8">
          <w:rPr>
            <w:highlight w:val="yellow"/>
            <w:rPrChange w:id="259" w:author="Barker, Kim - KSBA" w:date="2025-05-21T08:07:00Z">
              <w:rPr>
                <w:rFonts w:ascii="Times New Roman" w:hAnsi="Times New Roman"/>
              </w:rPr>
            </w:rPrChange>
          </w:rPr>
          <w:t xml:space="preserve">ile on school property or while attending school-sponsored or school-related activities, whether on or off school property, students shall be permitted to possess personal telecommunications devices and other related electronic devices. </w:t>
        </w:r>
        <w:r w:rsidRPr="003801C8">
          <w:rPr>
            <w:highlight w:val="yellow"/>
            <w:rPrChange w:id="260" w:author="Barker, Kim - KSBA" w:date="2025-05-21T08:07:00Z">
              <w:rPr>
                <w:rStyle w:val="ksbanormal"/>
              </w:rPr>
            </w:rPrChange>
          </w:rPr>
          <w:t>Student</w:t>
        </w:r>
        <w:r w:rsidRPr="003801C8">
          <w:rPr>
            <w:highlight w:val="yellow"/>
            <w:rPrChange w:id="261" w:author="Barker, Kim - KSBA" w:date="2025-05-21T08:07:00Z">
              <w:rPr>
                <w:rFonts w:ascii="Times New Roman" w:hAnsi="Times New Roman"/>
                <w:b/>
              </w:rPr>
            </w:rPrChange>
          </w:rPr>
          <w:t>s</w:t>
        </w:r>
        <w:r w:rsidRPr="003801C8">
          <w:rPr>
            <w:highlight w:val="yellow"/>
            <w:rPrChange w:id="262" w:author="Barker, Kim - KSBA" w:date="2025-05-21T08:07:00Z">
              <w:rPr>
                <w:rStyle w:val="ksbanormal"/>
              </w:rPr>
            </w:rPrChange>
          </w:rPr>
          <w:t xml:space="preserve"> are </w:t>
        </w:r>
        <w:r w:rsidRPr="003801C8">
          <w:rPr>
            <w:highlight w:val="yellow"/>
          </w:rPr>
          <w:t xml:space="preserve">prohibited from using a personal telecommunication device during instructional time, except during an emergency, if directed to do so by a teacher for an instructional purpose, or if authorized by a teacher. </w:t>
        </w:r>
      </w:ins>
      <w:ins w:id="263" w:author="Barker, Kim - KSBA" w:date="2025-05-21T08:08:00Z">
        <w:r w:rsidRPr="003801C8">
          <w:rPr>
            <w:highlight w:val="yellow"/>
          </w:rPr>
          <w:t xml:space="preserve">Students shall not access social media unless authorized to do so by a teacher for an instructional purpose. </w:t>
        </w:r>
      </w:ins>
      <w:ins w:id="264" w:author="Barker, Kim - KSBA" w:date="2025-05-21T08:07:00Z">
        <w:r w:rsidRPr="003801C8">
          <w:rPr>
            <w:b/>
            <w:bCs/>
            <w:highlight w:val="yellow"/>
            <w:rPrChange w:id="265" w:author="Barker, Kim - KSBA" w:date="2025-05-21T08:07:00Z">
              <w:rPr/>
            </w:rPrChange>
          </w:rPr>
          <w:t>09.4261</w:t>
        </w:r>
      </w:ins>
    </w:p>
    <w:p w14:paraId="53BE9AE1" w14:textId="77777777" w:rsidR="005D3199" w:rsidRPr="006562F2" w:rsidRDefault="005D3199" w:rsidP="00227E3C">
      <w:pPr>
        <w:pStyle w:val="Heading1"/>
        <w:spacing w:before="0"/>
      </w:pPr>
      <w:bookmarkStart w:id="266" w:name="_Toc200694906"/>
      <w:r w:rsidRPr="006562F2">
        <w:t>Supervision Responsibilities</w:t>
      </w:r>
      <w:bookmarkEnd w:id="266"/>
    </w:p>
    <w:p w14:paraId="52489EB3" w14:textId="77777777" w:rsidR="005D3199" w:rsidRPr="006562F2" w:rsidRDefault="005D3199" w:rsidP="00D624E0">
      <w:pPr>
        <w:pStyle w:val="BodyText"/>
        <w:spacing w:after="120"/>
        <w:rPr>
          <w:i/>
          <w:iCs/>
          <w:szCs w:val="24"/>
        </w:rPr>
      </w:pPr>
      <w:r w:rsidRPr="006562F2">
        <w:rPr>
          <w:szCs w:val="24"/>
        </w:rPr>
        <w:t>While at school or during school-related or school-sponsored activities, students m</w:t>
      </w:r>
      <w:smartTag w:uri="urn:schemas-microsoft-com:office:smarttags" w:element="PersonName">
        <w:r w:rsidRPr="006562F2">
          <w:rPr>
            <w:szCs w:val="24"/>
          </w:rPr>
          <w:t>us</w:t>
        </w:r>
      </w:smartTag>
      <w:r w:rsidRPr="006562F2">
        <w:rPr>
          <w:szCs w:val="24"/>
        </w:rPr>
        <w:t>t be under the supervision of a qualified adult at all times. All District employees are required to assist in providing appropriate supervision and correction of students.</w:t>
      </w:r>
      <w:r w:rsidR="009E0039" w:rsidRPr="006562F2">
        <w:rPr>
          <w:szCs w:val="24"/>
        </w:rPr>
        <w:t xml:space="preserve"> </w:t>
      </w:r>
      <w:r w:rsidR="005F1C5F" w:rsidRPr="006562F2">
        <w:rPr>
          <w:b/>
          <w:szCs w:val="24"/>
        </w:rPr>
        <w:t>Board Policy</w:t>
      </w:r>
      <w:r w:rsidR="005F1C5F" w:rsidRPr="006562F2">
        <w:rPr>
          <w:szCs w:val="24"/>
        </w:rPr>
        <w:t xml:space="preserve"> </w:t>
      </w:r>
      <w:r w:rsidRPr="006562F2">
        <w:rPr>
          <w:b/>
          <w:bCs/>
          <w:szCs w:val="24"/>
        </w:rPr>
        <w:t>09.221</w:t>
      </w:r>
    </w:p>
    <w:p w14:paraId="46487D92" w14:textId="77777777" w:rsidR="00A82E80" w:rsidRPr="006562F2" w:rsidRDefault="001D1371" w:rsidP="00A82E80">
      <w:pPr>
        <w:pStyle w:val="BodyText"/>
        <w:rPr>
          <w:szCs w:val="24"/>
        </w:rPr>
      </w:pPr>
      <w:r w:rsidRPr="006562F2">
        <w:rPr>
          <w:szCs w:val="24"/>
        </w:rPr>
        <w:t xml:space="preserve">Employees are expected to </w:t>
      </w:r>
      <w:r w:rsidR="0010614C" w:rsidRPr="006562F2">
        <w:t xml:space="preserve">take reasonable and prudent action in situations involving student welfare and safety, including </w:t>
      </w:r>
      <w:r w:rsidRPr="006562F2">
        <w:rPr>
          <w:szCs w:val="24"/>
        </w:rPr>
        <w:t>follow</w:t>
      </w:r>
      <w:r w:rsidR="0010614C" w:rsidRPr="006562F2">
        <w:rPr>
          <w:szCs w:val="24"/>
        </w:rPr>
        <w:t xml:space="preserve">ing </w:t>
      </w:r>
      <w:r w:rsidR="0010614C" w:rsidRPr="006562F2">
        <w:t>District</w:t>
      </w:r>
      <w:r w:rsidRPr="006562F2">
        <w:rPr>
          <w:szCs w:val="24"/>
        </w:rPr>
        <w:t xml:space="preserve"> policy </w:t>
      </w:r>
      <w:r w:rsidR="0010614C" w:rsidRPr="006562F2">
        <w:rPr>
          <w:szCs w:val="24"/>
        </w:rPr>
        <w:t xml:space="preserve">requirements </w:t>
      </w:r>
      <w:r w:rsidR="00DA664F" w:rsidRPr="006562F2">
        <w:rPr>
          <w:szCs w:val="24"/>
        </w:rPr>
        <w:t xml:space="preserve">when </w:t>
      </w:r>
      <w:r w:rsidRPr="006562F2">
        <w:rPr>
          <w:szCs w:val="24"/>
        </w:rPr>
        <w:t xml:space="preserve">intervening </w:t>
      </w:r>
      <w:r w:rsidR="00DA664F" w:rsidRPr="006562F2">
        <w:rPr>
          <w:szCs w:val="24"/>
        </w:rPr>
        <w:t xml:space="preserve">in </w:t>
      </w:r>
      <w:r w:rsidRPr="006562F2">
        <w:rPr>
          <w:szCs w:val="24"/>
        </w:rPr>
        <w:t>and reporting to</w:t>
      </w:r>
      <w:r w:rsidR="0010614C" w:rsidRPr="006562F2">
        <w:rPr>
          <w:szCs w:val="24"/>
        </w:rPr>
        <w:t xml:space="preserve"> the Principal or</w:t>
      </w:r>
      <w:r w:rsidRPr="006562F2">
        <w:rPr>
          <w:szCs w:val="24"/>
        </w:rPr>
        <w:t xml:space="preserve"> their </w:t>
      </w:r>
      <w:r w:rsidR="0010614C" w:rsidRPr="006562F2">
        <w:rPr>
          <w:szCs w:val="24"/>
        </w:rPr>
        <w:t xml:space="preserve">immediate </w:t>
      </w:r>
      <w:r w:rsidRPr="006562F2">
        <w:rPr>
          <w:szCs w:val="24"/>
        </w:rPr>
        <w:t xml:space="preserve">supervisor those situations that </w:t>
      </w:r>
      <w:r w:rsidR="0010614C" w:rsidRPr="006562F2">
        <w:t xml:space="preserve">threaten, harass, or </w:t>
      </w:r>
      <w:r w:rsidRPr="006562F2">
        <w:rPr>
          <w:szCs w:val="24"/>
        </w:rPr>
        <w:t>endanger the safety of students, other staff members or visitors to the school</w:t>
      </w:r>
      <w:r w:rsidR="0010614C" w:rsidRPr="006562F2">
        <w:rPr>
          <w:szCs w:val="24"/>
        </w:rPr>
        <w:t xml:space="preserve"> </w:t>
      </w:r>
      <w:r w:rsidR="0010614C" w:rsidRPr="006562F2">
        <w:t>or District</w:t>
      </w:r>
      <w:r w:rsidRPr="006562F2">
        <w:rPr>
          <w:szCs w:val="24"/>
        </w:rPr>
        <w:t xml:space="preserve">. Such instances shall include, but are not limited to, bullying or hazing of students and harassment/discrimination of staff, students or visitors by any </w:t>
      </w:r>
      <w:r w:rsidR="00A82E80" w:rsidRPr="006562F2">
        <w:rPr>
          <w:szCs w:val="24"/>
        </w:rPr>
        <w:t>party, on school premises, on school-sponsored transportation (per policies 06.34 and 09.2261), or at school sponsored events.</w:t>
      </w:r>
    </w:p>
    <w:p w14:paraId="78E5DC7E" w14:textId="54BF1FFF" w:rsidR="001D1371" w:rsidRPr="006562F2" w:rsidRDefault="00A82E80" w:rsidP="00A82E80">
      <w:pPr>
        <w:pStyle w:val="BodyText"/>
        <w:spacing w:after="120"/>
        <w:rPr>
          <w:b/>
          <w:bCs/>
          <w:szCs w:val="24"/>
        </w:rPr>
      </w:pPr>
      <w:r w:rsidRPr="006562F2">
        <w:rPr>
          <w:spacing w:val="0"/>
          <w:szCs w:val="24"/>
        </w:rPr>
        <w:t xml:space="preserve">The </w:t>
      </w:r>
      <w:r w:rsidR="006562F2">
        <w:rPr>
          <w:spacing w:val="0"/>
          <w:szCs w:val="24"/>
        </w:rPr>
        <w:t>Code of Acceptable Behavior and Discipline</w:t>
      </w:r>
      <w:r w:rsidRPr="006562F2">
        <w:rPr>
          <w:spacing w:val="0"/>
          <w:szCs w:val="24"/>
        </w:rPr>
        <w:t xml:space="preserve"> shall specify to whom reports of alleged instances of bullying or hazing shall be made. </w:t>
      </w:r>
      <w:r w:rsidRPr="006562F2">
        <w:rPr>
          <w:b/>
          <w:bCs/>
          <w:spacing w:val="0"/>
          <w:szCs w:val="24"/>
        </w:rPr>
        <w:t>03.162/03.262/06.34/09.2261/09.422/09.42811</w:t>
      </w:r>
    </w:p>
    <w:p w14:paraId="1762C999" w14:textId="77777777" w:rsidR="0032398B" w:rsidRPr="006562F2" w:rsidRDefault="0032398B" w:rsidP="008A0BB7">
      <w:pPr>
        <w:pStyle w:val="Heading1"/>
        <w:spacing w:before="0"/>
        <w:rPr>
          <w:szCs w:val="32"/>
        </w:rPr>
      </w:pPr>
      <w:bookmarkStart w:id="267" w:name="_Toc136416494"/>
      <w:bookmarkStart w:id="268" w:name="_Toc200694907"/>
      <w:r w:rsidRPr="006562F2">
        <w:rPr>
          <w:szCs w:val="32"/>
        </w:rPr>
        <w:t>Bullying/Hazing</w:t>
      </w:r>
      <w:bookmarkEnd w:id="267"/>
      <w:bookmarkEnd w:id="268"/>
    </w:p>
    <w:p w14:paraId="43DCAF46" w14:textId="77777777" w:rsidR="0032398B" w:rsidRPr="006562F2" w:rsidRDefault="0032398B" w:rsidP="008A0BB7">
      <w:pPr>
        <w:pStyle w:val="BodyText"/>
        <w:spacing w:after="120"/>
      </w:pPr>
      <w:r w:rsidRPr="006562F2">
        <w:t>"Bullying" is defined as any unwanted verbal, physical, or social behavior among students that involves a real or perceived power imbalance and is repeated or has the potential to be repeated:</w:t>
      </w:r>
    </w:p>
    <w:p w14:paraId="043CEF38" w14:textId="77777777" w:rsidR="0032398B" w:rsidRPr="006562F2" w:rsidRDefault="0032398B" w:rsidP="008A0BB7">
      <w:pPr>
        <w:pStyle w:val="BodyText"/>
        <w:spacing w:after="120"/>
        <w:ind w:left="990" w:hanging="270"/>
      </w:pPr>
      <w:r w:rsidRPr="006562F2">
        <w:t>1. That occurs on school premises, on school-sponsored transportation, or at a school-sponsored event; or</w:t>
      </w:r>
    </w:p>
    <w:p w14:paraId="30B1E234" w14:textId="77777777" w:rsidR="0032398B" w:rsidRPr="006562F2" w:rsidRDefault="0032398B" w:rsidP="008A0BB7">
      <w:pPr>
        <w:pStyle w:val="BodyText"/>
        <w:spacing w:after="120"/>
        <w:ind w:firstLine="720"/>
      </w:pPr>
      <w:r w:rsidRPr="006562F2">
        <w:t>2. That disrupts the education process.</w:t>
      </w:r>
    </w:p>
    <w:p w14:paraId="44061DA4" w14:textId="77777777" w:rsidR="00A82E80" w:rsidRPr="006562F2" w:rsidRDefault="00A82E80" w:rsidP="006562F2">
      <w:pPr>
        <w:spacing w:after="240"/>
        <w:jc w:val="both"/>
        <w:rPr>
          <w:bCs/>
          <w:sz w:val="24"/>
        </w:rPr>
      </w:pPr>
      <w:bookmarkStart w:id="269" w:name="_Hlk135045176"/>
      <w:r w:rsidRPr="006562F2">
        <w:rPr>
          <w:bCs/>
          <w:spacing w:val="-5"/>
          <w:sz w:val="24"/>
          <w:szCs w:val="24"/>
        </w:rPr>
        <w:t>“Hazing” is defined as a direct action which</w:t>
      </w:r>
      <w:r w:rsidRPr="006562F2">
        <w:rPr>
          <w:bCs/>
          <w:spacing w:val="-5"/>
          <w:sz w:val="24"/>
        </w:rPr>
        <w:t xml:space="preserve">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39ABF153" w14:textId="77777777" w:rsidR="00A82E80" w:rsidRPr="006562F2" w:rsidRDefault="00A82E80" w:rsidP="006562F2">
      <w:pPr>
        <w:numPr>
          <w:ilvl w:val="0"/>
          <w:numId w:val="26"/>
        </w:numPr>
        <w:spacing w:after="240"/>
        <w:jc w:val="both"/>
        <w:rPr>
          <w:bCs/>
          <w:spacing w:val="-5"/>
          <w:sz w:val="24"/>
        </w:rPr>
      </w:pPr>
      <w:r w:rsidRPr="006562F2">
        <w:rPr>
          <w:bCs/>
          <w:spacing w:val="-5"/>
          <w:sz w:val="24"/>
        </w:rPr>
        <w:t>Violate federal or state criminal law;</w:t>
      </w:r>
    </w:p>
    <w:p w14:paraId="1455C157" w14:textId="77777777" w:rsidR="00A82E80" w:rsidRPr="006562F2" w:rsidRDefault="00A82E80" w:rsidP="006562F2">
      <w:pPr>
        <w:numPr>
          <w:ilvl w:val="0"/>
          <w:numId w:val="26"/>
        </w:numPr>
        <w:spacing w:after="240"/>
        <w:jc w:val="both"/>
        <w:rPr>
          <w:bCs/>
          <w:spacing w:val="-5"/>
          <w:sz w:val="24"/>
        </w:rPr>
      </w:pPr>
      <w:r w:rsidRPr="006562F2">
        <w:rPr>
          <w:bCs/>
          <w:spacing w:val="-5"/>
          <w:sz w:val="24"/>
        </w:rPr>
        <w:lastRenderedPageBreak/>
        <w:t>Consume any food, liquid, alcoholic liquid, drug, tobacco product, or other controlled substance which subjects the minor or student to a risk of serious physical injury;</w:t>
      </w:r>
    </w:p>
    <w:p w14:paraId="38E6E552" w14:textId="77777777" w:rsidR="00A82E80" w:rsidRPr="006562F2" w:rsidRDefault="00A82E80" w:rsidP="006562F2">
      <w:pPr>
        <w:numPr>
          <w:ilvl w:val="0"/>
          <w:numId w:val="26"/>
        </w:numPr>
        <w:spacing w:after="240"/>
        <w:jc w:val="both"/>
        <w:rPr>
          <w:bCs/>
          <w:spacing w:val="-5"/>
          <w:sz w:val="24"/>
        </w:rPr>
      </w:pPr>
      <w:r w:rsidRPr="006562F2">
        <w:rPr>
          <w:bCs/>
          <w:spacing w:val="-5"/>
          <w:sz w:val="24"/>
        </w:rPr>
        <w:t>Endure brutality of a physical nature, including whipping, beating or paddling, branding, or exposure to the elements;</w:t>
      </w:r>
    </w:p>
    <w:p w14:paraId="0CF855E8" w14:textId="77777777" w:rsidR="00A82E80" w:rsidRPr="006562F2" w:rsidRDefault="00A82E80" w:rsidP="006562F2">
      <w:pPr>
        <w:numPr>
          <w:ilvl w:val="0"/>
          <w:numId w:val="26"/>
        </w:numPr>
        <w:spacing w:after="240"/>
        <w:jc w:val="both"/>
        <w:rPr>
          <w:bCs/>
          <w:spacing w:val="-5"/>
          <w:sz w:val="24"/>
        </w:rPr>
      </w:pPr>
      <w:r w:rsidRPr="006562F2">
        <w:rPr>
          <w:bCs/>
          <w:spacing w:val="-5"/>
          <w:sz w:val="24"/>
        </w:rPr>
        <w:t>Endure brutality of a sexual nature; or</w:t>
      </w:r>
    </w:p>
    <w:p w14:paraId="2E0453F7" w14:textId="77777777" w:rsidR="00A82E80" w:rsidRPr="006562F2" w:rsidRDefault="00A82E80" w:rsidP="006562F2">
      <w:pPr>
        <w:numPr>
          <w:ilvl w:val="0"/>
          <w:numId w:val="26"/>
        </w:numPr>
        <w:spacing w:after="240"/>
        <w:jc w:val="both"/>
        <w:rPr>
          <w:bCs/>
          <w:spacing w:val="-5"/>
          <w:sz w:val="24"/>
        </w:rPr>
      </w:pPr>
      <w:r w:rsidRPr="006562F2">
        <w:rPr>
          <w:bCs/>
          <w:spacing w:val="-5"/>
          <w:sz w:val="24"/>
        </w:rPr>
        <w:t>Endure any other activity that creates a reasonable likelihood of serious physical injury to the minor or student</w:t>
      </w:r>
      <w:r w:rsidRPr="006562F2">
        <w:rPr>
          <w:bCs/>
          <w:spacing w:val="-5"/>
        </w:rPr>
        <w:t>.</w:t>
      </w:r>
    </w:p>
    <w:p w14:paraId="5398AD8B" w14:textId="399DDD23" w:rsidR="00183DC0" w:rsidRPr="006562F2" w:rsidRDefault="0032398B" w:rsidP="008A0BB7">
      <w:pPr>
        <w:pStyle w:val="BodyText"/>
        <w:spacing w:after="120"/>
      </w:pPr>
      <w:r w:rsidRPr="006562F2">
        <w:t xml:space="preserve">“Organization’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bookmarkEnd w:id="269"/>
      <w:r w:rsidRPr="006562F2">
        <w:rPr>
          <w:b/>
        </w:rPr>
        <w:t>09.422</w:t>
      </w:r>
    </w:p>
    <w:p w14:paraId="23468ADC" w14:textId="77777777" w:rsidR="006E613F" w:rsidRPr="006562F2" w:rsidRDefault="006E613F">
      <w:pPr>
        <w:pStyle w:val="BodyText"/>
      </w:pPr>
    </w:p>
    <w:p w14:paraId="6449D9D5" w14:textId="77777777" w:rsidR="006E613F" w:rsidRPr="006562F2" w:rsidRDefault="006E613F">
      <w:pPr>
        <w:pStyle w:val="ChapterTitle"/>
        <w:sectPr w:rsidR="006E613F" w:rsidRPr="006562F2" w:rsidSect="00674705">
          <w:headerReference w:type="default" r:id="rId36"/>
          <w:footerReference w:type="default" r:id="rId37"/>
          <w:pgSz w:w="12240" w:h="15840" w:code="1"/>
          <w:pgMar w:top="1440" w:right="1195" w:bottom="1728" w:left="3240" w:header="965" w:footer="965" w:gutter="0"/>
          <w:cols w:space="360"/>
          <w:titlePg/>
        </w:sectPr>
      </w:pPr>
    </w:p>
    <w:bookmarkStart w:id="270" w:name="_Toc480864760"/>
    <w:bookmarkStart w:id="271" w:name="_Toc480864870"/>
    <w:bookmarkStart w:id="272" w:name="_Toc483210485"/>
    <w:bookmarkStart w:id="273" w:name="_Toc40684938"/>
    <w:bookmarkStart w:id="274" w:name="_Toc70389727"/>
    <w:bookmarkStart w:id="275" w:name="_Toc70394489"/>
    <w:bookmarkStart w:id="276" w:name="_Toc105898062"/>
    <w:bookmarkStart w:id="277" w:name="_Toc107656714"/>
    <w:bookmarkStart w:id="278" w:name="_Toc107656774"/>
    <w:bookmarkStart w:id="279" w:name="_Toc138233473"/>
    <w:bookmarkStart w:id="280" w:name="_Toc143579198"/>
    <w:bookmarkStart w:id="281" w:name="_Toc167774989"/>
    <w:bookmarkStart w:id="282" w:name="_Toc167775050"/>
    <w:bookmarkStart w:id="283" w:name="_Toc195067105"/>
    <w:bookmarkStart w:id="284" w:name="_Toc196619224"/>
    <w:bookmarkStart w:id="285" w:name="_Toc197413717"/>
    <w:bookmarkStart w:id="286" w:name="_Toc200694908"/>
    <w:bookmarkStart w:id="287" w:name="_Toc478442587"/>
    <w:bookmarkStart w:id="288" w:name="_Toc478789114"/>
    <w:bookmarkStart w:id="289" w:name="_Toc479739470"/>
    <w:bookmarkStart w:id="290" w:name="_Toc479739532"/>
    <w:bookmarkStart w:id="291" w:name="_Toc479991184"/>
    <w:bookmarkStart w:id="292" w:name="_Toc479992792"/>
    <w:bookmarkStart w:id="293" w:name="_Toc480009435"/>
    <w:bookmarkStart w:id="294" w:name="_Toc480016023"/>
    <w:bookmarkStart w:id="295" w:name="_Toc480016081"/>
    <w:bookmarkStart w:id="296" w:name="_Toc480254708"/>
    <w:bookmarkStart w:id="297" w:name="_Toc480345543"/>
    <w:bookmarkStart w:id="298" w:name="_Toc480606727"/>
    <w:p w14:paraId="0036BE43" w14:textId="77777777" w:rsidR="003468DC" w:rsidRPr="006562F2" w:rsidRDefault="0071243C" w:rsidP="003468DC">
      <w:pPr>
        <w:pStyle w:val="ChapterTitle"/>
      </w:pPr>
      <w:r w:rsidRPr="006562F2">
        <w:rPr>
          <w:noProof/>
          <w:sz w:val="20"/>
        </w:rPr>
        <w:lastRenderedPageBreak/>
        <mc:AlternateContent>
          <mc:Choice Requires="wps">
            <w:drawing>
              <wp:anchor distT="0" distB="0" distL="114300" distR="114300" simplePos="0" relativeHeight="251659264" behindDoc="0" locked="0" layoutInCell="1" allowOverlap="1" wp14:anchorId="37171560" wp14:editId="0B9BE715">
                <wp:simplePos x="0" y="0"/>
                <wp:positionH relativeFrom="margin">
                  <wp:align>right</wp:align>
                </wp:positionH>
                <wp:positionV relativeFrom="paragraph">
                  <wp:posOffset>0</wp:posOffset>
                </wp:positionV>
                <wp:extent cx="1828800" cy="1828800"/>
                <wp:effectExtent l="0" t="0" r="19050" b="19050"/>
                <wp:wrapSquare wrapText="bothSides"/>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5124D38E" w14:textId="77777777" w:rsidR="00EE57E9" w:rsidRDefault="00EE57E9" w:rsidP="003468DC">
                            <w:pPr>
                              <w:jc w:val="center"/>
                              <w:rPr>
                                <w:rFonts w:ascii="Arial Black" w:hAnsi="Arial Black"/>
                                <w:sz w:val="36"/>
                              </w:rPr>
                            </w:pPr>
                            <w:r>
                              <w:rPr>
                                <w:rFonts w:ascii="Arial Black" w:hAnsi="Arial Black"/>
                                <w:sz w:val="36"/>
                              </w:rPr>
                              <w:t>Section</w:t>
                            </w:r>
                          </w:p>
                          <w:p w14:paraId="0CD4C3B5" w14:textId="77777777" w:rsidR="00EE57E9" w:rsidRDefault="00EE57E9" w:rsidP="003468DC">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71560" id="Text Box 16" o:spid="_x0000_s1027" type="#_x0000_t202" style="position:absolute;margin-left:92.8pt;margin-top:0;width:2in;height:2in;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">
                <v:textbox>
                  <w:txbxContent>
                    <w:p w14:paraId="5124D38E" w14:textId="77777777" w:rsidR="00EE57E9" w:rsidRDefault="00EE57E9" w:rsidP="003468DC">
                      <w:pPr>
                        <w:jc w:val="center"/>
                        <w:rPr>
                          <w:rFonts w:ascii="Arial Black" w:hAnsi="Arial Black"/>
                          <w:sz w:val="36"/>
                        </w:rPr>
                      </w:pPr>
                      <w:r>
                        <w:rPr>
                          <w:rFonts w:ascii="Arial Black" w:hAnsi="Arial Black"/>
                          <w:sz w:val="36"/>
                        </w:rPr>
                        <w:t>Section</w:t>
                      </w:r>
                    </w:p>
                    <w:p w14:paraId="0CD4C3B5" w14:textId="77777777" w:rsidR="00EE57E9" w:rsidRDefault="00EE57E9" w:rsidP="003468DC">
                      <w:pPr>
                        <w:jc w:val="center"/>
                      </w:pPr>
                      <w:r>
                        <w:rPr>
                          <w:rFonts w:ascii="Arial Black" w:hAnsi="Arial Black"/>
                          <w:sz w:val="144"/>
                        </w:rPr>
                        <w:t>2</w:t>
                      </w:r>
                    </w:p>
                  </w:txbxContent>
                </v:textbox>
                <w10:wrap type="square" anchorx="margin"/>
              </v:shape>
            </w:pict>
          </mc:Fallback>
        </mc:AlternateContent>
      </w:r>
      <w:bookmarkStart w:id="299" w:name="_Toc478789110"/>
      <w:bookmarkStart w:id="300" w:name="_Toc479739466"/>
      <w:bookmarkStart w:id="301" w:name="_Toc479991180"/>
      <w:bookmarkStart w:id="302" w:name="_Toc479992788"/>
      <w:bookmarkStart w:id="303" w:name="_Toc480009431"/>
      <w:bookmarkStart w:id="304" w:name="_Toc480016019"/>
      <w:bookmarkStart w:id="305" w:name="_Toc480016077"/>
      <w:bookmarkStart w:id="306" w:name="_Toc480254704"/>
      <w:bookmarkStart w:id="307" w:name="_Toc480345539"/>
      <w:bookmarkStart w:id="308" w:name="_Toc480606723"/>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003468DC" w:rsidRPr="006562F2">
        <w:t>Benefits and Leave</w:t>
      </w:r>
      <w:bookmarkEnd w:id="286"/>
      <w:bookmarkEnd w:id="299"/>
      <w:bookmarkEnd w:id="300"/>
      <w:bookmarkEnd w:id="301"/>
      <w:bookmarkEnd w:id="302"/>
      <w:bookmarkEnd w:id="303"/>
      <w:bookmarkEnd w:id="304"/>
      <w:bookmarkEnd w:id="305"/>
      <w:bookmarkEnd w:id="306"/>
      <w:bookmarkEnd w:id="307"/>
      <w:bookmarkEnd w:id="308"/>
    </w:p>
    <w:p w14:paraId="4F2DC9CF" w14:textId="77777777" w:rsidR="003468DC" w:rsidRPr="006562F2" w:rsidRDefault="003468DC" w:rsidP="004E089E">
      <w:pPr>
        <w:pStyle w:val="Heading1"/>
        <w:spacing w:before="0"/>
      </w:pPr>
      <w:bookmarkStart w:id="309" w:name="_Toc478442586"/>
      <w:bookmarkStart w:id="310" w:name="_Toc478789111"/>
      <w:bookmarkStart w:id="311" w:name="_Toc479739467"/>
      <w:bookmarkStart w:id="312" w:name="_Toc479739529"/>
      <w:bookmarkStart w:id="313" w:name="_Toc479991181"/>
      <w:bookmarkStart w:id="314" w:name="_Toc479992789"/>
      <w:bookmarkStart w:id="315" w:name="_Toc480009432"/>
      <w:bookmarkStart w:id="316" w:name="_Toc480016020"/>
      <w:bookmarkStart w:id="317" w:name="_Toc480016078"/>
      <w:bookmarkStart w:id="318" w:name="_Toc480254705"/>
      <w:bookmarkStart w:id="319" w:name="_Toc480345540"/>
      <w:bookmarkStart w:id="320" w:name="_Toc480606724"/>
      <w:bookmarkStart w:id="321" w:name="_Toc200694909"/>
      <w:r w:rsidRPr="006562F2">
        <w:t>Insurance</w:t>
      </w:r>
      <w:bookmarkEnd w:id="309"/>
      <w:bookmarkEnd w:id="310"/>
      <w:bookmarkEnd w:id="311"/>
      <w:bookmarkEnd w:id="312"/>
      <w:bookmarkEnd w:id="313"/>
      <w:bookmarkEnd w:id="314"/>
      <w:bookmarkEnd w:id="315"/>
      <w:bookmarkEnd w:id="316"/>
      <w:bookmarkEnd w:id="317"/>
      <w:bookmarkEnd w:id="318"/>
      <w:bookmarkEnd w:id="319"/>
      <w:bookmarkEnd w:id="320"/>
      <w:bookmarkEnd w:id="321"/>
    </w:p>
    <w:p w14:paraId="20B57D22" w14:textId="6DD682B8" w:rsidR="00A82E80" w:rsidRPr="006562F2" w:rsidRDefault="00A82E80" w:rsidP="00A82E80">
      <w:pPr>
        <w:spacing w:after="240"/>
        <w:jc w:val="both"/>
        <w:rPr>
          <w:spacing w:val="-5"/>
          <w:sz w:val="24"/>
        </w:rPr>
      </w:pPr>
      <w:r w:rsidRPr="006562F2">
        <w:rPr>
          <w:spacing w:val="-5"/>
          <w:sz w:val="24"/>
        </w:rPr>
        <w:t xml:space="preserve">The Board provides unemployment insurance, and workers’ compensation  insurance for all certified employees. In accordance with 702 KAR 3:330, the District shall provide Certified Employee Liability Insurance in an amount not less than one (1) million dollars for the protection of the employee from liability arising in the course and scope of pursuing the duties of his or her employment. </w:t>
      </w:r>
      <w:r w:rsidRPr="006562F2">
        <w:rPr>
          <w:b/>
          <w:bCs/>
          <w:spacing w:val="-5"/>
          <w:sz w:val="24"/>
        </w:rPr>
        <w:t>03.124</w:t>
      </w:r>
    </w:p>
    <w:p w14:paraId="6D8E381F" w14:textId="77777777" w:rsidR="00A82E80" w:rsidRPr="006562F2" w:rsidRDefault="00A82E80" w:rsidP="00A82E80">
      <w:pPr>
        <w:spacing w:after="240"/>
        <w:jc w:val="both"/>
        <w:rPr>
          <w:spacing w:val="-5"/>
          <w:sz w:val="24"/>
        </w:rPr>
      </w:pPr>
      <w:r w:rsidRPr="006562F2">
        <w:rPr>
          <w:spacing w:val="-5"/>
          <w:sz w:val="24"/>
        </w:rPr>
        <w:t xml:space="preserve">The Board provides unemployment insurance, workers’ compensation, and liability insurance for all classified employees. </w:t>
      </w:r>
      <w:r w:rsidRPr="006562F2">
        <w:rPr>
          <w:b/>
          <w:bCs/>
          <w:spacing w:val="-5"/>
          <w:sz w:val="24"/>
        </w:rPr>
        <w:t>03.224</w:t>
      </w:r>
    </w:p>
    <w:p w14:paraId="2AA3F041" w14:textId="057626A7" w:rsidR="003468DC" w:rsidRPr="006562F2" w:rsidRDefault="003468DC" w:rsidP="004E089E">
      <w:pPr>
        <w:pStyle w:val="BodyText"/>
        <w:rPr>
          <w:b/>
          <w:bCs/>
          <w:szCs w:val="24"/>
        </w:rPr>
      </w:pPr>
      <w:r w:rsidRPr="006562F2">
        <w:rPr>
          <w:szCs w:val="24"/>
        </w:rPr>
        <w:t>In addition, the state of Kentucky provides group health and life insurance to employees who are eligible as determined by Kentucky Administrative Regulation.</w:t>
      </w:r>
      <w:r w:rsidR="009E0039" w:rsidRPr="006562F2">
        <w:rPr>
          <w:szCs w:val="24"/>
        </w:rPr>
        <w:t xml:space="preserve"> </w:t>
      </w:r>
      <w:r w:rsidR="005F1C5F" w:rsidRPr="006562F2">
        <w:rPr>
          <w:b/>
          <w:szCs w:val="24"/>
        </w:rPr>
        <w:t>Board Policies</w:t>
      </w:r>
      <w:r w:rsidR="005F1C5F" w:rsidRPr="006562F2">
        <w:rPr>
          <w:szCs w:val="24"/>
        </w:rPr>
        <w:t xml:space="preserve"> </w:t>
      </w:r>
      <w:r w:rsidRPr="006562F2">
        <w:rPr>
          <w:b/>
          <w:bCs/>
          <w:szCs w:val="24"/>
        </w:rPr>
        <w:t>03.124/03.224</w:t>
      </w:r>
    </w:p>
    <w:p w14:paraId="6E44BE9C" w14:textId="77777777" w:rsidR="003468DC" w:rsidRPr="006562F2" w:rsidRDefault="003468DC" w:rsidP="004E089E">
      <w:pPr>
        <w:pStyle w:val="Heading1"/>
        <w:spacing w:before="0"/>
      </w:pPr>
      <w:bookmarkStart w:id="322" w:name="_Toc478789112"/>
      <w:bookmarkStart w:id="323" w:name="_Toc479739468"/>
      <w:bookmarkStart w:id="324" w:name="_Toc479739530"/>
      <w:bookmarkStart w:id="325" w:name="_Toc479991182"/>
      <w:bookmarkStart w:id="326" w:name="_Toc479992790"/>
      <w:bookmarkStart w:id="327" w:name="_Toc480009433"/>
      <w:bookmarkStart w:id="328" w:name="_Toc480016021"/>
      <w:bookmarkStart w:id="329" w:name="_Toc480016079"/>
      <w:bookmarkStart w:id="330" w:name="_Toc480254706"/>
      <w:bookmarkStart w:id="331" w:name="_Toc480345541"/>
      <w:bookmarkStart w:id="332" w:name="_Toc480606725"/>
      <w:bookmarkStart w:id="333" w:name="_Toc200694910"/>
      <w:r w:rsidRPr="006562F2">
        <w:t>Salary Deductions</w:t>
      </w:r>
      <w:bookmarkEnd w:id="322"/>
      <w:bookmarkEnd w:id="323"/>
      <w:bookmarkEnd w:id="324"/>
      <w:bookmarkEnd w:id="325"/>
      <w:bookmarkEnd w:id="326"/>
      <w:bookmarkEnd w:id="327"/>
      <w:bookmarkEnd w:id="328"/>
      <w:bookmarkEnd w:id="329"/>
      <w:bookmarkEnd w:id="330"/>
      <w:bookmarkEnd w:id="331"/>
      <w:bookmarkEnd w:id="332"/>
      <w:bookmarkEnd w:id="333"/>
    </w:p>
    <w:p w14:paraId="5E514E12" w14:textId="77777777" w:rsidR="003468DC" w:rsidRPr="006562F2" w:rsidRDefault="003468DC" w:rsidP="004E089E">
      <w:pPr>
        <w:pStyle w:val="BodyText"/>
        <w:tabs>
          <w:tab w:val="left" w:pos="-1440"/>
        </w:tabs>
        <w:spacing w:after="60"/>
        <w:rPr>
          <w:szCs w:val="24"/>
        </w:rPr>
      </w:pPr>
      <w:smartTag w:uri="urn:schemas-microsoft-com:office:smarttags" w:element="place">
        <w:smartTag w:uri="urn:schemas-microsoft-com:office:smarttags" w:element="PlaceName">
          <w:r w:rsidRPr="006562F2">
            <w:rPr>
              <w:szCs w:val="24"/>
            </w:rPr>
            <w:t>Simpson</w:t>
          </w:r>
        </w:smartTag>
        <w:r w:rsidRPr="006562F2">
          <w:rPr>
            <w:szCs w:val="24"/>
          </w:rPr>
          <w:t xml:space="preserve"> </w:t>
        </w:r>
        <w:smartTag w:uri="urn:schemas-microsoft-com:office:smarttags" w:element="PlaceType">
          <w:r w:rsidRPr="006562F2">
            <w:rPr>
              <w:szCs w:val="24"/>
            </w:rPr>
            <w:t>County</w:t>
          </w:r>
        </w:smartTag>
        <w:r w:rsidRPr="006562F2">
          <w:rPr>
            <w:szCs w:val="24"/>
          </w:rPr>
          <w:t xml:space="preserve"> </w:t>
        </w:r>
        <w:smartTag w:uri="urn:schemas-microsoft-com:office:smarttags" w:element="PlaceType">
          <w:r w:rsidRPr="006562F2">
            <w:rPr>
              <w:szCs w:val="24"/>
            </w:rPr>
            <w:t>School District</w:t>
          </w:r>
        </w:smartTag>
      </w:smartTag>
      <w:r w:rsidRPr="006562F2">
        <w:rPr>
          <w:szCs w:val="24"/>
        </w:rPr>
        <w:t xml:space="preserve"> makes all payroll deductions required by law. In addition, </w:t>
      </w:r>
      <w:bookmarkStart w:id="334" w:name="_Toc478789113"/>
      <w:bookmarkStart w:id="335" w:name="_Toc479739469"/>
      <w:bookmarkStart w:id="336" w:name="_Toc479739531"/>
      <w:bookmarkStart w:id="337" w:name="_Toc479991183"/>
      <w:bookmarkStart w:id="338" w:name="_Toc479992791"/>
      <w:bookmarkStart w:id="339" w:name="_Toc480009434"/>
      <w:bookmarkStart w:id="340" w:name="_Toc480016022"/>
      <w:bookmarkStart w:id="341" w:name="_Toc480016080"/>
      <w:bookmarkStart w:id="342" w:name="_Toc480254707"/>
      <w:bookmarkStart w:id="343" w:name="_Toc480345542"/>
      <w:bookmarkStart w:id="344" w:name="_Toc480606726"/>
      <w:r w:rsidRPr="006562F2">
        <w:rPr>
          <w:szCs w:val="24"/>
        </w:rPr>
        <w:t>the District shall deduct the cost of the following optional insurance coverage and membership dues which are available at the employee’s expense:</w:t>
      </w:r>
    </w:p>
    <w:p w14:paraId="702CFBDA" w14:textId="77777777" w:rsidR="003468DC" w:rsidRPr="006562F2" w:rsidRDefault="003468DC" w:rsidP="004E089E">
      <w:pPr>
        <w:pStyle w:val="List123"/>
        <w:numPr>
          <w:ilvl w:val="0"/>
          <w:numId w:val="6"/>
        </w:numPr>
        <w:spacing w:after="60"/>
        <w:rPr>
          <w:rFonts w:ascii="Garamond" w:hAnsi="Garamond"/>
          <w:szCs w:val="24"/>
        </w:rPr>
      </w:pPr>
      <w:r w:rsidRPr="006562F2">
        <w:rPr>
          <w:rFonts w:ascii="Garamond" w:hAnsi="Garamond"/>
          <w:szCs w:val="24"/>
        </w:rPr>
        <w:t>Board approved health insurance program;</w:t>
      </w:r>
    </w:p>
    <w:p w14:paraId="08C6C8F1" w14:textId="77777777" w:rsidR="003468DC" w:rsidRPr="006562F2" w:rsidRDefault="003468DC" w:rsidP="004E089E">
      <w:pPr>
        <w:pStyle w:val="List123"/>
        <w:numPr>
          <w:ilvl w:val="0"/>
          <w:numId w:val="6"/>
        </w:numPr>
        <w:spacing w:after="60"/>
        <w:rPr>
          <w:rFonts w:ascii="Garamond" w:hAnsi="Garamond"/>
          <w:szCs w:val="24"/>
        </w:rPr>
      </w:pPr>
      <w:r w:rsidRPr="006562F2">
        <w:rPr>
          <w:rFonts w:ascii="Garamond" w:hAnsi="Garamond"/>
          <w:szCs w:val="24"/>
        </w:rPr>
        <w:t>Board approved life insurance program;</w:t>
      </w:r>
    </w:p>
    <w:p w14:paraId="4D178B02" w14:textId="77777777" w:rsidR="003468DC" w:rsidRPr="006562F2" w:rsidRDefault="003468DC" w:rsidP="004E089E">
      <w:pPr>
        <w:pStyle w:val="List123"/>
        <w:numPr>
          <w:ilvl w:val="0"/>
          <w:numId w:val="6"/>
        </w:numPr>
        <w:spacing w:after="60"/>
        <w:rPr>
          <w:rFonts w:ascii="Garamond" w:hAnsi="Garamond"/>
          <w:szCs w:val="24"/>
        </w:rPr>
      </w:pPr>
      <w:r w:rsidRPr="006562F2">
        <w:rPr>
          <w:rFonts w:ascii="Garamond" w:hAnsi="Garamond"/>
          <w:szCs w:val="24"/>
        </w:rPr>
        <w:t>Board approved cancer insurance program;</w:t>
      </w:r>
    </w:p>
    <w:p w14:paraId="1B3CB42E" w14:textId="77777777" w:rsidR="003468DC" w:rsidRPr="006562F2" w:rsidRDefault="003468DC" w:rsidP="004E089E">
      <w:pPr>
        <w:pStyle w:val="List123"/>
        <w:numPr>
          <w:ilvl w:val="0"/>
          <w:numId w:val="6"/>
        </w:numPr>
        <w:spacing w:after="60"/>
        <w:rPr>
          <w:rFonts w:ascii="Garamond" w:hAnsi="Garamond"/>
          <w:szCs w:val="24"/>
        </w:rPr>
      </w:pPr>
      <w:r w:rsidRPr="006562F2">
        <w:rPr>
          <w:rFonts w:ascii="Garamond" w:hAnsi="Garamond"/>
          <w:szCs w:val="24"/>
        </w:rPr>
        <w:t>Board approved intensive care insurance program;</w:t>
      </w:r>
    </w:p>
    <w:p w14:paraId="02D90422" w14:textId="77777777" w:rsidR="003468DC" w:rsidRPr="006562F2" w:rsidRDefault="003468DC" w:rsidP="004E089E">
      <w:pPr>
        <w:pStyle w:val="List123"/>
        <w:numPr>
          <w:ilvl w:val="0"/>
          <w:numId w:val="6"/>
        </w:numPr>
        <w:spacing w:after="60"/>
        <w:rPr>
          <w:rFonts w:ascii="Garamond" w:hAnsi="Garamond"/>
          <w:szCs w:val="24"/>
        </w:rPr>
      </w:pPr>
      <w:r w:rsidRPr="006562F2">
        <w:rPr>
          <w:rFonts w:ascii="Garamond" w:hAnsi="Garamond"/>
          <w:szCs w:val="24"/>
        </w:rPr>
        <w:t>Board approved disability insurance program;</w:t>
      </w:r>
    </w:p>
    <w:p w14:paraId="5A804166" w14:textId="77777777" w:rsidR="003468DC" w:rsidRPr="006562F2" w:rsidRDefault="003468DC" w:rsidP="004E089E">
      <w:pPr>
        <w:pStyle w:val="List123"/>
        <w:numPr>
          <w:ilvl w:val="0"/>
          <w:numId w:val="6"/>
        </w:numPr>
        <w:spacing w:after="60"/>
        <w:rPr>
          <w:rFonts w:ascii="Garamond" w:hAnsi="Garamond"/>
          <w:szCs w:val="24"/>
        </w:rPr>
      </w:pPr>
      <w:r w:rsidRPr="006562F2">
        <w:rPr>
          <w:rFonts w:ascii="Garamond" w:hAnsi="Garamond"/>
          <w:szCs w:val="24"/>
        </w:rPr>
        <w:t>Board approved dental insurance program;</w:t>
      </w:r>
    </w:p>
    <w:p w14:paraId="0559D6FA" w14:textId="77777777" w:rsidR="003468DC" w:rsidRPr="006562F2" w:rsidRDefault="003468DC" w:rsidP="004E089E">
      <w:pPr>
        <w:pStyle w:val="List123"/>
        <w:numPr>
          <w:ilvl w:val="0"/>
          <w:numId w:val="6"/>
        </w:numPr>
        <w:spacing w:after="60"/>
        <w:rPr>
          <w:rFonts w:ascii="Garamond" w:hAnsi="Garamond"/>
          <w:szCs w:val="24"/>
        </w:rPr>
      </w:pPr>
      <w:r w:rsidRPr="006562F2">
        <w:rPr>
          <w:rFonts w:ascii="Garamond" w:hAnsi="Garamond"/>
          <w:szCs w:val="24"/>
        </w:rPr>
        <w:t xml:space="preserve">Board approved </w:t>
      </w:r>
      <w:proofErr w:type="gramStart"/>
      <w:r w:rsidRPr="006562F2">
        <w:rPr>
          <w:rFonts w:ascii="Garamond" w:hAnsi="Garamond"/>
          <w:szCs w:val="24"/>
        </w:rPr>
        <w:t>Tax Sheltered</w:t>
      </w:r>
      <w:proofErr w:type="gramEnd"/>
      <w:r w:rsidRPr="006562F2">
        <w:rPr>
          <w:rFonts w:ascii="Garamond" w:hAnsi="Garamond"/>
          <w:szCs w:val="24"/>
        </w:rPr>
        <w:t xml:space="preserve"> Annuity program;</w:t>
      </w:r>
    </w:p>
    <w:p w14:paraId="6298F508" w14:textId="77777777" w:rsidR="003468DC" w:rsidRPr="006562F2" w:rsidRDefault="003468DC" w:rsidP="004E089E">
      <w:pPr>
        <w:pStyle w:val="List123"/>
        <w:numPr>
          <w:ilvl w:val="0"/>
          <w:numId w:val="6"/>
        </w:numPr>
        <w:spacing w:after="60"/>
        <w:rPr>
          <w:rFonts w:ascii="Garamond" w:hAnsi="Garamond"/>
          <w:szCs w:val="24"/>
        </w:rPr>
      </w:pPr>
      <w:r w:rsidRPr="006562F2">
        <w:rPr>
          <w:rFonts w:ascii="Garamond" w:hAnsi="Garamond"/>
          <w:szCs w:val="24"/>
        </w:rPr>
        <w:t>Board approved Credit Union;</w:t>
      </w:r>
    </w:p>
    <w:p w14:paraId="20FD274C" w14:textId="77777777" w:rsidR="0008164D" w:rsidRPr="006562F2" w:rsidRDefault="0008164D" w:rsidP="004E089E">
      <w:pPr>
        <w:pStyle w:val="List123"/>
        <w:numPr>
          <w:ilvl w:val="0"/>
          <w:numId w:val="6"/>
        </w:numPr>
        <w:spacing w:after="60"/>
        <w:rPr>
          <w:rFonts w:ascii="Garamond" w:hAnsi="Garamond"/>
          <w:szCs w:val="24"/>
        </w:rPr>
      </w:pPr>
      <w:r w:rsidRPr="006562F2">
        <w:rPr>
          <w:rFonts w:ascii="Garamond" w:hAnsi="Garamond"/>
          <w:szCs w:val="24"/>
        </w:rPr>
        <w:t>National Board for Professional Teaching Standards (NBPTS) Certification (District Reimbursement)</w:t>
      </w:r>
    </w:p>
    <w:p w14:paraId="2AD95DF6" w14:textId="77777777" w:rsidR="005F1C5F" w:rsidRPr="006562F2" w:rsidRDefault="003468DC" w:rsidP="004E089E">
      <w:pPr>
        <w:pStyle w:val="List123"/>
        <w:numPr>
          <w:ilvl w:val="0"/>
          <w:numId w:val="6"/>
        </w:numPr>
        <w:spacing w:after="60"/>
        <w:rPr>
          <w:rStyle w:val="ksbanormal"/>
          <w:rFonts w:ascii="Garamond" w:hAnsi="Garamond"/>
          <w:szCs w:val="24"/>
        </w:rPr>
      </w:pPr>
      <w:r w:rsidRPr="006562F2">
        <w:rPr>
          <w:rStyle w:val="ksbanormal"/>
          <w:rFonts w:ascii="Garamond" w:hAnsi="Garamond"/>
          <w:color w:val="000000"/>
          <w:szCs w:val="24"/>
        </w:rPr>
        <w:t>State-approved deferred compensation plan</w:t>
      </w:r>
      <w:r w:rsidR="005F1C5F" w:rsidRPr="006562F2">
        <w:rPr>
          <w:rStyle w:val="ksbanormal"/>
          <w:rFonts w:ascii="Garamond" w:hAnsi="Garamond"/>
          <w:szCs w:val="24"/>
        </w:rPr>
        <w:t>;</w:t>
      </w:r>
    </w:p>
    <w:p w14:paraId="6FF6678D" w14:textId="77777777" w:rsidR="003468DC" w:rsidRPr="006562F2" w:rsidRDefault="003468DC" w:rsidP="004E089E">
      <w:pPr>
        <w:pStyle w:val="List123"/>
        <w:numPr>
          <w:ilvl w:val="0"/>
          <w:numId w:val="6"/>
        </w:numPr>
        <w:spacing w:after="60"/>
        <w:rPr>
          <w:rStyle w:val="ksbanormal"/>
          <w:rFonts w:ascii="Garamond" w:hAnsi="Garamond"/>
          <w:szCs w:val="24"/>
        </w:rPr>
      </w:pPr>
      <w:r w:rsidRPr="006562F2">
        <w:rPr>
          <w:rStyle w:val="ksbanormal"/>
          <w:rFonts w:ascii="Garamond" w:hAnsi="Garamond"/>
          <w:szCs w:val="24"/>
        </w:rPr>
        <w:t>State-designated Flexible Spending Account (FSA) and Health Reimbursement Account (HRA) plans;</w:t>
      </w:r>
    </w:p>
    <w:bookmarkEnd w:id="334"/>
    <w:bookmarkEnd w:id="335"/>
    <w:bookmarkEnd w:id="336"/>
    <w:bookmarkEnd w:id="337"/>
    <w:bookmarkEnd w:id="338"/>
    <w:bookmarkEnd w:id="339"/>
    <w:bookmarkEnd w:id="340"/>
    <w:bookmarkEnd w:id="341"/>
    <w:bookmarkEnd w:id="342"/>
    <w:bookmarkEnd w:id="343"/>
    <w:bookmarkEnd w:id="344"/>
    <w:p w14:paraId="33134189" w14:textId="72D40B39" w:rsidR="00565C1F" w:rsidRPr="006562F2" w:rsidRDefault="00565C1F" w:rsidP="006D149B">
      <w:pPr>
        <w:pStyle w:val="BodyText"/>
        <w:spacing w:after="60"/>
        <w:jc w:val="right"/>
        <w:rPr>
          <w:szCs w:val="24"/>
        </w:rPr>
      </w:pPr>
      <w:r w:rsidRPr="006562F2">
        <w:rPr>
          <w:b/>
          <w:bCs/>
        </w:rPr>
        <w:t>03.1211/03.2211</w:t>
      </w:r>
    </w:p>
    <w:p w14:paraId="04C5F1CD" w14:textId="77777777" w:rsidR="006E613F" w:rsidRPr="006562F2" w:rsidRDefault="00D354F4" w:rsidP="00227E3C">
      <w:pPr>
        <w:pStyle w:val="Heading1"/>
        <w:spacing w:before="0"/>
      </w:pPr>
      <w:r w:rsidRPr="006562F2">
        <w:br w:type="page"/>
      </w:r>
      <w:bookmarkStart w:id="345" w:name="_Toc200694911"/>
      <w:r w:rsidR="006E613F" w:rsidRPr="006562F2">
        <w:lastRenderedPageBreak/>
        <w:t>Expense Reimbursement</w:t>
      </w:r>
      <w:bookmarkEnd w:id="287"/>
      <w:bookmarkEnd w:id="288"/>
      <w:bookmarkEnd w:id="289"/>
      <w:bookmarkEnd w:id="290"/>
      <w:bookmarkEnd w:id="291"/>
      <w:bookmarkEnd w:id="292"/>
      <w:bookmarkEnd w:id="293"/>
      <w:bookmarkEnd w:id="294"/>
      <w:bookmarkEnd w:id="295"/>
      <w:bookmarkEnd w:id="296"/>
      <w:bookmarkEnd w:id="297"/>
      <w:bookmarkEnd w:id="298"/>
      <w:bookmarkEnd w:id="345"/>
    </w:p>
    <w:p w14:paraId="38D9EE76" w14:textId="77777777" w:rsidR="00EF447C" w:rsidRPr="006562F2" w:rsidRDefault="00A01F6C" w:rsidP="00BC077D">
      <w:pPr>
        <w:pStyle w:val="BodyText"/>
        <w:spacing w:after="300"/>
        <w:rPr>
          <w:szCs w:val="24"/>
        </w:rPr>
      </w:pPr>
      <w:r w:rsidRPr="006562F2">
        <w:t>Provided the Superintendent/designee has given prior approval to incur necessary and appropriate expenses school</w:t>
      </w:r>
      <w:r w:rsidR="006E613F" w:rsidRPr="006562F2">
        <w:rPr>
          <w:szCs w:val="24"/>
        </w:rPr>
        <w:t xml:space="preserve"> personnel are reimbursed for travel that is required as part of their duties or for school-related activities approved by the Superintendent/designee. Allowable expenses include mileage, gasoline </w:t>
      </w:r>
      <w:smartTag w:uri="urn:schemas-microsoft-com:office:smarttags" w:element="PersonName">
        <w:r w:rsidR="006E613F" w:rsidRPr="006562F2">
          <w:rPr>
            <w:szCs w:val="24"/>
          </w:rPr>
          <w:t>us</w:t>
        </w:r>
      </w:smartTag>
      <w:r w:rsidR="006E613F" w:rsidRPr="006562F2">
        <w:rPr>
          <w:szCs w:val="24"/>
        </w:rPr>
        <w:t xml:space="preserve">ed for Board vehicles, tolls </w:t>
      </w:r>
      <w:r w:rsidR="00E00AD4" w:rsidRPr="006562F2">
        <w:rPr>
          <w:szCs w:val="24"/>
        </w:rPr>
        <w:t>(not to be charged for District vehicles being operated in state on official b</w:t>
      </w:r>
      <w:smartTag w:uri="urn:schemas-microsoft-com:office:smarttags" w:element="PersonName">
        <w:r w:rsidR="00E00AD4" w:rsidRPr="006562F2">
          <w:rPr>
            <w:szCs w:val="24"/>
          </w:rPr>
          <w:t>us</w:t>
        </w:r>
      </w:smartTag>
      <w:r w:rsidR="00E00AD4" w:rsidRPr="006562F2">
        <w:rPr>
          <w:szCs w:val="24"/>
        </w:rPr>
        <w:t xml:space="preserve">iness) </w:t>
      </w:r>
      <w:r w:rsidR="006E613F" w:rsidRPr="006562F2">
        <w:rPr>
          <w:szCs w:val="24"/>
        </w:rPr>
        <w:t>and parking fees, car rental, fares charged for travel on common carriers (plane, b</w:t>
      </w:r>
      <w:smartTag w:uri="urn:schemas-microsoft-com:office:smarttags" w:element="PersonName">
        <w:r w:rsidR="006E613F" w:rsidRPr="006562F2">
          <w:rPr>
            <w:szCs w:val="24"/>
          </w:rPr>
          <w:t>us</w:t>
        </w:r>
      </w:smartTag>
      <w:r w:rsidR="006E613F" w:rsidRPr="006562F2">
        <w:rPr>
          <w:szCs w:val="24"/>
        </w:rPr>
        <w:t xml:space="preserve">, etc.), food (as authorized by policy and/or procedure), and lodging. </w:t>
      </w:r>
      <w:r w:rsidRPr="006562F2">
        <w:t>Itemized receipts</w:t>
      </w:r>
      <w:r w:rsidR="006E613F" w:rsidRPr="006562F2">
        <w:rPr>
          <w:szCs w:val="24"/>
        </w:rPr>
        <w:t xml:space="preserve"> </w:t>
      </w:r>
      <w:r w:rsidR="00363443" w:rsidRPr="006562F2">
        <w:rPr>
          <w:szCs w:val="24"/>
        </w:rPr>
        <w:t xml:space="preserve">for all expenditures over three dollars ($3.00) </w:t>
      </w:r>
      <w:r w:rsidR="006E613F" w:rsidRPr="006562F2">
        <w:rPr>
          <w:szCs w:val="24"/>
        </w:rPr>
        <w:t>m</w:t>
      </w:r>
      <w:smartTag w:uri="urn:schemas-microsoft-com:office:smarttags" w:element="PersonName">
        <w:r w:rsidR="006E613F" w:rsidRPr="006562F2">
          <w:rPr>
            <w:szCs w:val="24"/>
          </w:rPr>
          <w:t>us</w:t>
        </w:r>
      </w:smartTag>
      <w:r w:rsidR="006E613F" w:rsidRPr="006562F2">
        <w:rPr>
          <w:szCs w:val="24"/>
        </w:rPr>
        <w:t>t accompany requests for reimbursement</w:t>
      </w:r>
      <w:r w:rsidR="00EF447C" w:rsidRPr="006562F2">
        <w:rPr>
          <w:szCs w:val="24"/>
        </w:rPr>
        <w:t>.</w:t>
      </w:r>
    </w:p>
    <w:p w14:paraId="1B9DE60F" w14:textId="77777777" w:rsidR="00E00DA0" w:rsidRPr="006562F2" w:rsidRDefault="00EF447C" w:rsidP="00227E3C">
      <w:pPr>
        <w:pStyle w:val="BodyText"/>
        <w:rPr>
          <w:b/>
          <w:bCs/>
          <w:szCs w:val="24"/>
        </w:rPr>
      </w:pPr>
      <w:r w:rsidRPr="006562F2">
        <w:t>Employees must submit travel vouchers within one (1) week of travel</w:t>
      </w:r>
      <w:r w:rsidR="00E00DA0" w:rsidRPr="006562F2">
        <w:t xml:space="preserve"> if they are to be reimbursed from School Activity Funds </w:t>
      </w:r>
      <w:r w:rsidR="00B137E8" w:rsidRPr="006562F2">
        <w:t>otherwise, employees must submit travel vouchers</w:t>
      </w:r>
      <w:r w:rsidR="00E00DA0" w:rsidRPr="006562F2">
        <w:t xml:space="preserve"> within thirty (30) days and before the close of the current fiscal year. Employees</w:t>
      </w:r>
      <w:r w:rsidRPr="006562F2">
        <w:t xml:space="preserve"> will not be reimbursed without proper documentation. Should employees receive reimbursement based on incomplete or improper documentation, they may be required to reimburse the District</w:t>
      </w:r>
      <w:r w:rsidR="006E613F" w:rsidRPr="006562F2">
        <w:rPr>
          <w:szCs w:val="24"/>
        </w:rPr>
        <w:t>.</w:t>
      </w:r>
      <w:r w:rsidR="009E0039" w:rsidRPr="006562F2">
        <w:rPr>
          <w:szCs w:val="24"/>
        </w:rPr>
        <w:t xml:space="preserve"> </w:t>
      </w:r>
      <w:r w:rsidR="005F1C5F" w:rsidRPr="006562F2">
        <w:rPr>
          <w:b/>
          <w:szCs w:val="24"/>
        </w:rPr>
        <w:t>Board Policies</w:t>
      </w:r>
      <w:r w:rsidR="005F1C5F" w:rsidRPr="006562F2">
        <w:rPr>
          <w:szCs w:val="24"/>
        </w:rPr>
        <w:t xml:space="preserve"> </w:t>
      </w:r>
      <w:r w:rsidR="006E613F" w:rsidRPr="006562F2">
        <w:rPr>
          <w:b/>
          <w:bCs/>
          <w:szCs w:val="24"/>
        </w:rPr>
        <w:t>03.125/03.225</w:t>
      </w:r>
    </w:p>
    <w:p w14:paraId="138F81FA" w14:textId="77777777" w:rsidR="006E613F" w:rsidRPr="006562F2" w:rsidRDefault="006E613F" w:rsidP="00227E3C">
      <w:pPr>
        <w:pStyle w:val="Heading1"/>
        <w:spacing w:before="0"/>
      </w:pPr>
      <w:bookmarkStart w:id="346" w:name="_Toc478442588"/>
      <w:bookmarkStart w:id="347" w:name="_Toc478789115"/>
      <w:bookmarkStart w:id="348" w:name="_Toc479739471"/>
      <w:bookmarkStart w:id="349" w:name="_Toc479739533"/>
      <w:bookmarkStart w:id="350" w:name="_Toc479991185"/>
      <w:bookmarkStart w:id="351" w:name="_Toc479992793"/>
      <w:bookmarkStart w:id="352" w:name="_Toc480009436"/>
      <w:bookmarkStart w:id="353" w:name="_Toc480016024"/>
      <w:bookmarkStart w:id="354" w:name="_Toc480016082"/>
      <w:bookmarkStart w:id="355" w:name="_Toc480254709"/>
      <w:bookmarkStart w:id="356" w:name="_Toc480345544"/>
      <w:bookmarkStart w:id="357" w:name="_Toc480606728"/>
      <w:bookmarkStart w:id="358" w:name="_Toc200694912"/>
      <w:r w:rsidRPr="006562F2">
        <w:t>Holidays</w:t>
      </w:r>
      <w:bookmarkEnd w:id="346"/>
      <w:bookmarkEnd w:id="347"/>
      <w:bookmarkEnd w:id="348"/>
      <w:bookmarkEnd w:id="349"/>
      <w:bookmarkEnd w:id="350"/>
      <w:bookmarkEnd w:id="351"/>
      <w:bookmarkEnd w:id="352"/>
      <w:bookmarkEnd w:id="353"/>
      <w:bookmarkEnd w:id="354"/>
      <w:bookmarkEnd w:id="355"/>
      <w:bookmarkEnd w:id="356"/>
      <w:bookmarkEnd w:id="357"/>
      <w:bookmarkEnd w:id="358"/>
    </w:p>
    <w:p w14:paraId="037A13F7" w14:textId="77777777" w:rsidR="006E613F" w:rsidRPr="006562F2" w:rsidRDefault="00E00AD4" w:rsidP="002B48E1">
      <w:pPr>
        <w:pStyle w:val="BodyText"/>
        <w:spacing w:after="120"/>
        <w:rPr>
          <w:b/>
          <w:bCs/>
          <w:szCs w:val="24"/>
        </w:rPr>
      </w:pPr>
      <w:r w:rsidRPr="006562F2">
        <w:rPr>
          <w:szCs w:val="24"/>
        </w:rPr>
        <w:t xml:space="preserve">All </w:t>
      </w:r>
      <w:r w:rsidR="00F250A6" w:rsidRPr="006562F2">
        <w:rPr>
          <w:szCs w:val="24"/>
        </w:rPr>
        <w:t>full-time certified and classified</w:t>
      </w:r>
      <w:r w:rsidR="009865BD" w:rsidRPr="006562F2">
        <w:rPr>
          <w:szCs w:val="24"/>
        </w:rPr>
        <w:t xml:space="preserve"> </w:t>
      </w:r>
      <w:r w:rsidRPr="006562F2">
        <w:rPr>
          <w:szCs w:val="24"/>
        </w:rPr>
        <w:t>employees</w:t>
      </w:r>
      <w:r w:rsidR="006E613F" w:rsidRPr="006562F2">
        <w:rPr>
          <w:szCs w:val="24"/>
        </w:rPr>
        <w:t xml:space="preserve"> are paid for four (4) annual holidays as indicated in the school calendar.</w:t>
      </w:r>
      <w:r w:rsidR="009E0039" w:rsidRPr="006562F2">
        <w:rPr>
          <w:szCs w:val="24"/>
        </w:rPr>
        <w:t xml:space="preserve"> </w:t>
      </w:r>
      <w:r w:rsidR="005F1C5F" w:rsidRPr="006562F2">
        <w:rPr>
          <w:b/>
          <w:szCs w:val="24"/>
        </w:rPr>
        <w:t>Board Policies</w:t>
      </w:r>
      <w:r w:rsidR="005F1C5F" w:rsidRPr="006562F2">
        <w:rPr>
          <w:szCs w:val="24"/>
        </w:rPr>
        <w:t xml:space="preserve"> </w:t>
      </w:r>
      <w:r w:rsidR="006E613F" w:rsidRPr="006562F2">
        <w:rPr>
          <w:b/>
          <w:bCs/>
          <w:szCs w:val="24"/>
        </w:rPr>
        <w:t>03.122/03.222</w:t>
      </w:r>
    </w:p>
    <w:p w14:paraId="7D5C8A6C" w14:textId="77777777" w:rsidR="006E613F" w:rsidRPr="006562F2" w:rsidRDefault="00425E14">
      <w:pPr>
        <w:pStyle w:val="policytext"/>
        <w:rPr>
          <w:rFonts w:ascii="Garamond" w:hAnsi="Garamond"/>
          <w:b/>
          <w:bCs/>
          <w:spacing w:val="-2"/>
          <w:szCs w:val="24"/>
        </w:rPr>
      </w:pPr>
      <w:r w:rsidRPr="006562F2">
        <w:rPr>
          <w:rStyle w:val="ksbabold"/>
          <w:rFonts w:ascii="Garamond" w:hAnsi="Garamond"/>
          <w:b w:val="0"/>
          <w:bCs/>
          <w:szCs w:val="24"/>
        </w:rPr>
        <w:t>Employees,</w:t>
      </w:r>
      <w:r w:rsidR="006E613F" w:rsidRPr="006562F2">
        <w:rPr>
          <w:rStyle w:val="ksbabold"/>
          <w:rFonts w:ascii="Garamond" w:hAnsi="Garamond"/>
          <w:b w:val="0"/>
          <w:bCs/>
          <w:szCs w:val="24"/>
        </w:rPr>
        <w:t xml:space="preserve"> who work at least 220 days, but less than</w:t>
      </w:r>
      <w:r w:rsidR="00843091" w:rsidRPr="006562F2">
        <w:rPr>
          <w:rStyle w:val="ksbabold"/>
          <w:rFonts w:ascii="Garamond" w:hAnsi="Garamond"/>
          <w:b w:val="0"/>
          <w:bCs/>
          <w:szCs w:val="24"/>
        </w:rPr>
        <w:t xml:space="preserve"> </w:t>
      </w:r>
      <w:r w:rsidR="004454E1" w:rsidRPr="006562F2">
        <w:rPr>
          <w:rStyle w:val="ksbabold"/>
          <w:rFonts w:ascii="Garamond" w:hAnsi="Garamond"/>
          <w:b w:val="0"/>
          <w:bCs/>
          <w:szCs w:val="24"/>
        </w:rPr>
        <w:t xml:space="preserve">230 </w:t>
      </w:r>
      <w:r w:rsidR="006E613F" w:rsidRPr="006562F2">
        <w:rPr>
          <w:rStyle w:val="ksbabold"/>
          <w:rFonts w:ascii="Garamond" w:hAnsi="Garamond"/>
          <w:b w:val="0"/>
          <w:bCs/>
          <w:szCs w:val="24"/>
        </w:rPr>
        <w:t>days, shall be granted Memorial Day as an additional paid holiday unless it is declared as a make-up day. Employees who work</w:t>
      </w:r>
      <w:r w:rsidR="00843091" w:rsidRPr="006562F2">
        <w:rPr>
          <w:rStyle w:val="ksbabold"/>
          <w:rFonts w:ascii="Garamond" w:hAnsi="Garamond"/>
          <w:b w:val="0"/>
          <w:bCs/>
          <w:szCs w:val="24"/>
        </w:rPr>
        <w:t xml:space="preserve"> </w:t>
      </w:r>
      <w:r w:rsidR="004454E1" w:rsidRPr="006562F2">
        <w:rPr>
          <w:rStyle w:val="ksbabold"/>
          <w:rFonts w:ascii="Garamond" w:hAnsi="Garamond"/>
          <w:b w:val="0"/>
          <w:bCs/>
          <w:szCs w:val="24"/>
        </w:rPr>
        <w:t xml:space="preserve">230 </w:t>
      </w:r>
      <w:r w:rsidR="006E613F" w:rsidRPr="006562F2">
        <w:rPr>
          <w:rStyle w:val="ksbabold"/>
          <w:rFonts w:ascii="Garamond" w:hAnsi="Garamond"/>
          <w:b w:val="0"/>
          <w:bCs/>
          <w:szCs w:val="24"/>
        </w:rPr>
        <w:t xml:space="preserve">days or more per year shall be granted </w:t>
      </w:r>
      <w:r w:rsidR="004454E1" w:rsidRPr="006562F2">
        <w:rPr>
          <w:rFonts w:ascii="Garamond" w:hAnsi="Garamond"/>
          <w:bCs/>
          <w:szCs w:val="24"/>
        </w:rPr>
        <w:t>Martin Luther King Jr. Day, Presidents’ Day</w:t>
      </w:r>
      <w:r w:rsidR="004454E1" w:rsidRPr="006562F2">
        <w:rPr>
          <w:rFonts w:ascii="Garamond" w:hAnsi="Garamond"/>
          <w:b/>
          <w:bCs/>
          <w:szCs w:val="24"/>
        </w:rPr>
        <w:t xml:space="preserve">, </w:t>
      </w:r>
      <w:r w:rsidR="006E613F" w:rsidRPr="006562F2">
        <w:rPr>
          <w:rStyle w:val="ksbabold"/>
          <w:rFonts w:ascii="Garamond" w:hAnsi="Garamond"/>
          <w:b w:val="0"/>
          <w:bCs/>
          <w:szCs w:val="24"/>
        </w:rPr>
        <w:t>Memorial Day and the Fourth of July as additional paid holidays unless they are declared as make-up days.</w:t>
      </w:r>
      <w:r w:rsidR="00E72544" w:rsidRPr="006562F2">
        <w:rPr>
          <w:rStyle w:val="ksbabold"/>
          <w:rFonts w:ascii="Garamond" w:hAnsi="Garamond"/>
          <w:b w:val="0"/>
          <w:bCs/>
          <w:szCs w:val="24"/>
        </w:rPr>
        <w:t xml:space="preserve"> If holidays are declared a make-up day, that day is to be floated within that school year.</w:t>
      </w:r>
    </w:p>
    <w:p w14:paraId="62374B11" w14:textId="77777777" w:rsidR="006E613F" w:rsidRPr="006562F2" w:rsidRDefault="006E613F" w:rsidP="00227E3C">
      <w:pPr>
        <w:pStyle w:val="policytext"/>
        <w:spacing w:after="240"/>
        <w:rPr>
          <w:rStyle w:val="ksbabold"/>
          <w:rFonts w:ascii="Garamond" w:hAnsi="Garamond"/>
          <w:szCs w:val="24"/>
        </w:rPr>
      </w:pPr>
      <w:r w:rsidRPr="006562F2">
        <w:rPr>
          <w:rStyle w:val="ksbabold"/>
          <w:rFonts w:ascii="Garamond" w:hAnsi="Garamond"/>
          <w:szCs w:val="24"/>
        </w:rPr>
        <w:t xml:space="preserve">Classified Employees: </w:t>
      </w:r>
      <w:r w:rsidRPr="006562F2">
        <w:rPr>
          <w:rStyle w:val="ksbabold"/>
          <w:rFonts w:ascii="Garamond" w:hAnsi="Garamond"/>
          <w:b w:val="0"/>
          <w:bCs/>
          <w:szCs w:val="24"/>
        </w:rPr>
        <w:t>The Superintendent may require, for security or other reasons, certain classified personnel to work on holidays. In this case, the employee shall be granted the holiday on another day</w:t>
      </w:r>
      <w:r w:rsidRPr="006562F2">
        <w:rPr>
          <w:rStyle w:val="ksbabold"/>
          <w:rFonts w:ascii="Garamond" w:hAnsi="Garamond"/>
          <w:szCs w:val="24"/>
        </w:rPr>
        <w:t>.</w:t>
      </w:r>
      <w:r w:rsidR="009E0039" w:rsidRPr="006562F2">
        <w:rPr>
          <w:rStyle w:val="ksbabold"/>
          <w:rFonts w:ascii="Garamond" w:hAnsi="Garamond"/>
          <w:szCs w:val="24"/>
        </w:rPr>
        <w:t xml:space="preserve"> </w:t>
      </w:r>
      <w:r w:rsidR="005C015A" w:rsidRPr="006562F2">
        <w:rPr>
          <w:rFonts w:ascii="Garamond" w:hAnsi="Garamond"/>
          <w:b/>
          <w:szCs w:val="24"/>
        </w:rPr>
        <w:t>Board Policy 03.222</w:t>
      </w:r>
    </w:p>
    <w:p w14:paraId="7E47B280" w14:textId="77777777" w:rsidR="006E613F" w:rsidRPr="006562F2" w:rsidRDefault="002B48E1" w:rsidP="00227E3C">
      <w:pPr>
        <w:pStyle w:val="Heading1"/>
        <w:spacing w:before="0"/>
      </w:pPr>
      <w:bookmarkStart w:id="359" w:name="_Toc478789116"/>
      <w:bookmarkStart w:id="360" w:name="_Toc479739472"/>
      <w:bookmarkStart w:id="361" w:name="_Toc479739534"/>
      <w:bookmarkStart w:id="362" w:name="_Toc479991186"/>
      <w:bookmarkStart w:id="363" w:name="_Toc479992794"/>
      <w:bookmarkStart w:id="364" w:name="_Toc480009437"/>
      <w:bookmarkStart w:id="365" w:name="_Toc480016025"/>
      <w:bookmarkStart w:id="366" w:name="_Toc480016083"/>
      <w:bookmarkStart w:id="367" w:name="_Toc480254710"/>
      <w:bookmarkStart w:id="368" w:name="_Toc480345545"/>
      <w:bookmarkStart w:id="369" w:name="_Toc480606729"/>
      <w:bookmarkStart w:id="370" w:name="_Toc200694913"/>
      <w:bookmarkStart w:id="371" w:name="_Toc478442589"/>
      <w:r w:rsidRPr="006562F2">
        <w:t>Contracted Days</w:t>
      </w:r>
      <w:r w:rsidR="00CD71A6" w:rsidRPr="006562F2">
        <w:t xml:space="preserve"> </w:t>
      </w:r>
      <w:r w:rsidRPr="006562F2">
        <w:t xml:space="preserve">- </w:t>
      </w:r>
      <w:r w:rsidR="006E613F" w:rsidRPr="006562F2">
        <w:t>Vacations</w:t>
      </w:r>
      <w:bookmarkEnd w:id="359"/>
      <w:bookmarkEnd w:id="360"/>
      <w:bookmarkEnd w:id="361"/>
      <w:bookmarkEnd w:id="362"/>
      <w:bookmarkEnd w:id="363"/>
      <w:bookmarkEnd w:id="364"/>
      <w:bookmarkEnd w:id="365"/>
      <w:bookmarkEnd w:id="366"/>
      <w:bookmarkEnd w:id="367"/>
      <w:bookmarkEnd w:id="368"/>
      <w:bookmarkEnd w:id="369"/>
      <w:bookmarkEnd w:id="370"/>
    </w:p>
    <w:p w14:paraId="1F97C4D9" w14:textId="77777777" w:rsidR="006E613F" w:rsidRPr="006562F2" w:rsidRDefault="006E613F" w:rsidP="00227E3C">
      <w:pPr>
        <w:pStyle w:val="policytext"/>
        <w:spacing w:after="240"/>
        <w:rPr>
          <w:rFonts w:ascii="Garamond" w:hAnsi="Garamond"/>
          <w:b/>
          <w:bCs/>
          <w:spacing w:val="-2"/>
          <w:szCs w:val="24"/>
        </w:rPr>
      </w:pPr>
      <w:r w:rsidRPr="006562F2">
        <w:rPr>
          <w:rStyle w:val="ksbabold"/>
          <w:rFonts w:ascii="Garamond" w:hAnsi="Garamond"/>
          <w:b w:val="0"/>
          <w:bCs/>
          <w:szCs w:val="24"/>
        </w:rPr>
        <w:t>Employees shall work the days specified in their contracts. The Superintendent or the Superintendent’s designee m</w:t>
      </w:r>
      <w:smartTag w:uri="urn:schemas-microsoft-com:office:smarttags" w:element="PersonName">
        <w:r w:rsidRPr="006562F2">
          <w:rPr>
            <w:rStyle w:val="ksbabold"/>
            <w:rFonts w:ascii="Garamond" w:hAnsi="Garamond"/>
            <w:b w:val="0"/>
            <w:bCs/>
            <w:szCs w:val="24"/>
          </w:rPr>
          <w:t>us</w:t>
        </w:r>
      </w:smartTag>
      <w:r w:rsidRPr="006562F2">
        <w:rPr>
          <w:rStyle w:val="ksbabold"/>
          <w:rFonts w:ascii="Garamond" w:hAnsi="Garamond"/>
          <w:b w:val="0"/>
          <w:bCs/>
          <w:szCs w:val="24"/>
        </w:rPr>
        <w:t xml:space="preserve">t approve in advance the </w:t>
      </w:r>
      <w:smartTag w:uri="urn:schemas-microsoft-com:office:smarttags" w:element="PersonName">
        <w:r w:rsidRPr="006562F2">
          <w:rPr>
            <w:rStyle w:val="ksbabold"/>
            <w:rFonts w:ascii="Garamond" w:hAnsi="Garamond"/>
            <w:b w:val="0"/>
            <w:bCs/>
            <w:szCs w:val="24"/>
          </w:rPr>
          <w:t>us</w:t>
        </w:r>
      </w:smartTag>
      <w:r w:rsidRPr="006562F2">
        <w:rPr>
          <w:rStyle w:val="ksbabold"/>
          <w:rFonts w:ascii="Garamond" w:hAnsi="Garamond"/>
          <w:b w:val="0"/>
          <w:bCs/>
          <w:szCs w:val="24"/>
        </w:rPr>
        <w:t>e of non</w:t>
      </w:r>
      <w:r w:rsidR="00276832" w:rsidRPr="006562F2">
        <w:rPr>
          <w:rStyle w:val="ksbabold"/>
          <w:rFonts w:ascii="Garamond" w:hAnsi="Garamond"/>
          <w:b w:val="0"/>
          <w:bCs/>
          <w:szCs w:val="24"/>
        </w:rPr>
        <w:t>-</w:t>
      </w:r>
      <w:r w:rsidRPr="006562F2">
        <w:rPr>
          <w:rStyle w:val="ksbabold"/>
          <w:rFonts w:ascii="Garamond" w:hAnsi="Garamond"/>
          <w:b w:val="0"/>
          <w:bCs/>
          <w:szCs w:val="24"/>
        </w:rPr>
        <w:t>contracted days. Non</w:t>
      </w:r>
      <w:r w:rsidR="00276832" w:rsidRPr="006562F2">
        <w:rPr>
          <w:rStyle w:val="ksbabold"/>
          <w:rFonts w:ascii="Garamond" w:hAnsi="Garamond"/>
          <w:b w:val="0"/>
          <w:bCs/>
          <w:szCs w:val="24"/>
        </w:rPr>
        <w:t>-</w:t>
      </w:r>
      <w:r w:rsidRPr="006562F2">
        <w:rPr>
          <w:rStyle w:val="ksbabold"/>
          <w:rFonts w:ascii="Garamond" w:hAnsi="Garamond"/>
          <w:b w:val="0"/>
          <w:bCs/>
          <w:szCs w:val="24"/>
        </w:rPr>
        <w:t>contracted days shall not accumulate.</w:t>
      </w:r>
      <w:r w:rsidR="009E0039" w:rsidRPr="006562F2">
        <w:rPr>
          <w:rStyle w:val="ksbabold"/>
          <w:rFonts w:ascii="Garamond" w:hAnsi="Garamond"/>
          <w:b w:val="0"/>
          <w:bCs/>
          <w:szCs w:val="24"/>
        </w:rPr>
        <w:t xml:space="preserve"> </w:t>
      </w:r>
      <w:r w:rsidR="005C015A" w:rsidRPr="006562F2">
        <w:rPr>
          <w:rStyle w:val="ksbabold"/>
          <w:rFonts w:ascii="Garamond" w:hAnsi="Garamond"/>
          <w:bCs/>
          <w:szCs w:val="24"/>
        </w:rPr>
        <w:t>Board Policies</w:t>
      </w:r>
      <w:r w:rsidR="005C015A" w:rsidRPr="006562F2">
        <w:rPr>
          <w:rStyle w:val="ksbabold"/>
          <w:rFonts w:ascii="Garamond" w:hAnsi="Garamond"/>
          <w:b w:val="0"/>
          <w:bCs/>
          <w:szCs w:val="24"/>
        </w:rPr>
        <w:t xml:space="preserve"> </w:t>
      </w:r>
      <w:r w:rsidRPr="006562F2">
        <w:rPr>
          <w:rFonts w:ascii="Garamond" w:hAnsi="Garamond"/>
          <w:b/>
          <w:bCs/>
          <w:szCs w:val="24"/>
        </w:rPr>
        <w:t>03.122/03.222</w:t>
      </w:r>
    </w:p>
    <w:p w14:paraId="1C67857C" w14:textId="77777777" w:rsidR="006E613F" w:rsidRPr="006562F2" w:rsidRDefault="006E613F" w:rsidP="00227E3C">
      <w:pPr>
        <w:pStyle w:val="Heading1"/>
        <w:spacing w:before="0"/>
      </w:pPr>
      <w:bookmarkStart w:id="372" w:name="_Toc478789117"/>
      <w:bookmarkStart w:id="373" w:name="_Toc479739473"/>
      <w:bookmarkStart w:id="374" w:name="_Toc479739535"/>
      <w:bookmarkStart w:id="375" w:name="_Toc479991187"/>
      <w:bookmarkStart w:id="376" w:name="_Toc479992795"/>
      <w:bookmarkStart w:id="377" w:name="_Toc480009438"/>
      <w:bookmarkStart w:id="378" w:name="_Toc480016026"/>
      <w:bookmarkStart w:id="379" w:name="_Toc480016084"/>
      <w:bookmarkStart w:id="380" w:name="_Toc480254711"/>
      <w:bookmarkStart w:id="381" w:name="_Toc480345546"/>
      <w:bookmarkStart w:id="382" w:name="_Toc480606730"/>
      <w:bookmarkStart w:id="383" w:name="_Toc200694914"/>
      <w:r w:rsidRPr="006562F2">
        <w:t>Leave Policies</w:t>
      </w:r>
      <w:bookmarkEnd w:id="371"/>
      <w:bookmarkEnd w:id="372"/>
      <w:bookmarkEnd w:id="373"/>
      <w:bookmarkEnd w:id="374"/>
      <w:bookmarkEnd w:id="375"/>
      <w:bookmarkEnd w:id="376"/>
      <w:bookmarkEnd w:id="377"/>
      <w:bookmarkEnd w:id="378"/>
      <w:bookmarkEnd w:id="379"/>
      <w:bookmarkEnd w:id="380"/>
      <w:bookmarkEnd w:id="381"/>
      <w:bookmarkEnd w:id="382"/>
      <w:bookmarkEnd w:id="383"/>
    </w:p>
    <w:p w14:paraId="4A78B8EB" w14:textId="77777777" w:rsidR="006E613F" w:rsidRPr="006562F2" w:rsidRDefault="006E613F" w:rsidP="00227E3C">
      <w:pPr>
        <w:pStyle w:val="BodyText"/>
        <w:spacing w:after="120"/>
        <w:rPr>
          <w:szCs w:val="24"/>
        </w:rPr>
      </w:pPr>
      <w:r w:rsidRPr="006562F2">
        <w:rPr>
          <w:szCs w:val="24"/>
        </w:rPr>
        <w:t>In order to provide the highest level of service, employees are expected to be at work and on time every day. However, when circumstances dictate, the Board provides vario</w:t>
      </w:r>
      <w:smartTag w:uri="urn:schemas-microsoft-com:office:smarttags" w:element="PersonName">
        <w:r w:rsidRPr="006562F2">
          <w:rPr>
            <w:szCs w:val="24"/>
          </w:rPr>
          <w:t>us</w:t>
        </w:r>
      </w:smartTag>
      <w:r w:rsidRPr="006562F2">
        <w:rPr>
          <w:szCs w:val="24"/>
        </w:rPr>
        <w:t xml:space="preserve"> types of leave under which absences may be authorized. Employees who m</w:t>
      </w:r>
      <w:smartTag w:uri="urn:schemas-microsoft-com:office:smarttags" w:element="PersonName">
        <w:r w:rsidRPr="006562F2">
          <w:rPr>
            <w:szCs w:val="24"/>
          </w:rPr>
          <w:t>us</w:t>
        </w:r>
      </w:smartTag>
      <w:r w:rsidRPr="006562F2">
        <w:rPr>
          <w:szCs w:val="24"/>
        </w:rPr>
        <w:t>t be absent should inform their immediate supervisor as soon as possible.</w:t>
      </w:r>
    </w:p>
    <w:p w14:paraId="145AE52B" w14:textId="77777777" w:rsidR="00F250A6" w:rsidRPr="006562F2" w:rsidRDefault="006E613F">
      <w:pPr>
        <w:pStyle w:val="BodyText"/>
        <w:spacing w:after="120"/>
        <w:rPr>
          <w:szCs w:val="24"/>
        </w:rPr>
      </w:pPr>
      <w:r w:rsidRPr="006562F2">
        <w:rPr>
          <w:szCs w:val="24"/>
        </w:rPr>
        <w:lastRenderedPageBreak/>
        <w:t>Employees on extended leave</w:t>
      </w:r>
      <w:r w:rsidR="005B7B58" w:rsidRPr="006562F2">
        <w:rPr>
          <w:szCs w:val="24"/>
        </w:rPr>
        <w:t>, including those on professional leave serving in charter schools,</w:t>
      </w:r>
      <w:r w:rsidRPr="006562F2">
        <w:rPr>
          <w:szCs w:val="24"/>
        </w:rPr>
        <w:t xml:space="preserve"> who plan to return the next school year must notify the Superintendent/designee in writing of their intention to return to work by April </w:t>
      </w:r>
      <w:r w:rsidR="004120F6" w:rsidRPr="006562F2">
        <w:rPr>
          <w:szCs w:val="24"/>
        </w:rPr>
        <w:t>1</w:t>
      </w:r>
      <w:r w:rsidR="002355FC" w:rsidRPr="006562F2">
        <w:rPr>
          <w:szCs w:val="24"/>
        </w:rPr>
        <w:t>.</w:t>
      </w:r>
    </w:p>
    <w:p w14:paraId="7E165545" w14:textId="77777777" w:rsidR="0010614C" w:rsidRPr="006562F2" w:rsidRDefault="0010614C" w:rsidP="0010614C">
      <w:pPr>
        <w:pStyle w:val="policytext"/>
        <w:spacing w:after="60"/>
        <w:rPr>
          <w:rFonts w:ascii="Garamond" w:hAnsi="Garamond"/>
        </w:rPr>
      </w:pPr>
      <w:r w:rsidRPr="006562F2">
        <w:rPr>
          <w:rFonts w:ascii="Garamond" w:hAnsi="Garamond"/>
        </w:rPr>
        <w:t xml:space="preserve">Authorization of leave </w:t>
      </w:r>
      <w:r w:rsidRPr="006562F2">
        <w:rPr>
          <w:rStyle w:val="ksbanormal"/>
          <w:rFonts w:ascii="Garamond" w:hAnsi="Garamond"/>
        </w:rPr>
        <w:t>and time taken off from one’s job shall be in accordance with a specific leave policy. Absence from work that is not based on appropriate leave for which the employee is qualified may lead to disciplinary consequences, up to and including termination of employment</w:t>
      </w:r>
      <w:r w:rsidRPr="006562F2">
        <w:rPr>
          <w:rFonts w:ascii="Garamond" w:hAnsi="Garamond"/>
        </w:rPr>
        <w:t>.</w:t>
      </w:r>
    </w:p>
    <w:p w14:paraId="39D2302D" w14:textId="77777777" w:rsidR="005C015A" w:rsidRPr="006562F2" w:rsidRDefault="00F250A6" w:rsidP="00D354F4">
      <w:pPr>
        <w:pStyle w:val="BodyText"/>
        <w:spacing w:after="120"/>
        <w:rPr>
          <w:b/>
          <w:bCs/>
          <w:szCs w:val="24"/>
        </w:rPr>
      </w:pPr>
      <w:r w:rsidRPr="006562F2">
        <w:rPr>
          <w:szCs w:val="24"/>
        </w:rPr>
        <w:t xml:space="preserve">Employees shall not experience </w:t>
      </w:r>
      <w:r w:rsidR="00683172" w:rsidRPr="006562F2">
        <w:rPr>
          <w:szCs w:val="24"/>
        </w:rPr>
        <w:t>loss of</w:t>
      </w:r>
      <w:r w:rsidRPr="006562F2">
        <w:rPr>
          <w:szCs w:val="24"/>
        </w:rPr>
        <w:t xml:space="preserve"> income or benefits, including sick leave, when they are assaulted while performing assigned duties and the resulting injuries qualify them for worker’s compensation benefits.</w:t>
      </w:r>
      <w:r w:rsidR="009E0039" w:rsidRPr="006562F2">
        <w:rPr>
          <w:szCs w:val="24"/>
        </w:rPr>
        <w:t xml:space="preserve"> </w:t>
      </w:r>
      <w:r w:rsidR="005C015A" w:rsidRPr="006562F2">
        <w:rPr>
          <w:b/>
          <w:szCs w:val="24"/>
        </w:rPr>
        <w:t>Board Policies</w:t>
      </w:r>
      <w:r w:rsidR="005C015A" w:rsidRPr="006562F2">
        <w:rPr>
          <w:szCs w:val="24"/>
        </w:rPr>
        <w:t xml:space="preserve"> </w:t>
      </w:r>
      <w:r w:rsidR="006E613F" w:rsidRPr="006562F2">
        <w:rPr>
          <w:b/>
          <w:bCs/>
          <w:szCs w:val="24"/>
        </w:rPr>
        <w:t>03.123/03.223</w:t>
      </w:r>
    </w:p>
    <w:p w14:paraId="4F8F0EC8" w14:textId="77777777" w:rsidR="005C015A" w:rsidRPr="006562F2" w:rsidRDefault="005C015A" w:rsidP="005C015A">
      <w:pPr>
        <w:pStyle w:val="BodyText"/>
        <w:spacing w:after="120"/>
        <w:rPr>
          <w:szCs w:val="24"/>
        </w:rPr>
      </w:pPr>
      <w:r w:rsidRPr="006562F2">
        <w:rPr>
          <w:szCs w:val="24"/>
        </w:rPr>
        <w:t>Following is general information regarding several types of leave available to employees. Please note that in many cases a written request, submitted for approval before leave begins, is required.</w:t>
      </w:r>
    </w:p>
    <w:p w14:paraId="3E36DFBB" w14:textId="77777777" w:rsidR="006E613F" w:rsidRPr="006562F2" w:rsidRDefault="006E613F" w:rsidP="00227E3C">
      <w:pPr>
        <w:pStyle w:val="BodyText"/>
        <w:rPr>
          <w:szCs w:val="24"/>
        </w:rPr>
      </w:pPr>
      <w:r w:rsidRPr="006562F2">
        <w:rPr>
          <w:szCs w:val="24"/>
        </w:rPr>
        <w:t xml:space="preserve">For complete information regarding leaves of absence, refer to the District’s </w:t>
      </w:r>
      <w:r w:rsidRPr="006562F2">
        <w:rPr>
          <w:i/>
          <w:iCs/>
          <w:szCs w:val="24"/>
        </w:rPr>
        <w:t>Policy Manual</w:t>
      </w:r>
      <w:r w:rsidRPr="006562F2">
        <w:rPr>
          <w:szCs w:val="24"/>
        </w:rPr>
        <w:t>.</w:t>
      </w:r>
    </w:p>
    <w:p w14:paraId="5A31D0F0" w14:textId="77777777" w:rsidR="005D3199" w:rsidRPr="006562F2" w:rsidRDefault="005D3199" w:rsidP="00227E3C">
      <w:pPr>
        <w:pStyle w:val="Heading1"/>
        <w:spacing w:before="0"/>
      </w:pPr>
      <w:bookmarkStart w:id="384" w:name="_Toc200694915"/>
      <w:r w:rsidRPr="006562F2">
        <w:t>Personal Leave</w:t>
      </w:r>
      <w:bookmarkEnd w:id="384"/>
    </w:p>
    <w:p w14:paraId="44297662" w14:textId="7B9BD51F" w:rsidR="005D3199" w:rsidRPr="006562F2" w:rsidRDefault="005D3199" w:rsidP="005D3199">
      <w:pPr>
        <w:pStyle w:val="BodyText"/>
        <w:spacing w:after="120"/>
        <w:rPr>
          <w:b/>
          <w:bCs/>
          <w:szCs w:val="24"/>
        </w:rPr>
      </w:pPr>
      <w:r w:rsidRPr="006562F2">
        <w:rPr>
          <w:szCs w:val="24"/>
        </w:rPr>
        <w:t xml:space="preserve">All full-time employees are entitled to three (3) days of paid personal leave each school year. Part-time employees or employees who work for less than a full year are entitled to a </w:t>
      </w:r>
      <w:r w:rsidR="00971846" w:rsidRPr="006562F2">
        <w:rPr>
          <w:szCs w:val="24"/>
        </w:rPr>
        <w:t>prorated</w:t>
      </w:r>
      <w:r w:rsidRPr="006562F2">
        <w:rPr>
          <w:szCs w:val="24"/>
        </w:rPr>
        <w:t xml:space="preserve"> part of the authorized personal leave days. </w:t>
      </w:r>
      <w:r w:rsidRPr="006562F2">
        <w:rPr>
          <w:rStyle w:val="ksbabold"/>
          <w:rFonts w:ascii="Garamond" w:hAnsi="Garamond"/>
          <w:b w:val="0"/>
          <w:bCs/>
          <w:szCs w:val="24"/>
        </w:rPr>
        <w:t xml:space="preserve">Personal leave days can be </w:t>
      </w:r>
      <w:smartTag w:uri="urn:schemas-microsoft-com:office:smarttags" w:element="PersonName">
        <w:r w:rsidRPr="006562F2">
          <w:rPr>
            <w:rStyle w:val="ksbabold"/>
            <w:rFonts w:ascii="Garamond" w:hAnsi="Garamond"/>
            <w:b w:val="0"/>
            <w:bCs/>
            <w:szCs w:val="24"/>
          </w:rPr>
          <w:t>us</w:t>
        </w:r>
      </w:smartTag>
      <w:r w:rsidRPr="006562F2">
        <w:rPr>
          <w:rStyle w:val="ksbabold"/>
          <w:rFonts w:ascii="Garamond" w:hAnsi="Garamond"/>
          <w:b w:val="0"/>
          <w:bCs/>
          <w:szCs w:val="24"/>
        </w:rPr>
        <w:t>ed for any reason</w:t>
      </w:r>
      <w:r w:rsidRPr="006562F2">
        <w:rPr>
          <w:szCs w:val="24"/>
        </w:rPr>
        <w:t>. Your supervisor m</w:t>
      </w:r>
      <w:smartTag w:uri="urn:schemas-microsoft-com:office:smarttags" w:element="PersonName">
        <w:r w:rsidRPr="006562F2">
          <w:rPr>
            <w:szCs w:val="24"/>
          </w:rPr>
          <w:t>us</w:t>
        </w:r>
      </w:smartTag>
      <w:r w:rsidRPr="006562F2">
        <w:rPr>
          <w:szCs w:val="24"/>
        </w:rPr>
        <w:t xml:space="preserve">t approve the leave date, but no reasons will be required for the leave. </w:t>
      </w:r>
      <w:r w:rsidR="0031758A" w:rsidRPr="006562F2">
        <w:t xml:space="preserve">Employees taking personal leave must file a personal </w:t>
      </w:r>
      <w:r w:rsidR="00D547C4" w:rsidRPr="006562F2">
        <w:t xml:space="preserve">statement </w:t>
      </w:r>
      <w:r w:rsidR="0031758A" w:rsidRPr="006562F2">
        <w:t xml:space="preserve">on their return to work stating that the leave was personal in nature. </w:t>
      </w:r>
      <w:r w:rsidRPr="006562F2">
        <w:rPr>
          <w:szCs w:val="24"/>
        </w:rPr>
        <w:t xml:space="preserve">Other limitations are set out in Policy. </w:t>
      </w:r>
    </w:p>
    <w:p w14:paraId="05AF565C" w14:textId="77777777" w:rsidR="005D3199" w:rsidRPr="006562F2" w:rsidRDefault="005D3199" w:rsidP="005D3199">
      <w:pPr>
        <w:pStyle w:val="policytext"/>
        <w:rPr>
          <w:rStyle w:val="ksbabold"/>
          <w:rFonts w:ascii="Garamond" w:hAnsi="Garamond"/>
          <w:b w:val="0"/>
          <w:bCs/>
          <w:szCs w:val="24"/>
        </w:rPr>
      </w:pPr>
      <w:r w:rsidRPr="006562F2">
        <w:rPr>
          <w:rStyle w:val="ksbabold"/>
          <w:rFonts w:ascii="Garamond" w:hAnsi="Garamond"/>
          <w:b w:val="0"/>
          <w:bCs/>
          <w:szCs w:val="24"/>
        </w:rPr>
        <w:t xml:space="preserve">Unless approval is granted by the Superintendent/Principal, personal leave days may not be </w:t>
      </w:r>
      <w:smartTag w:uri="urn:schemas-microsoft-com:office:smarttags" w:element="PersonName">
        <w:r w:rsidRPr="006562F2">
          <w:rPr>
            <w:rStyle w:val="ksbabold"/>
            <w:rFonts w:ascii="Garamond" w:hAnsi="Garamond"/>
            <w:b w:val="0"/>
            <w:bCs/>
            <w:szCs w:val="24"/>
          </w:rPr>
          <w:t>us</w:t>
        </w:r>
      </w:smartTag>
      <w:r w:rsidRPr="006562F2">
        <w:rPr>
          <w:rStyle w:val="ksbabold"/>
          <w:rFonts w:ascii="Garamond" w:hAnsi="Garamond"/>
          <w:b w:val="0"/>
          <w:bCs/>
          <w:szCs w:val="24"/>
        </w:rPr>
        <w:t>ed on the opening or closing day of the school year, during the first or last five (5) instructional days of the school calendar, immediately preceding or following any holidays or school break(s) occurring within the school calendar, on parent-teacher conference days, or on professional development days.</w:t>
      </w:r>
    </w:p>
    <w:p w14:paraId="3290C936" w14:textId="77777777" w:rsidR="005D3199" w:rsidRPr="006562F2" w:rsidRDefault="005D3199" w:rsidP="00227E3C">
      <w:pPr>
        <w:pStyle w:val="BodyText"/>
        <w:rPr>
          <w:b/>
          <w:bCs/>
          <w:szCs w:val="24"/>
        </w:rPr>
      </w:pPr>
      <w:r w:rsidRPr="006562F2">
        <w:rPr>
          <w:rStyle w:val="ksbabold"/>
          <w:rFonts w:ascii="Garamond" w:hAnsi="Garamond"/>
          <w:b w:val="0"/>
          <w:bCs/>
          <w:szCs w:val="24"/>
        </w:rPr>
        <w:t>On June 30, personal leave days</w:t>
      </w:r>
      <w:r w:rsidRPr="006562F2">
        <w:rPr>
          <w:rStyle w:val="ksbabold"/>
          <w:rFonts w:ascii="Garamond" w:hAnsi="Garamond"/>
          <w:szCs w:val="24"/>
        </w:rPr>
        <w:t xml:space="preserve"> </w:t>
      </w:r>
      <w:r w:rsidRPr="006562F2">
        <w:rPr>
          <w:szCs w:val="24"/>
        </w:rPr>
        <w:t>not taken during the current school year</w:t>
      </w:r>
      <w:r w:rsidRPr="006562F2">
        <w:rPr>
          <w:rStyle w:val="ksbabold"/>
          <w:rFonts w:ascii="Garamond" w:hAnsi="Garamond"/>
          <w:szCs w:val="24"/>
        </w:rPr>
        <w:t xml:space="preserve"> </w:t>
      </w:r>
      <w:r w:rsidRPr="006562F2">
        <w:rPr>
          <w:rStyle w:val="ksbabold"/>
          <w:rFonts w:ascii="Garamond" w:hAnsi="Garamond"/>
          <w:b w:val="0"/>
          <w:bCs/>
          <w:szCs w:val="24"/>
        </w:rPr>
        <w:t xml:space="preserve">shall be transferred and credited to the employee's accumulated sick leave account. </w:t>
      </w:r>
      <w:r w:rsidR="005C015A" w:rsidRPr="006562F2">
        <w:rPr>
          <w:rStyle w:val="ksbabold"/>
          <w:rFonts w:ascii="Garamond" w:hAnsi="Garamond"/>
          <w:bCs/>
          <w:szCs w:val="24"/>
        </w:rPr>
        <w:t>Board Policies</w:t>
      </w:r>
      <w:r w:rsidR="005C015A" w:rsidRPr="006562F2">
        <w:rPr>
          <w:rStyle w:val="ksbabold"/>
          <w:rFonts w:ascii="Garamond" w:hAnsi="Garamond"/>
          <w:b w:val="0"/>
          <w:bCs/>
          <w:szCs w:val="24"/>
        </w:rPr>
        <w:t xml:space="preserve"> </w:t>
      </w:r>
      <w:r w:rsidRPr="006562F2">
        <w:rPr>
          <w:b/>
          <w:bCs/>
          <w:szCs w:val="24"/>
        </w:rPr>
        <w:t>03.1231/03.2231</w:t>
      </w:r>
    </w:p>
    <w:p w14:paraId="7783E286" w14:textId="77777777" w:rsidR="006E613F" w:rsidRPr="006562F2" w:rsidRDefault="006E613F" w:rsidP="00227E3C">
      <w:pPr>
        <w:pStyle w:val="Heading1"/>
        <w:spacing w:before="0"/>
      </w:pPr>
      <w:bookmarkStart w:id="385" w:name="_Toc478442591"/>
      <w:bookmarkStart w:id="386" w:name="_Toc478789119"/>
      <w:bookmarkStart w:id="387" w:name="_Toc479739475"/>
      <w:bookmarkStart w:id="388" w:name="_Toc479739537"/>
      <w:bookmarkStart w:id="389" w:name="_Toc479991189"/>
      <w:bookmarkStart w:id="390" w:name="_Toc479992797"/>
      <w:bookmarkStart w:id="391" w:name="_Toc480009440"/>
      <w:bookmarkStart w:id="392" w:name="_Toc480016028"/>
      <w:bookmarkStart w:id="393" w:name="_Toc480016086"/>
      <w:bookmarkStart w:id="394" w:name="_Toc480254713"/>
      <w:bookmarkStart w:id="395" w:name="_Toc480345548"/>
      <w:bookmarkStart w:id="396" w:name="_Toc480606732"/>
      <w:bookmarkStart w:id="397" w:name="_Toc200694916"/>
      <w:r w:rsidRPr="006562F2">
        <w:t>Sick Leave</w:t>
      </w:r>
      <w:bookmarkEnd w:id="385"/>
      <w:bookmarkEnd w:id="386"/>
      <w:bookmarkEnd w:id="387"/>
      <w:bookmarkEnd w:id="388"/>
      <w:bookmarkEnd w:id="389"/>
      <w:bookmarkEnd w:id="390"/>
      <w:bookmarkEnd w:id="391"/>
      <w:bookmarkEnd w:id="392"/>
      <w:bookmarkEnd w:id="393"/>
      <w:bookmarkEnd w:id="394"/>
      <w:bookmarkEnd w:id="395"/>
      <w:bookmarkEnd w:id="396"/>
      <w:bookmarkEnd w:id="397"/>
    </w:p>
    <w:p w14:paraId="19961A94" w14:textId="244BF396" w:rsidR="006E613F" w:rsidRPr="006562F2" w:rsidRDefault="006E613F">
      <w:pPr>
        <w:pStyle w:val="BodyText"/>
        <w:spacing w:after="80"/>
        <w:rPr>
          <w:b/>
          <w:bCs/>
          <w:szCs w:val="24"/>
        </w:rPr>
      </w:pPr>
      <w:r w:rsidRPr="006562F2">
        <w:rPr>
          <w:szCs w:val="24"/>
        </w:rPr>
        <w:t xml:space="preserve">Full-time employees are entitled to ten (10) days of paid sick leave each school year. Part-time employees or employees who work for less than a full year are entitled to a </w:t>
      </w:r>
      <w:r w:rsidR="00971846" w:rsidRPr="006562F2">
        <w:rPr>
          <w:szCs w:val="24"/>
        </w:rPr>
        <w:t>prorated</w:t>
      </w:r>
      <w:r w:rsidRPr="006562F2">
        <w:rPr>
          <w:szCs w:val="24"/>
        </w:rPr>
        <w:t xml:space="preserve"> p</w:t>
      </w:r>
      <w:r w:rsidR="00971846" w:rsidRPr="006562F2">
        <w:rPr>
          <w:szCs w:val="24"/>
        </w:rPr>
        <w:t>o</w:t>
      </w:r>
      <w:r w:rsidRPr="006562F2">
        <w:rPr>
          <w:szCs w:val="24"/>
        </w:rPr>
        <w:t>rt</w:t>
      </w:r>
      <w:r w:rsidR="00971846" w:rsidRPr="006562F2">
        <w:rPr>
          <w:szCs w:val="24"/>
        </w:rPr>
        <w:t>ion</w:t>
      </w:r>
      <w:r w:rsidRPr="006562F2">
        <w:rPr>
          <w:szCs w:val="24"/>
        </w:rPr>
        <w:t xml:space="preserve"> of the authorized sick leave days. Sick leave days not taken during the school year they were granted shall accumulate without limit for all employees.</w:t>
      </w:r>
      <w:r w:rsidR="0031758A" w:rsidRPr="006562F2">
        <w:rPr>
          <w:szCs w:val="24"/>
        </w:rPr>
        <w:t xml:space="preserve"> </w:t>
      </w:r>
      <w:r w:rsidR="0031758A" w:rsidRPr="006562F2">
        <w:rPr>
          <w:rStyle w:val="ksbanormal"/>
          <w:rFonts w:ascii="Garamond" w:hAnsi="Garamond"/>
        </w:rPr>
        <w:t>Upon return to work an</w:t>
      </w:r>
      <w:r w:rsidR="0031758A" w:rsidRPr="006562F2">
        <w:t xml:space="preserve"> employee claiming sick leave must file a personal </w:t>
      </w:r>
      <w:r w:rsidR="00D547C4" w:rsidRPr="006562F2">
        <w:t xml:space="preserve">statement </w:t>
      </w:r>
      <w:r w:rsidR="0031758A" w:rsidRPr="006562F2">
        <w:t xml:space="preserve">or a certificate of a physician stating that the employee was ill or that the employee was absent for the purpose of attending to a member of </w:t>
      </w:r>
      <w:r w:rsidR="0031758A" w:rsidRPr="006562F2">
        <w:rPr>
          <w:rStyle w:val="ksbanormal"/>
        </w:rPr>
        <w:t>the</w:t>
      </w:r>
      <w:r w:rsidR="0031758A" w:rsidRPr="006562F2">
        <w:t xml:space="preserve"> immediate family who was ill.</w:t>
      </w:r>
      <w:r w:rsidRPr="006562F2">
        <w:rPr>
          <w:szCs w:val="24"/>
        </w:rPr>
        <w:t xml:space="preserve"> </w:t>
      </w:r>
      <w:r w:rsidR="005C015A" w:rsidRPr="006562F2">
        <w:rPr>
          <w:b/>
          <w:szCs w:val="24"/>
        </w:rPr>
        <w:t>Board Policies</w:t>
      </w:r>
      <w:r w:rsidR="005C015A" w:rsidRPr="006562F2">
        <w:rPr>
          <w:szCs w:val="24"/>
        </w:rPr>
        <w:t xml:space="preserve"> </w:t>
      </w:r>
      <w:r w:rsidRPr="006562F2">
        <w:rPr>
          <w:b/>
          <w:bCs/>
          <w:szCs w:val="24"/>
        </w:rPr>
        <w:t>03.1232/03.2232</w:t>
      </w:r>
    </w:p>
    <w:p w14:paraId="2E8668D2" w14:textId="77777777" w:rsidR="006E613F" w:rsidRPr="006562F2" w:rsidRDefault="006E613F" w:rsidP="00227E3C">
      <w:pPr>
        <w:pStyle w:val="BodyText"/>
        <w:rPr>
          <w:b/>
          <w:szCs w:val="24"/>
        </w:rPr>
      </w:pPr>
      <w:r w:rsidRPr="006562F2">
        <w:rPr>
          <w:szCs w:val="24"/>
        </w:rPr>
        <w:t>See the “Retirement” section for information about reimbursement for un</w:t>
      </w:r>
      <w:smartTag w:uri="urn:schemas-microsoft-com:office:smarttags" w:element="PersonName">
        <w:r w:rsidRPr="006562F2">
          <w:rPr>
            <w:szCs w:val="24"/>
          </w:rPr>
          <w:t>us</w:t>
        </w:r>
      </w:smartTag>
      <w:r w:rsidRPr="006562F2">
        <w:rPr>
          <w:szCs w:val="24"/>
        </w:rPr>
        <w:t>ed sick leave at retirement.</w:t>
      </w:r>
      <w:r w:rsidR="00BC077D" w:rsidRPr="006562F2">
        <w:rPr>
          <w:szCs w:val="24"/>
        </w:rPr>
        <w:t xml:space="preserve"> (</w:t>
      </w:r>
      <w:r w:rsidR="005C015A" w:rsidRPr="006562F2">
        <w:rPr>
          <w:b/>
          <w:szCs w:val="24"/>
        </w:rPr>
        <w:t>Board Policies</w:t>
      </w:r>
      <w:r w:rsidR="005C015A" w:rsidRPr="006562F2">
        <w:rPr>
          <w:szCs w:val="24"/>
        </w:rPr>
        <w:t xml:space="preserve"> </w:t>
      </w:r>
      <w:r w:rsidR="00BC077D" w:rsidRPr="006562F2">
        <w:rPr>
          <w:b/>
          <w:szCs w:val="24"/>
        </w:rPr>
        <w:t xml:space="preserve">03.175 </w:t>
      </w:r>
      <w:r w:rsidR="005C015A" w:rsidRPr="006562F2">
        <w:rPr>
          <w:b/>
          <w:szCs w:val="24"/>
        </w:rPr>
        <w:t xml:space="preserve">Certified and </w:t>
      </w:r>
      <w:r w:rsidR="000E789A" w:rsidRPr="006562F2">
        <w:rPr>
          <w:b/>
          <w:szCs w:val="24"/>
        </w:rPr>
        <w:t>03.273/Classified)</w:t>
      </w:r>
    </w:p>
    <w:p w14:paraId="75701DF2" w14:textId="77777777" w:rsidR="006E613F" w:rsidRPr="006562F2" w:rsidRDefault="006E613F" w:rsidP="005B7B58">
      <w:pPr>
        <w:pStyle w:val="Heading1"/>
        <w:spacing w:before="0"/>
      </w:pPr>
      <w:bookmarkStart w:id="398" w:name="_Toc478442592"/>
      <w:bookmarkStart w:id="399" w:name="_Toc478789120"/>
      <w:bookmarkStart w:id="400" w:name="_Toc479739476"/>
      <w:bookmarkStart w:id="401" w:name="_Toc479739538"/>
      <w:bookmarkStart w:id="402" w:name="_Toc479991190"/>
      <w:bookmarkStart w:id="403" w:name="_Toc479992798"/>
      <w:bookmarkStart w:id="404" w:name="_Toc480009441"/>
      <w:bookmarkStart w:id="405" w:name="_Toc480016029"/>
      <w:bookmarkStart w:id="406" w:name="_Toc480016087"/>
      <w:bookmarkStart w:id="407" w:name="_Toc480254714"/>
      <w:bookmarkStart w:id="408" w:name="_Toc480345549"/>
      <w:bookmarkStart w:id="409" w:name="_Toc480606733"/>
      <w:bookmarkStart w:id="410" w:name="_Toc200694917"/>
      <w:r w:rsidRPr="006562F2">
        <w:lastRenderedPageBreak/>
        <w:t>Sick Leave Donation Program</w:t>
      </w:r>
      <w:bookmarkEnd w:id="398"/>
      <w:bookmarkEnd w:id="399"/>
      <w:bookmarkEnd w:id="400"/>
      <w:bookmarkEnd w:id="401"/>
      <w:bookmarkEnd w:id="402"/>
      <w:bookmarkEnd w:id="403"/>
      <w:bookmarkEnd w:id="404"/>
      <w:bookmarkEnd w:id="405"/>
      <w:bookmarkEnd w:id="406"/>
      <w:bookmarkEnd w:id="407"/>
      <w:bookmarkEnd w:id="408"/>
      <w:bookmarkEnd w:id="409"/>
      <w:bookmarkEnd w:id="410"/>
    </w:p>
    <w:p w14:paraId="6939CF10" w14:textId="77777777" w:rsidR="006E613F" w:rsidRPr="006562F2" w:rsidRDefault="006E613F" w:rsidP="005B7B58">
      <w:pPr>
        <w:pStyle w:val="BodyText"/>
        <w:spacing w:after="120"/>
        <w:rPr>
          <w:szCs w:val="24"/>
        </w:rPr>
      </w:pPr>
      <w:r w:rsidRPr="006562F2">
        <w:rPr>
          <w:szCs w:val="24"/>
        </w:rPr>
        <w:t>Employees who have accumulated more than fifteen (15) days of sick leave may request to donate sick leave days to another employee authorized to receive the donation. Employees may not disrupt the workplace while asking for donations.</w:t>
      </w:r>
    </w:p>
    <w:p w14:paraId="69C98648" w14:textId="77777777" w:rsidR="006E613F" w:rsidRPr="006562F2" w:rsidRDefault="006E613F" w:rsidP="00772A7F">
      <w:pPr>
        <w:pStyle w:val="BodyText"/>
        <w:spacing w:after="120"/>
        <w:rPr>
          <w:szCs w:val="24"/>
        </w:rPr>
      </w:pPr>
      <w:r w:rsidRPr="006562F2">
        <w:rPr>
          <w:szCs w:val="24"/>
        </w:rPr>
        <w:t xml:space="preserve">Applications to donate sick leave should be returned to </w:t>
      </w:r>
      <w:r w:rsidR="004140E5" w:rsidRPr="006562F2">
        <w:rPr>
          <w:i/>
          <w:iCs/>
          <w:szCs w:val="24"/>
        </w:rPr>
        <w:t>Human Resources in Central Office.</w:t>
      </w:r>
    </w:p>
    <w:p w14:paraId="73316074" w14:textId="77777777" w:rsidR="000E789A" w:rsidRPr="006562F2" w:rsidRDefault="006E613F" w:rsidP="000E789A">
      <w:pPr>
        <w:pStyle w:val="BodyText"/>
        <w:spacing w:after="120"/>
        <w:rPr>
          <w:szCs w:val="24"/>
        </w:rPr>
      </w:pPr>
      <w:r w:rsidRPr="006562F2">
        <w:rPr>
          <w:szCs w:val="24"/>
        </w:rPr>
        <w:t xml:space="preserve">Any sick leave that is not used will </w:t>
      </w:r>
      <w:r w:rsidR="00EE57E9" w:rsidRPr="006562F2">
        <w:rPr>
          <w:szCs w:val="24"/>
        </w:rPr>
        <w:t>remain with the employee who received them.</w:t>
      </w:r>
    </w:p>
    <w:p w14:paraId="484E3C59" w14:textId="77777777" w:rsidR="006E613F" w:rsidRPr="006562F2" w:rsidRDefault="000E789A" w:rsidP="00227E3C">
      <w:pPr>
        <w:pStyle w:val="BodyText"/>
        <w:rPr>
          <w:b/>
          <w:bCs/>
          <w:szCs w:val="24"/>
        </w:rPr>
      </w:pPr>
      <w:r w:rsidRPr="006562F2">
        <w:rPr>
          <w:rStyle w:val="ksbabold"/>
          <w:rFonts w:ascii="Garamond" w:hAnsi="Garamond"/>
          <w:b w:val="0"/>
          <w:szCs w:val="24"/>
        </w:rPr>
        <w:t xml:space="preserve">The sick leave donation program can take effect when an employee has used up </w:t>
      </w:r>
      <w:r w:rsidR="00EE57E9" w:rsidRPr="006562F2">
        <w:rPr>
          <w:rStyle w:val="ksbabold"/>
          <w:rFonts w:ascii="Garamond" w:hAnsi="Garamond"/>
          <w:b w:val="0"/>
          <w:szCs w:val="24"/>
        </w:rPr>
        <w:t xml:space="preserve">or anticipated use of all days </w:t>
      </w:r>
      <w:r w:rsidRPr="006562F2">
        <w:rPr>
          <w:rStyle w:val="ksbabold"/>
          <w:rFonts w:ascii="Garamond" w:hAnsi="Garamond"/>
          <w:b w:val="0"/>
          <w:szCs w:val="24"/>
        </w:rPr>
        <w:t>allowable under the sick leave bank provisions</w:t>
      </w:r>
      <w:r w:rsidRPr="006562F2">
        <w:rPr>
          <w:b/>
          <w:szCs w:val="24"/>
        </w:rPr>
        <w:t>.</w:t>
      </w:r>
      <w:r w:rsidR="009E0039" w:rsidRPr="006562F2">
        <w:rPr>
          <w:b/>
          <w:szCs w:val="24"/>
        </w:rPr>
        <w:t xml:space="preserve"> </w:t>
      </w:r>
      <w:r w:rsidR="005C015A" w:rsidRPr="006562F2">
        <w:rPr>
          <w:b/>
          <w:szCs w:val="24"/>
        </w:rPr>
        <w:t xml:space="preserve">Board Policies </w:t>
      </w:r>
      <w:r w:rsidR="006E613F" w:rsidRPr="006562F2">
        <w:rPr>
          <w:b/>
          <w:bCs/>
          <w:szCs w:val="24"/>
        </w:rPr>
        <w:t>03.1232/03.2232</w:t>
      </w:r>
    </w:p>
    <w:p w14:paraId="7C6E060F" w14:textId="77777777" w:rsidR="006E613F" w:rsidRPr="006562F2" w:rsidRDefault="006E613F" w:rsidP="00227E3C">
      <w:pPr>
        <w:pStyle w:val="Heading1"/>
        <w:spacing w:before="0"/>
      </w:pPr>
      <w:bookmarkStart w:id="411" w:name="_Toc478442593"/>
      <w:bookmarkStart w:id="412" w:name="_Toc478789121"/>
      <w:bookmarkStart w:id="413" w:name="_Toc479739477"/>
      <w:bookmarkStart w:id="414" w:name="_Toc479739539"/>
      <w:bookmarkStart w:id="415" w:name="_Toc479991191"/>
      <w:bookmarkStart w:id="416" w:name="_Toc479992799"/>
      <w:bookmarkStart w:id="417" w:name="_Toc480009442"/>
      <w:bookmarkStart w:id="418" w:name="_Toc480016030"/>
      <w:bookmarkStart w:id="419" w:name="_Toc480016088"/>
      <w:bookmarkStart w:id="420" w:name="_Toc480254715"/>
      <w:bookmarkStart w:id="421" w:name="_Toc480345550"/>
      <w:bookmarkStart w:id="422" w:name="_Toc480606734"/>
      <w:bookmarkStart w:id="423" w:name="_Toc200694918"/>
      <w:r w:rsidRPr="006562F2">
        <w:t>Family and Medical Leave</w:t>
      </w:r>
      <w:bookmarkEnd w:id="411"/>
      <w:bookmarkEnd w:id="412"/>
      <w:bookmarkEnd w:id="413"/>
      <w:bookmarkEnd w:id="414"/>
      <w:bookmarkEnd w:id="415"/>
      <w:bookmarkEnd w:id="416"/>
      <w:bookmarkEnd w:id="417"/>
      <w:bookmarkEnd w:id="418"/>
      <w:bookmarkEnd w:id="419"/>
      <w:bookmarkEnd w:id="420"/>
      <w:bookmarkEnd w:id="421"/>
      <w:bookmarkEnd w:id="422"/>
      <w:bookmarkEnd w:id="423"/>
    </w:p>
    <w:p w14:paraId="23EB6496" w14:textId="77777777" w:rsidR="006E613F" w:rsidRPr="006562F2" w:rsidRDefault="0080175D" w:rsidP="005B7B58">
      <w:pPr>
        <w:pStyle w:val="BodyText"/>
        <w:spacing w:after="60"/>
        <w:rPr>
          <w:szCs w:val="24"/>
        </w:rPr>
      </w:pPr>
      <w:r w:rsidRPr="006562F2">
        <w:t>Employees are eligible for up to twelve (12) workweeks of family and medical leave each school year, if they have been employed by the District for twelve (12) months, have worked at least 1,250 hours during the twelve (12) months preceding the start of the leave, and otherwise qualify for family and medical leave for one of the reason below</w:t>
      </w:r>
      <w:r w:rsidR="00E72544" w:rsidRPr="006562F2">
        <w:rPr>
          <w:szCs w:val="24"/>
        </w:rPr>
        <w:t>. Employees are prohibited from donating sick days as a means of relinquishing them (as to not lose them prior to an employee’s known resignation).</w:t>
      </w:r>
    </w:p>
    <w:p w14:paraId="187EA124" w14:textId="77777777" w:rsidR="006E613F" w:rsidRPr="006562F2" w:rsidRDefault="0067473A" w:rsidP="005B7B58">
      <w:pPr>
        <w:pStyle w:val="BodyText"/>
        <w:numPr>
          <w:ilvl w:val="0"/>
          <w:numId w:val="4"/>
        </w:numPr>
        <w:tabs>
          <w:tab w:val="clear" w:pos="936"/>
          <w:tab w:val="num" w:pos="360"/>
        </w:tabs>
        <w:spacing w:after="60"/>
        <w:ind w:left="360"/>
        <w:rPr>
          <w:szCs w:val="24"/>
        </w:rPr>
      </w:pPr>
      <w:r w:rsidRPr="006562F2">
        <w:rPr>
          <w:szCs w:val="24"/>
        </w:rPr>
        <w:t>For the birth and care of an employee’s newborn child</w:t>
      </w:r>
      <w:r w:rsidR="006E613F" w:rsidRPr="006562F2">
        <w:rPr>
          <w:szCs w:val="24"/>
        </w:rPr>
        <w:t xml:space="preserve"> or </w:t>
      </w:r>
      <w:r w:rsidRPr="006562F2">
        <w:rPr>
          <w:szCs w:val="24"/>
        </w:rPr>
        <w:t xml:space="preserve">for </w:t>
      </w:r>
      <w:r w:rsidR="006E613F" w:rsidRPr="006562F2">
        <w:rPr>
          <w:szCs w:val="24"/>
        </w:rPr>
        <w:t>placement of a child with the employee for adoption or foster care;</w:t>
      </w:r>
    </w:p>
    <w:p w14:paraId="4CF8A2F7" w14:textId="77777777" w:rsidR="006E613F" w:rsidRPr="006562F2" w:rsidRDefault="006E613F" w:rsidP="005B7B58">
      <w:pPr>
        <w:pStyle w:val="BodyText"/>
        <w:numPr>
          <w:ilvl w:val="0"/>
          <w:numId w:val="4"/>
        </w:numPr>
        <w:tabs>
          <w:tab w:val="clear" w:pos="936"/>
          <w:tab w:val="num" w:pos="360"/>
        </w:tabs>
        <w:spacing w:after="60"/>
        <w:ind w:left="360"/>
        <w:rPr>
          <w:szCs w:val="24"/>
        </w:rPr>
      </w:pPr>
      <w:r w:rsidRPr="006562F2">
        <w:rPr>
          <w:szCs w:val="24"/>
        </w:rPr>
        <w:t>To care for the employee’s spo</w:t>
      </w:r>
      <w:smartTag w:uri="urn:schemas-microsoft-com:office:smarttags" w:element="PersonName">
        <w:r w:rsidRPr="006562F2">
          <w:rPr>
            <w:szCs w:val="24"/>
          </w:rPr>
          <w:t>us</w:t>
        </w:r>
      </w:smartTag>
      <w:r w:rsidRPr="006562F2">
        <w:rPr>
          <w:szCs w:val="24"/>
        </w:rPr>
        <w:t>e, child or parent who has a serio</w:t>
      </w:r>
      <w:smartTag w:uri="urn:schemas-microsoft-com:office:smarttags" w:element="PersonName">
        <w:r w:rsidRPr="006562F2">
          <w:rPr>
            <w:szCs w:val="24"/>
          </w:rPr>
          <w:t>us</w:t>
        </w:r>
      </w:smartTag>
      <w:r w:rsidRPr="006562F2">
        <w:rPr>
          <w:szCs w:val="24"/>
        </w:rPr>
        <w:t xml:space="preserve"> health condition, as defined by federal law; or</w:t>
      </w:r>
    </w:p>
    <w:p w14:paraId="7990C31B" w14:textId="77777777" w:rsidR="006E613F" w:rsidRPr="006562F2" w:rsidRDefault="006E613F" w:rsidP="005B7B58">
      <w:pPr>
        <w:pStyle w:val="BodyText"/>
        <w:numPr>
          <w:ilvl w:val="0"/>
          <w:numId w:val="4"/>
        </w:numPr>
        <w:tabs>
          <w:tab w:val="clear" w:pos="936"/>
          <w:tab w:val="num" w:pos="360"/>
        </w:tabs>
        <w:spacing w:after="60"/>
        <w:ind w:left="360"/>
        <w:rPr>
          <w:szCs w:val="24"/>
        </w:rPr>
      </w:pPr>
      <w:r w:rsidRPr="006562F2">
        <w:rPr>
          <w:szCs w:val="24"/>
        </w:rPr>
        <w:t>For an employee’s own serio</w:t>
      </w:r>
      <w:smartTag w:uri="urn:schemas-microsoft-com:office:smarttags" w:element="PersonName">
        <w:r w:rsidRPr="006562F2">
          <w:rPr>
            <w:szCs w:val="24"/>
          </w:rPr>
          <w:t>us</w:t>
        </w:r>
      </w:smartTag>
      <w:r w:rsidRPr="006562F2">
        <w:rPr>
          <w:szCs w:val="24"/>
        </w:rPr>
        <w:t xml:space="preserve"> health condition, as defined by federal law, that makes the employee unable to perform her/his job.</w:t>
      </w:r>
    </w:p>
    <w:p w14:paraId="4199D9CC" w14:textId="77777777" w:rsidR="00EF447C" w:rsidRPr="006562F2" w:rsidRDefault="00EF447C" w:rsidP="005B7B58">
      <w:pPr>
        <w:pStyle w:val="List123"/>
        <w:numPr>
          <w:ilvl w:val="0"/>
          <w:numId w:val="4"/>
        </w:numPr>
        <w:tabs>
          <w:tab w:val="clear" w:pos="936"/>
          <w:tab w:val="num" w:pos="360"/>
        </w:tabs>
        <w:spacing w:after="60"/>
        <w:ind w:left="360"/>
        <w:rPr>
          <w:rFonts w:ascii="Garamond" w:hAnsi="Garamond"/>
          <w:b/>
        </w:rPr>
      </w:pPr>
      <w:bookmarkStart w:id="424" w:name="OLE_LINK5"/>
      <w:bookmarkStart w:id="425" w:name="OLE_LINK6"/>
      <w:bookmarkStart w:id="426" w:name="OLE_LINK20"/>
      <w:bookmarkStart w:id="427" w:name="OLE_LINK21"/>
      <w:r w:rsidRPr="006562F2">
        <w:rPr>
          <w:rStyle w:val="ksbanormal"/>
          <w:rFonts w:ascii="Garamond" w:hAnsi="Garamond"/>
        </w:rPr>
        <w:t xml:space="preserve">To address a qualifying exigency (need) defined by federal regulation arising out of the covered active duty or call to active duty involving deployment to a foreign country of the employee’s spouse, son, daughter, or parent who serves in a reserve component or as an active or retired member of the Regular </w:t>
      </w:r>
      <w:r w:rsidRPr="006562F2">
        <w:rPr>
          <w:rStyle w:val="policytextChar"/>
          <w:rFonts w:ascii="Garamond" w:hAnsi="Garamond"/>
        </w:rPr>
        <w:t>Armed</w:t>
      </w:r>
      <w:r w:rsidRPr="006562F2">
        <w:rPr>
          <w:rStyle w:val="ksbanormal"/>
          <w:rFonts w:ascii="Garamond" w:hAnsi="Garamond"/>
        </w:rPr>
        <w:t xml:space="preserve"> Forces or Reserve</w:t>
      </w:r>
      <w:r w:rsidRPr="006562F2">
        <w:rPr>
          <w:rStyle w:val="policytextChar"/>
          <w:rFonts w:ascii="Garamond" w:hAnsi="Garamond"/>
        </w:rPr>
        <w:t xml:space="preserve"> </w:t>
      </w:r>
      <w:r w:rsidRPr="006562F2">
        <w:rPr>
          <w:rStyle w:val="ksbanormal"/>
          <w:rFonts w:ascii="Garamond" w:hAnsi="Garamond"/>
        </w:rPr>
        <w:t>in support of a contingency operation; and</w:t>
      </w:r>
      <w:bookmarkEnd w:id="424"/>
      <w:bookmarkEnd w:id="425"/>
    </w:p>
    <w:bookmarkEnd w:id="426"/>
    <w:bookmarkEnd w:id="427"/>
    <w:p w14:paraId="46452BAB" w14:textId="77777777" w:rsidR="00EF447C" w:rsidRPr="006562F2" w:rsidRDefault="00EF447C" w:rsidP="005B7B58">
      <w:pPr>
        <w:pStyle w:val="List123"/>
        <w:numPr>
          <w:ilvl w:val="0"/>
          <w:numId w:val="4"/>
        </w:numPr>
        <w:tabs>
          <w:tab w:val="clear" w:pos="936"/>
          <w:tab w:val="num" w:pos="360"/>
        </w:tabs>
        <w:spacing w:after="60"/>
        <w:ind w:left="360"/>
        <w:rPr>
          <w:rStyle w:val="ksbanormal"/>
          <w:rFonts w:ascii="Garamond" w:hAnsi="Garamond"/>
        </w:rPr>
      </w:pPr>
      <w:r w:rsidRPr="006562F2">
        <w:rPr>
          <w:rStyle w:val="ksbanormal"/>
          <w:rFonts w:ascii="Garamond" w:hAnsi="Garamond"/>
        </w:rPr>
        <w:t>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 or to care for a covered veteran with a serious injury or illness as defined by federal regulations.</w:t>
      </w:r>
    </w:p>
    <w:p w14:paraId="66A920AD" w14:textId="77777777" w:rsidR="00EF447C" w:rsidRPr="006562F2" w:rsidRDefault="00EF447C" w:rsidP="005B7B58">
      <w:pPr>
        <w:pStyle w:val="policytext"/>
        <w:rPr>
          <w:rStyle w:val="ksbanormal"/>
          <w:rFonts w:ascii="Garamond" w:hAnsi="Garamond"/>
        </w:rPr>
      </w:pPr>
      <w:r w:rsidRPr="006562F2">
        <w:rPr>
          <w:rStyle w:val="ksbanormal"/>
          <w:rFonts w:ascii="Garamond" w:hAnsi="Garamond"/>
        </w:rPr>
        <w:t>When family and medical military caregiver leave is taken based on a serious illness or injury of a covered service member, an eligible employee may take up to twenty-six (26) workweeks of leave during a single twelve-month period.</w:t>
      </w:r>
    </w:p>
    <w:p w14:paraId="015779B9" w14:textId="77777777" w:rsidR="006E613F" w:rsidRPr="006562F2" w:rsidRDefault="006E613F" w:rsidP="005F66B5">
      <w:pPr>
        <w:pStyle w:val="BodyText"/>
        <w:spacing w:after="120"/>
        <w:rPr>
          <w:b/>
          <w:bCs/>
          <w:szCs w:val="24"/>
        </w:rPr>
      </w:pPr>
      <w:r w:rsidRPr="006562F2">
        <w:rPr>
          <w:szCs w:val="24"/>
        </w:rPr>
        <w:t xml:space="preserve">Paid leave </w:t>
      </w:r>
      <w:smartTag w:uri="urn:schemas-microsoft-com:office:smarttags" w:element="PersonName">
        <w:r w:rsidRPr="006562F2">
          <w:rPr>
            <w:szCs w:val="24"/>
          </w:rPr>
          <w:t>us</w:t>
        </w:r>
      </w:smartTag>
      <w:r w:rsidRPr="006562F2">
        <w:rPr>
          <w:szCs w:val="24"/>
        </w:rPr>
        <w:t xml:space="preserve">ed under this policy will be subtracted from the twelve (12) workweeks to which the employee is entitled. Employees should contact their immediate supervisor as soon as they know they will need to </w:t>
      </w:r>
      <w:smartTag w:uri="urn:schemas-microsoft-com:office:smarttags" w:element="PersonName">
        <w:r w:rsidRPr="006562F2">
          <w:rPr>
            <w:szCs w:val="24"/>
          </w:rPr>
          <w:t>us</w:t>
        </w:r>
      </w:smartTag>
      <w:r w:rsidRPr="006562F2">
        <w:rPr>
          <w:szCs w:val="24"/>
        </w:rPr>
        <w:t>e Family and Medical Leave.</w:t>
      </w:r>
      <w:r w:rsidR="009E0039" w:rsidRPr="006562F2">
        <w:rPr>
          <w:szCs w:val="24"/>
        </w:rPr>
        <w:t xml:space="preserve"> </w:t>
      </w:r>
      <w:r w:rsidR="005C015A" w:rsidRPr="006562F2">
        <w:rPr>
          <w:b/>
          <w:szCs w:val="24"/>
        </w:rPr>
        <w:t>Board Policies</w:t>
      </w:r>
      <w:r w:rsidR="005C015A" w:rsidRPr="006562F2">
        <w:rPr>
          <w:szCs w:val="24"/>
        </w:rPr>
        <w:t xml:space="preserve"> </w:t>
      </w:r>
      <w:r w:rsidRPr="006562F2">
        <w:rPr>
          <w:b/>
          <w:bCs/>
          <w:szCs w:val="24"/>
        </w:rPr>
        <w:t>03.12322/03.22322</w:t>
      </w:r>
    </w:p>
    <w:p w14:paraId="13E55EC3" w14:textId="77777777" w:rsidR="003B00ED" w:rsidRPr="006562F2" w:rsidRDefault="00674705" w:rsidP="00227E3C">
      <w:pPr>
        <w:pStyle w:val="BodyText"/>
      </w:pPr>
      <w:r w:rsidRPr="006562F2">
        <w:rPr>
          <w:bCs/>
        </w:rPr>
        <w:t>Following is</w:t>
      </w:r>
      <w:r w:rsidRPr="006562F2">
        <w:rPr>
          <w:b/>
          <w:bCs/>
        </w:rPr>
        <w:t xml:space="preserve"> </w:t>
      </w:r>
      <w:r w:rsidRPr="006562F2">
        <w:rPr>
          <w:bCs/>
        </w:rPr>
        <w:t>a</w:t>
      </w:r>
      <w:r w:rsidRPr="006562F2">
        <w:rPr>
          <w:b/>
          <w:bCs/>
        </w:rPr>
        <w:t xml:space="preserve"> </w:t>
      </w:r>
      <w:r w:rsidRPr="006562F2">
        <w:t>summary of the major provisions of the Family and Medical Leave Act (FMLA) provided by the United States Department of Labor</w:t>
      </w:r>
    </w:p>
    <w:p w14:paraId="61712D4A" w14:textId="77777777" w:rsidR="005F66B5" w:rsidRPr="006562F2" w:rsidRDefault="005F66B5" w:rsidP="005F66B5">
      <w:pPr>
        <w:pStyle w:val="BodyText"/>
        <w:sectPr w:rsidR="005F66B5" w:rsidRPr="006562F2" w:rsidSect="003468DC">
          <w:headerReference w:type="default" r:id="rId38"/>
          <w:pgSz w:w="12240" w:h="15840" w:code="1"/>
          <w:pgMar w:top="1440" w:right="1195" w:bottom="1440" w:left="3240" w:header="965" w:footer="965" w:gutter="0"/>
          <w:cols w:space="360"/>
          <w:titlePg/>
        </w:sectPr>
      </w:pPr>
    </w:p>
    <w:p w14:paraId="4DE35C0B" w14:textId="77777777" w:rsidR="00EF447C" w:rsidRPr="006562F2" w:rsidRDefault="00EF447C" w:rsidP="00EF447C">
      <w:pPr>
        <w:pStyle w:val="Heading1"/>
        <w:pBdr>
          <w:top w:val="single" w:sz="4" w:space="1" w:color="auto"/>
          <w:left w:val="single" w:sz="4" w:space="0" w:color="auto"/>
          <w:bottom w:val="single" w:sz="4" w:space="1" w:color="auto"/>
          <w:right w:val="single" w:sz="4" w:space="4" w:color="auto"/>
        </w:pBdr>
        <w:spacing w:before="0"/>
        <w:ind w:left="-90"/>
        <w:rPr>
          <w:rFonts w:ascii="Garamond" w:hAnsi="Garamond"/>
          <w:color w:val="auto"/>
          <w:sz w:val="28"/>
          <w:szCs w:val="28"/>
        </w:rPr>
      </w:pPr>
      <w:bookmarkStart w:id="428" w:name="_Toc352748942"/>
      <w:bookmarkStart w:id="429" w:name="_Toc200694919"/>
      <w:r w:rsidRPr="006562F2">
        <w:rPr>
          <w:rFonts w:ascii="Garamond" w:hAnsi="Garamond"/>
          <w:b/>
          <w:bCs/>
          <w:color w:val="auto"/>
          <w:sz w:val="28"/>
          <w:szCs w:val="28"/>
          <w:u w:val="single"/>
        </w:rPr>
        <w:lastRenderedPageBreak/>
        <w:t>FML Basic Leave Entitlement</w:t>
      </w:r>
      <w:bookmarkEnd w:id="428"/>
      <w:bookmarkEnd w:id="429"/>
    </w:p>
    <w:p w14:paraId="264EE039"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MT"/>
          <w:sz w:val="17"/>
          <w:szCs w:val="17"/>
        </w:rPr>
        <w:t>FMLA requires covered employers to provide up to 12 weeks of unpaid, job-protected leave to eligible employees for the following reasons:</w:t>
      </w:r>
    </w:p>
    <w:p w14:paraId="3AFCB676" w14:textId="77777777" w:rsidR="00EF447C" w:rsidRPr="006562F2" w:rsidRDefault="00EF447C" w:rsidP="00EF447C">
      <w:pPr>
        <w:pStyle w:val="Default"/>
        <w:numPr>
          <w:ilvl w:val="0"/>
          <w:numId w:val="13"/>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olor w:val="auto"/>
          <w:sz w:val="17"/>
          <w:szCs w:val="17"/>
        </w:rPr>
        <w:t xml:space="preserve">• </w:t>
      </w:r>
      <w:r w:rsidRPr="006562F2">
        <w:rPr>
          <w:rFonts w:ascii="Garamond" w:hAnsi="Garamond" w:cs="TimesNewRomanPSMT"/>
          <w:sz w:val="17"/>
          <w:szCs w:val="17"/>
        </w:rPr>
        <w:t>For incapacity due to pregnancy, prenatal medical care or child birth;</w:t>
      </w:r>
    </w:p>
    <w:p w14:paraId="0BF098D9" w14:textId="77777777" w:rsidR="00EF447C" w:rsidRPr="006562F2" w:rsidRDefault="00EF447C" w:rsidP="00EF447C">
      <w:pPr>
        <w:pStyle w:val="Default"/>
        <w:numPr>
          <w:ilvl w:val="0"/>
          <w:numId w:val="13"/>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olor w:val="auto"/>
          <w:sz w:val="17"/>
          <w:szCs w:val="17"/>
        </w:rPr>
        <w:t xml:space="preserve">• </w:t>
      </w:r>
      <w:r w:rsidRPr="006562F2">
        <w:rPr>
          <w:rFonts w:ascii="Garamond" w:hAnsi="Garamond" w:cs="TimesNewRomanPSMT"/>
          <w:sz w:val="17"/>
          <w:szCs w:val="17"/>
        </w:rPr>
        <w:t>To care for the employee’s child after birth, or placement for adoption or foster care;</w:t>
      </w:r>
    </w:p>
    <w:p w14:paraId="2824775A" w14:textId="77777777" w:rsidR="00EF447C" w:rsidRPr="006562F2" w:rsidRDefault="00EF447C" w:rsidP="00EF447C">
      <w:pPr>
        <w:pStyle w:val="Default"/>
        <w:numPr>
          <w:ilvl w:val="0"/>
          <w:numId w:val="13"/>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olor w:val="auto"/>
          <w:sz w:val="17"/>
          <w:szCs w:val="17"/>
        </w:rPr>
        <w:t xml:space="preserve">• </w:t>
      </w:r>
      <w:r w:rsidR="00367FF8" w:rsidRPr="006562F2">
        <w:rPr>
          <w:rFonts w:ascii="Garamond" w:hAnsi="Garamond"/>
          <w:color w:val="auto"/>
          <w:sz w:val="17"/>
          <w:szCs w:val="17"/>
        </w:rPr>
        <w:t>To care</w:t>
      </w:r>
      <w:r w:rsidRPr="006562F2">
        <w:rPr>
          <w:rFonts w:ascii="Garamond" w:hAnsi="Garamond" w:cs="TimesNewRomanPSMT"/>
          <w:sz w:val="17"/>
          <w:szCs w:val="17"/>
        </w:rPr>
        <w:t xml:space="preserve"> for the employee’s spouse, son, daughter or parent, who has a serious health condition; or</w:t>
      </w:r>
      <w:r w:rsidRPr="006562F2">
        <w:rPr>
          <w:rFonts w:ascii="Garamond" w:hAnsi="Garamond"/>
          <w:color w:val="auto"/>
          <w:sz w:val="17"/>
          <w:szCs w:val="17"/>
        </w:rPr>
        <w:t xml:space="preserve"> </w:t>
      </w:r>
    </w:p>
    <w:p w14:paraId="1A038C38" w14:textId="77777777" w:rsidR="00EF447C" w:rsidRPr="006562F2" w:rsidRDefault="00EF447C" w:rsidP="00EF447C">
      <w:pPr>
        <w:pStyle w:val="Default"/>
        <w:numPr>
          <w:ilvl w:val="0"/>
          <w:numId w:val="13"/>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olor w:val="auto"/>
          <w:sz w:val="17"/>
          <w:szCs w:val="17"/>
        </w:rPr>
        <w:t>• For a</w:t>
      </w:r>
      <w:r w:rsidRPr="006562F2">
        <w:rPr>
          <w:rFonts w:ascii="Garamond" w:hAnsi="Garamond" w:cs="TimesNewRomanPSMT"/>
          <w:sz w:val="17"/>
          <w:szCs w:val="17"/>
        </w:rPr>
        <w:t xml:space="preserve"> serious health condition that makes the employee unable to perform the employee’s job.</w:t>
      </w:r>
    </w:p>
    <w:p w14:paraId="1526EFA0"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BoldMT"/>
          <w:b/>
          <w:bCs/>
          <w:sz w:val="17"/>
          <w:szCs w:val="17"/>
        </w:rPr>
        <w:t xml:space="preserve">Military Family Leave Entitlements - </w:t>
      </w:r>
      <w:r w:rsidRPr="006562F2">
        <w:rPr>
          <w:rFonts w:ascii="Garamond" w:hAnsi="Garamond" w:cs="TimesNewRomanPSMT"/>
          <w:sz w:val="17"/>
          <w:szCs w:val="17"/>
        </w:rPr>
        <w:t xml:space="preserve">Eligible employees whose spouse, son, daughter or parent is on covered active duty or call to covered </w:t>
      </w:r>
      <w:proofErr w:type="gramStart"/>
      <w:r w:rsidRPr="006562F2">
        <w:rPr>
          <w:rFonts w:ascii="Garamond" w:hAnsi="Garamond" w:cs="TimesNewRomanPSMT"/>
          <w:sz w:val="17"/>
          <w:szCs w:val="17"/>
        </w:rPr>
        <w:t>active duty</w:t>
      </w:r>
      <w:proofErr w:type="gramEnd"/>
      <w:r w:rsidRPr="006562F2">
        <w:rPr>
          <w:rFonts w:ascii="Garamond" w:hAnsi="Garamond" w:cs="TimesNewRomanPSMT"/>
          <w:sz w:val="17"/>
          <w:szCs w:val="17"/>
        </w:rPr>
        <w:t xml:space="preserve">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Pr="006562F2">
        <w:rPr>
          <w:rFonts w:ascii="Garamond" w:hAnsi="Garamond"/>
          <w:color w:val="auto"/>
          <w:sz w:val="17"/>
          <w:szCs w:val="17"/>
        </w:rPr>
        <w:t xml:space="preserve"> </w:t>
      </w:r>
    </w:p>
    <w:p w14:paraId="11C39835"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MT"/>
          <w:sz w:val="17"/>
          <w:szCs w:val="17"/>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17B2DCE2"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olor w:val="auto"/>
          <w:sz w:val="17"/>
          <w:szCs w:val="17"/>
        </w:rPr>
        <w:t>*The FMLA definitions of “serious injury or illness” for current servicemembers and veterans are distinct from the FMLA definition of “serious health condition”.</w:t>
      </w:r>
    </w:p>
    <w:p w14:paraId="43D08359"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BoldMT"/>
          <w:b/>
          <w:bCs/>
          <w:sz w:val="17"/>
          <w:szCs w:val="17"/>
        </w:rPr>
        <w:t xml:space="preserve">Benefits and Protections - </w:t>
      </w:r>
      <w:r w:rsidRPr="006562F2">
        <w:rPr>
          <w:rFonts w:ascii="Garamond" w:hAnsi="Garamond" w:cs="TimesNewRomanPSMT"/>
          <w:sz w:val="17"/>
          <w:szCs w:val="17"/>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Pr="006562F2">
        <w:rPr>
          <w:rFonts w:ascii="Garamond" w:hAnsi="Garamond"/>
          <w:color w:val="auto"/>
          <w:sz w:val="17"/>
          <w:szCs w:val="17"/>
        </w:rPr>
        <w:t xml:space="preserve"> </w:t>
      </w:r>
    </w:p>
    <w:p w14:paraId="314BBE7B"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MT"/>
          <w:sz w:val="17"/>
          <w:szCs w:val="17"/>
        </w:rPr>
        <w:t>Use of FMLA leave cannot result in the loss of any employment benefit that accrued prior to the start of an employee’s leave.</w:t>
      </w:r>
    </w:p>
    <w:p w14:paraId="41D743A9"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BoldMT"/>
          <w:b/>
          <w:bCs/>
          <w:sz w:val="17"/>
          <w:szCs w:val="17"/>
        </w:rPr>
        <w:t xml:space="preserve">Eligibility Requirements - </w:t>
      </w:r>
      <w:r w:rsidRPr="006562F2">
        <w:rPr>
          <w:rFonts w:ascii="Garamond" w:hAnsi="Garamond" w:cs="TimesNewRomanPSMT"/>
          <w:sz w:val="17"/>
          <w:szCs w:val="17"/>
        </w:rPr>
        <w:t>Employees are eligible if they have worked for a covered employer for at least 12 months, have 1,250 hours of service in the previous 12 months*, and if at least 50 employees are employed by the employer within 75 miles.</w:t>
      </w:r>
      <w:r w:rsidRPr="006562F2">
        <w:rPr>
          <w:rFonts w:ascii="Garamond" w:hAnsi="Garamond"/>
          <w:color w:val="auto"/>
          <w:sz w:val="17"/>
          <w:szCs w:val="17"/>
        </w:rPr>
        <w:t xml:space="preserve"> </w:t>
      </w:r>
    </w:p>
    <w:p w14:paraId="7A4B6F1A"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bCs/>
          <w:color w:val="auto"/>
          <w:sz w:val="17"/>
          <w:szCs w:val="17"/>
        </w:rPr>
        <w:t>*Special hours of service eligibility requirements apply to airline flight crew employees.</w:t>
      </w:r>
    </w:p>
    <w:p w14:paraId="3AF227F0"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BoldMT"/>
          <w:b/>
          <w:bCs/>
          <w:sz w:val="17"/>
          <w:szCs w:val="17"/>
        </w:rPr>
        <w:t xml:space="preserve">Definition of Serious Health Condition - </w:t>
      </w:r>
      <w:r w:rsidRPr="006562F2">
        <w:rPr>
          <w:rFonts w:ascii="Garamond" w:hAnsi="Garamond" w:cs="TimesNewRomanPSMT"/>
          <w:sz w:val="17"/>
          <w:szCs w:val="17"/>
        </w:rPr>
        <w:t>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w:t>
      </w:r>
      <w:r w:rsidRPr="006562F2">
        <w:rPr>
          <w:rFonts w:ascii="Garamond" w:hAnsi="Garamond"/>
          <w:color w:val="auto"/>
          <w:sz w:val="17"/>
          <w:szCs w:val="17"/>
        </w:rPr>
        <w:t xml:space="preserve"> </w:t>
      </w:r>
    </w:p>
    <w:p w14:paraId="76F306D0"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MT"/>
          <w:sz w:val="17"/>
          <w:szCs w:val="17"/>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Pr="006562F2">
        <w:rPr>
          <w:rFonts w:ascii="Garamond" w:hAnsi="Garamond"/>
          <w:color w:val="auto"/>
          <w:sz w:val="17"/>
          <w:szCs w:val="17"/>
        </w:rPr>
        <w:t xml:space="preserve"> </w:t>
      </w:r>
    </w:p>
    <w:p w14:paraId="64595797"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BoldMT"/>
          <w:b/>
          <w:bCs/>
          <w:sz w:val="17"/>
          <w:szCs w:val="17"/>
        </w:rPr>
        <w:t xml:space="preserve">Use of Leave - </w:t>
      </w:r>
      <w:r w:rsidRPr="006562F2">
        <w:rPr>
          <w:rFonts w:ascii="Garamond" w:hAnsi="Garamond" w:cs="TimesNewRomanPSMT"/>
          <w:sz w:val="17"/>
          <w:szCs w:val="17"/>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528229C6"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BoldMT"/>
          <w:b/>
          <w:bCs/>
          <w:sz w:val="17"/>
          <w:szCs w:val="17"/>
        </w:rPr>
        <w:t xml:space="preserve">Substitution of Paid Leave for Unpaid Leave - </w:t>
      </w:r>
      <w:r w:rsidRPr="006562F2">
        <w:rPr>
          <w:rFonts w:ascii="Garamond" w:hAnsi="Garamond" w:cs="TimesNewRomanPSMT"/>
          <w:sz w:val="17"/>
          <w:szCs w:val="17"/>
        </w:rPr>
        <w:t>Employees may choose or employers may require use of accrued paid leave while taking FMLA leave. In order to use paid leave for FMLA leave, employees must comply with the employer’s normal paid leave policies.</w:t>
      </w:r>
    </w:p>
    <w:p w14:paraId="66897CAD"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BoldMT"/>
          <w:b/>
          <w:bCs/>
          <w:sz w:val="17"/>
          <w:szCs w:val="17"/>
        </w:rPr>
        <w:t xml:space="preserve">Employee Responsibilities - </w:t>
      </w:r>
      <w:r w:rsidRPr="006562F2">
        <w:rPr>
          <w:rFonts w:ascii="Garamond" w:hAnsi="Garamond" w:cs="TimesNewRomanPSMT"/>
          <w:sz w:val="17"/>
          <w:szCs w:val="17"/>
        </w:rPr>
        <w:t xml:space="preserve">Employees must provide 30 days advance notice of the need to take FMLA leave when the need is foreseeable. When 30 </w:t>
      </w:r>
      <w:proofErr w:type="spellStart"/>
      <w:r w:rsidRPr="006562F2">
        <w:rPr>
          <w:rFonts w:ascii="Garamond" w:hAnsi="Garamond" w:cs="TimesNewRomanPSMT"/>
          <w:sz w:val="17"/>
          <w:szCs w:val="17"/>
        </w:rPr>
        <w:t>days notice</w:t>
      </w:r>
      <w:proofErr w:type="spellEnd"/>
      <w:r w:rsidRPr="006562F2">
        <w:rPr>
          <w:rFonts w:ascii="Garamond" w:hAnsi="Garamond" w:cs="TimesNewRomanPSMT"/>
          <w:sz w:val="17"/>
          <w:szCs w:val="17"/>
        </w:rPr>
        <w:t xml:space="preserve"> is not possible, the employee must provide notice as soon as practicable and generally must comply with an employer’s normal call-in procedures.</w:t>
      </w:r>
      <w:r w:rsidRPr="006562F2">
        <w:rPr>
          <w:rFonts w:ascii="Garamond" w:hAnsi="Garamond"/>
          <w:color w:val="auto"/>
          <w:sz w:val="17"/>
          <w:szCs w:val="17"/>
        </w:rPr>
        <w:t xml:space="preserve"> </w:t>
      </w:r>
    </w:p>
    <w:p w14:paraId="4380DA54"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MT"/>
          <w:sz w:val="17"/>
          <w:szCs w:val="17"/>
        </w:rPr>
        <w:t>Employees must provide sufficient information for the employer to determine if the leave may qualify for FMLA protection and the anticipated timing and duration of the leave. Sufficient information may include that the employee is unable to perform job functions, the family member is unable to perform daily activities, the need for hospitalization or continuing treatment by a health care provider, or circumstances supporting the need for military family leave.</w:t>
      </w:r>
    </w:p>
    <w:p w14:paraId="4144AE6B"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MT"/>
          <w:sz w:val="17"/>
          <w:szCs w:val="17"/>
        </w:rPr>
        <w:t>Employees also must inform the employer if the requested leave is for a reason for which FMLA leave was previously taken or certified. Employees also may be required to provide a certification and periodic recertification supporting the need for leave.</w:t>
      </w:r>
    </w:p>
    <w:p w14:paraId="02E419EA"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BoldMT"/>
          <w:b/>
          <w:bCs/>
          <w:sz w:val="17"/>
          <w:szCs w:val="17"/>
        </w:rPr>
        <w:t xml:space="preserve">Employer Responsibilities - </w:t>
      </w:r>
      <w:r w:rsidRPr="006562F2">
        <w:rPr>
          <w:rFonts w:ascii="Garamond" w:hAnsi="Garamond" w:cs="TimesNewRomanPSMT"/>
          <w:sz w:val="17"/>
          <w:szCs w:val="17"/>
        </w:rPr>
        <w:t>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the ineligibility.</w:t>
      </w:r>
    </w:p>
    <w:p w14:paraId="03C2CDB9"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6562F2">
        <w:rPr>
          <w:rFonts w:ascii="Garamond" w:hAnsi="Garamond" w:cs="TimesNewRomanPSMT"/>
          <w:sz w:val="17"/>
          <w:szCs w:val="17"/>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635AF006"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6562F2">
        <w:rPr>
          <w:rFonts w:ascii="Garamond" w:hAnsi="Garamond" w:cs="TimesNewRomanPS-BoldMT"/>
          <w:b/>
          <w:bCs/>
          <w:sz w:val="17"/>
          <w:szCs w:val="17"/>
        </w:rPr>
        <w:t xml:space="preserve">Unlawful Acts by Employers - </w:t>
      </w:r>
      <w:r w:rsidRPr="006562F2">
        <w:rPr>
          <w:rFonts w:ascii="Garamond" w:hAnsi="Garamond" w:cs="TimesNewRomanPSMT"/>
          <w:sz w:val="17"/>
          <w:szCs w:val="17"/>
        </w:rPr>
        <w:t>FMLA makes it unlawful for any employer to: interfere with, restrain, or deny the exercise of any right provided or to d</w:t>
      </w:r>
      <w:r w:rsidRPr="006562F2">
        <w:rPr>
          <w:rFonts w:ascii="Garamond" w:hAnsi="Garamond"/>
          <w:color w:val="auto"/>
          <w:sz w:val="17"/>
          <w:szCs w:val="17"/>
        </w:rPr>
        <w:t>ischarge or discriminate against any person for opposing any practice made unlawful by FMLA or for involvement in any proceeding under or relating to FMLA.</w:t>
      </w:r>
    </w:p>
    <w:p w14:paraId="32B70165" w14:textId="77777777" w:rsidR="00EF447C" w:rsidRPr="006562F2" w:rsidRDefault="00EF447C" w:rsidP="00EF447C">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6562F2">
        <w:rPr>
          <w:rFonts w:ascii="Garamond" w:hAnsi="Garamond"/>
          <w:b/>
          <w:bCs/>
          <w:color w:val="auto"/>
          <w:sz w:val="17"/>
          <w:szCs w:val="17"/>
        </w:rPr>
        <w:t xml:space="preserve">Enforcement - </w:t>
      </w:r>
      <w:r w:rsidRPr="006562F2">
        <w:rPr>
          <w:rFonts w:ascii="Garamond" w:hAnsi="Garamond"/>
          <w:color w:val="auto"/>
          <w:sz w:val="17"/>
          <w:szCs w:val="17"/>
        </w:rPr>
        <w:t>An employee may file a complaint with the U.S. Department of Labor or may bring a private lawsuit against an employer. FMLA does not affect any Federal or State law prohibiting discrimination, or supersede any State or local law or collective bargaining agreement which provides greater family or medical leave rights.</w:t>
      </w:r>
    </w:p>
    <w:p w14:paraId="31BD4779" w14:textId="77777777" w:rsidR="00E314F4" w:rsidRPr="006562F2" w:rsidRDefault="00E314F4" w:rsidP="005F66B5">
      <w:pPr>
        <w:pStyle w:val="Heading1"/>
        <w:spacing w:before="0" w:after="60"/>
        <w:sectPr w:rsidR="00E314F4" w:rsidRPr="006562F2" w:rsidSect="00E314F4">
          <w:pgSz w:w="12240" w:h="15840" w:code="1"/>
          <w:pgMar w:top="1440" w:right="1195" w:bottom="1008" w:left="2160" w:header="965" w:footer="965" w:gutter="0"/>
          <w:cols w:space="360"/>
          <w:titlePg/>
        </w:sectPr>
      </w:pPr>
    </w:p>
    <w:p w14:paraId="04C46742" w14:textId="77777777" w:rsidR="009D4C77" w:rsidRPr="006562F2" w:rsidRDefault="009D4C77" w:rsidP="009D4C77">
      <w:pPr>
        <w:pStyle w:val="Heading1"/>
        <w:spacing w:before="0" w:after="240"/>
      </w:pPr>
      <w:bookmarkStart w:id="430" w:name="_Toc103667307"/>
      <w:bookmarkStart w:id="431" w:name="_Toc200694920"/>
      <w:r w:rsidRPr="006562F2">
        <w:lastRenderedPageBreak/>
        <w:t>Quarantine Leave</w:t>
      </w:r>
      <w:bookmarkEnd w:id="430"/>
      <w:bookmarkEnd w:id="431"/>
    </w:p>
    <w:p w14:paraId="7DB9F0EA" w14:textId="77777777" w:rsidR="009D4C77" w:rsidRPr="006562F2" w:rsidRDefault="009D4C77" w:rsidP="009D4C77">
      <w:pPr>
        <w:pStyle w:val="BodyText"/>
      </w:pPr>
      <w:r w:rsidRPr="006562F2">
        <w:t>Employees shall receive at least ten (10) days for quarantine due to exposure to a reportable infectious or contagious disease under 902 KAR 2:020 or any other infectious or contagious disease designated as reportable to a local health department or the Department for Public Health by a valid order or administrative regulation of the local health department serving the school District or the Department for Public Health.</w:t>
      </w:r>
    </w:p>
    <w:p w14:paraId="615C4C13" w14:textId="77777777" w:rsidR="009D4C77" w:rsidRPr="006562F2" w:rsidRDefault="009D4C77" w:rsidP="00167FF7">
      <w:pPr>
        <w:pStyle w:val="BodyText"/>
        <w:rPr>
          <w:b/>
          <w:bCs/>
        </w:rPr>
      </w:pPr>
      <w:r w:rsidRPr="006562F2">
        <w:t xml:space="preserve">Leave granted shall be on a day-by-day basis, as needed, and shall not accumulate or carry over year to year, and shall not be transferrable to any other classification of paid leave established by KRS 161.155, KRS 161.154, or Board policy. </w:t>
      </w:r>
      <w:r w:rsidRPr="006562F2">
        <w:rPr>
          <w:b/>
          <w:bCs/>
        </w:rPr>
        <w:t>03.12323/03.22323</w:t>
      </w:r>
    </w:p>
    <w:p w14:paraId="55C2309A" w14:textId="77777777" w:rsidR="00AE6BA2" w:rsidRPr="003801C8" w:rsidRDefault="00AE6BA2" w:rsidP="00AE6BA2">
      <w:pPr>
        <w:pStyle w:val="Heading1"/>
        <w:spacing w:before="0"/>
        <w:rPr>
          <w:highlight w:val="yellow"/>
        </w:rPr>
      </w:pPr>
      <w:bookmarkStart w:id="432" w:name="_Toc199498170"/>
      <w:bookmarkStart w:id="433" w:name="_Toc200694921"/>
      <w:ins w:id="434" w:author="Barker, Kim - KSBA" w:date="2025-05-21T08:14:00Z">
        <w:r w:rsidRPr="003801C8">
          <w:rPr>
            <w:highlight w:val="yellow"/>
          </w:rPr>
          <w:t>Parental</w:t>
        </w:r>
      </w:ins>
      <w:del w:id="435" w:author="Barker, Kim - KSBA" w:date="2025-05-21T08:14:00Z">
        <w:r w:rsidRPr="003801C8" w:rsidDel="00C179FC">
          <w:rPr>
            <w:highlight w:val="yellow"/>
          </w:rPr>
          <w:delText>Maternity</w:delText>
        </w:r>
      </w:del>
      <w:r w:rsidRPr="003801C8">
        <w:rPr>
          <w:highlight w:val="yellow"/>
        </w:rPr>
        <w:t xml:space="preserve"> Leave</w:t>
      </w:r>
      <w:bookmarkEnd w:id="432"/>
      <w:bookmarkEnd w:id="433"/>
    </w:p>
    <w:p w14:paraId="15CF735E" w14:textId="77777777" w:rsidR="00AE6BA2" w:rsidRPr="003801C8" w:rsidRDefault="00AE6BA2" w:rsidP="00AE6BA2">
      <w:pPr>
        <w:pStyle w:val="BodyText"/>
        <w:spacing w:after="120"/>
        <w:rPr>
          <w:ins w:id="436" w:author="Barker, Kim - KSBA" w:date="2025-05-21T08:14:00Z"/>
          <w:b/>
          <w:bCs/>
          <w:highlight w:val="yellow"/>
          <w:u w:val="single"/>
          <w:rPrChange w:id="437" w:author="Barker, Kim - KSBA" w:date="2025-05-21T08:15:00Z">
            <w:rPr>
              <w:ins w:id="438" w:author="Barker, Kim - KSBA" w:date="2025-05-21T08:14:00Z"/>
            </w:rPr>
          </w:rPrChange>
        </w:rPr>
      </w:pPr>
      <w:ins w:id="439" w:author="Barker, Kim - KSBA" w:date="2025-05-21T08:14:00Z">
        <w:r w:rsidRPr="003801C8">
          <w:rPr>
            <w:b/>
            <w:bCs/>
            <w:highlight w:val="yellow"/>
            <w:u w:val="single"/>
            <w:rPrChange w:id="440" w:author="Barker, Kim - KSBA" w:date="2025-05-21T08:15:00Z">
              <w:rPr/>
            </w:rPrChange>
          </w:rPr>
          <w:t>Paid Maternity Leave</w:t>
        </w:r>
      </w:ins>
    </w:p>
    <w:p w14:paraId="52899472" w14:textId="77777777" w:rsidR="00AE6BA2" w:rsidRPr="003801C8" w:rsidRDefault="00AE6BA2" w:rsidP="00AE6BA2">
      <w:pPr>
        <w:pStyle w:val="BodyText"/>
        <w:spacing w:after="120"/>
        <w:rPr>
          <w:ins w:id="441" w:author="Barker, Kim - KSBA" w:date="2025-05-21T08:14:00Z"/>
          <w:highlight w:val="yellow"/>
        </w:rPr>
      </w:pPr>
      <w:ins w:id="442" w:author="Barker, Kim - KSBA" w:date="2025-05-21T08:15:00Z">
        <w:r w:rsidRPr="003801C8">
          <w:rPr>
            <w:highlight w:val="yellow"/>
          </w:rPr>
          <w:t>The District shall provide up to thirty (30) paid maternity leave days for a teacher or employee who gives birth to a child</w:t>
        </w:r>
      </w:ins>
      <w:ins w:id="443" w:author="Barker, Kim - KSBA" w:date="2025-05-21T08:16:00Z">
        <w:r w:rsidRPr="003801C8">
          <w:rPr>
            <w:highlight w:val="yellow"/>
          </w:rPr>
          <w:t xml:space="preserve">, shall be used without deduction of salary and prior to using any other leave, shall not transfer into sick leave or </w:t>
        </w:r>
      </w:ins>
      <w:ins w:id="444" w:author="Barker, Kim - KSBA" w:date="2025-05-21T08:17:00Z">
        <w:r w:rsidRPr="003801C8">
          <w:rPr>
            <w:highlight w:val="yellow"/>
          </w:rPr>
          <w:t xml:space="preserve">be </w:t>
        </w:r>
      </w:ins>
      <w:ins w:id="445" w:author="Barker, Kim - KSBA" w:date="2025-05-21T08:16:00Z">
        <w:r w:rsidRPr="003801C8">
          <w:rPr>
            <w:highlight w:val="yellow"/>
          </w:rPr>
          <w:t>converted to an</w:t>
        </w:r>
      </w:ins>
      <w:ins w:id="446" w:author="Barker, Kim - KSBA" w:date="2025-05-21T08:17:00Z">
        <w:r w:rsidRPr="003801C8">
          <w:rPr>
            <w:highlight w:val="yellow"/>
          </w:rPr>
          <w:t>y other leave type, and shall expire upon return to work.</w:t>
        </w:r>
      </w:ins>
    </w:p>
    <w:p w14:paraId="0310B535" w14:textId="77777777" w:rsidR="00AE6BA2" w:rsidRPr="00C31C5B" w:rsidRDefault="00AE6BA2" w:rsidP="00AE6BA2">
      <w:pPr>
        <w:pStyle w:val="BodyText"/>
        <w:spacing w:after="120"/>
        <w:rPr>
          <w:ins w:id="447" w:author="Barker, Kim - KSBA" w:date="2025-05-21T08:17:00Z"/>
          <w:b/>
          <w:bCs/>
          <w:u w:val="single"/>
          <w:rPrChange w:id="448" w:author="Barker, Kim - KSBA" w:date="2025-05-21T08:18:00Z">
            <w:rPr>
              <w:ins w:id="449" w:author="Barker, Kim - KSBA" w:date="2025-05-21T08:17:00Z"/>
            </w:rPr>
          </w:rPrChange>
        </w:rPr>
      </w:pPr>
      <w:ins w:id="450" w:author="Barker, Kim - KSBA" w:date="2025-05-21T08:17:00Z">
        <w:r w:rsidRPr="003801C8">
          <w:rPr>
            <w:b/>
            <w:bCs/>
            <w:highlight w:val="yellow"/>
            <w:u w:val="single"/>
            <w:rPrChange w:id="451" w:author="Barker, Kim - KSBA" w:date="2025-05-21T08:18:00Z">
              <w:rPr/>
            </w:rPrChange>
          </w:rPr>
          <w:t>Paid Sick L</w:t>
        </w:r>
      </w:ins>
      <w:ins w:id="452" w:author="Barker, Kim - KSBA" w:date="2025-05-21T08:18:00Z">
        <w:r w:rsidRPr="003801C8">
          <w:rPr>
            <w:b/>
            <w:bCs/>
            <w:highlight w:val="yellow"/>
            <w:u w:val="single"/>
            <w:rPrChange w:id="453" w:author="Barker, Kim - KSBA" w:date="2025-05-21T08:18:00Z">
              <w:rPr/>
            </w:rPrChange>
          </w:rPr>
          <w:t>eave</w:t>
        </w:r>
      </w:ins>
    </w:p>
    <w:p w14:paraId="330452EC" w14:textId="77777777" w:rsidR="00AE6BA2" w:rsidRPr="00535B69" w:rsidRDefault="00AE6BA2" w:rsidP="00AE6BA2">
      <w:pPr>
        <w:pStyle w:val="BodyText"/>
        <w:spacing w:after="120"/>
      </w:pPr>
      <w:r w:rsidRPr="00535B69">
        <w:t>Employees may use up to thirty (30) days of sick leave immediately following the birth or adoption of a child.</w:t>
      </w:r>
    </w:p>
    <w:p w14:paraId="47EE0912" w14:textId="77777777" w:rsidR="00AE6BA2" w:rsidRPr="00C31C5B" w:rsidRDefault="00AE6BA2" w:rsidP="00AE6BA2">
      <w:pPr>
        <w:pStyle w:val="BodyText"/>
        <w:spacing w:after="120"/>
        <w:rPr>
          <w:ins w:id="454" w:author="Barker, Kim - KSBA" w:date="2025-05-21T08:18:00Z"/>
          <w:b/>
          <w:bCs/>
          <w:u w:val="single"/>
          <w:rPrChange w:id="455" w:author="Barker, Kim - KSBA" w:date="2025-05-21T08:18:00Z">
            <w:rPr>
              <w:ins w:id="456" w:author="Barker, Kim - KSBA" w:date="2025-05-21T08:18:00Z"/>
            </w:rPr>
          </w:rPrChange>
        </w:rPr>
      </w:pPr>
      <w:ins w:id="457" w:author="Barker, Kim - KSBA" w:date="2025-05-21T08:18:00Z">
        <w:r w:rsidRPr="003801C8">
          <w:rPr>
            <w:b/>
            <w:bCs/>
            <w:highlight w:val="yellow"/>
            <w:u w:val="single"/>
            <w:rPrChange w:id="458" w:author="Barker, Kim - KSBA" w:date="2025-05-21T08:18:00Z">
              <w:rPr/>
            </w:rPrChange>
          </w:rPr>
          <w:t>Unpaid Leave</w:t>
        </w:r>
      </w:ins>
    </w:p>
    <w:p w14:paraId="11DEC026" w14:textId="77777777" w:rsidR="00AE6BA2" w:rsidRPr="00535B69" w:rsidRDefault="00AE6BA2" w:rsidP="00AE6BA2">
      <w:pPr>
        <w:pStyle w:val="BodyText"/>
        <w:spacing w:after="120"/>
      </w:pPr>
      <w:r w:rsidRPr="00535B69">
        <w:t>The parent of a newborn or an employee who adopts a child may also request an unpaid leave of absence not to exceed the remainder of the school year in which the birth or placement occurred. Thereafter, leave may be extended in increments of no more than one (1) year.</w:t>
      </w:r>
    </w:p>
    <w:p w14:paraId="297E25A8" w14:textId="77777777" w:rsidR="00AE6BA2" w:rsidRPr="00C31C5B" w:rsidRDefault="00AE6BA2" w:rsidP="00AE6BA2">
      <w:pPr>
        <w:pStyle w:val="BodyText"/>
        <w:spacing w:after="120"/>
        <w:rPr>
          <w:ins w:id="459" w:author="Barker, Kim - KSBA" w:date="2025-05-21T08:18:00Z"/>
          <w:b/>
          <w:bCs/>
          <w:u w:val="single"/>
          <w:rPrChange w:id="460" w:author="Barker, Kim - KSBA" w:date="2025-05-21T08:18:00Z">
            <w:rPr>
              <w:ins w:id="461" w:author="Barker, Kim - KSBA" w:date="2025-05-21T08:18:00Z"/>
            </w:rPr>
          </w:rPrChange>
        </w:rPr>
      </w:pPr>
      <w:ins w:id="462" w:author="Barker, Kim - KSBA" w:date="2025-05-21T08:18:00Z">
        <w:r w:rsidRPr="003801C8">
          <w:rPr>
            <w:b/>
            <w:bCs/>
            <w:highlight w:val="yellow"/>
            <w:u w:val="single"/>
            <w:rPrChange w:id="463" w:author="Barker, Kim - KSBA" w:date="2025-05-21T08:18:00Z">
              <w:rPr/>
            </w:rPrChange>
          </w:rPr>
          <w:t>FMLA</w:t>
        </w:r>
      </w:ins>
    </w:p>
    <w:p w14:paraId="67776C2E" w14:textId="77777777" w:rsidR="00AE6BA2" w:rsidRDefault="00AE6BA2" w:rsidP="00AE6BA2">
      <w:pPr>
        <w:pStyle w:val="BodyText"/>
        <w:spacing w:after="120"/>
        <w:rPr>
          <w:b/>
          <w:bCs/>
        </w:rPr>
      </w:pPr>
      <w:r w:rsidRPr="00535B69">
        <w:t>Employees eligible for family and medical leave are entitled to up to twelve (12) workweeks of unpaid leave to care for the employee’s child after birth or placement of a child with the employee for adoption or foster care. Leave to care for an employee’s healthy newborn baby or minor child who is adopted or accepted for foster care must be taken within twelve (12) months of the birth or placement of the child.</w:t>
      </w:r>
      <w:r>
        <w:t xml:space="preserve"> </w:t>
      </w:r>
      <w:r w:rsidRPr="00535B69">
        <w:rPr>
          <w:b/>
          <w:bCs/>
        </w:rPr>
        <w:t>03.1233/03.2233</w:t>
      </w:r>
    </w:p>
    <w:p w14:paraId="6B7E0BDB" w14:textId="77777777" w:rsidR="00AE6BA2" w:rsidRPr="00C31C5B" w:rsidRDefault="00AE6BA2" w:rsidP="00AE6BA2">
      <w:pPr>
        <w:pStyle w:val="BodyText"/>
        <w:spacing w:after="120"/>
        <w:rPr>
          <w:ins w:id="464" w:author="Barker, Kim - KSBA" w:date="2025-05-21T08:18:00Z"/>
          <w:b/>
          <w:bCs/>
          <w:u w:val="single"/>
          <w:rPrChange w:id="465" w:author="Barker, Kim - KSBA" w:date="2025-05-21T08:18:00Z">
            <w:rPr>
              <w:ins w:id="466" w:author="Barker, Kim - KSBA" w:date="2025-05-21T08:18:00Z"/>
            </w:rPr>
          </w:rPrChange>
        </w:rPr>
      </w:pPr>
      <w:bookmarkStart w:id="467" w:name="_Hlk200438943"/>
      <w:ins w:id="468" w:author="Thurman, Garnett - KSBA" w:date="2025-06-10T09:08:00Z">
        <w:r w:rsidRPr="00B237AC">
          <w:rPr>
            <w:b/>
            <w:bCs/>
            <w:highlight w:val="yellow"/>
            <w:u w:val="single"/>
          </w:rPr>
          <w:t>Medical Information</w:t>
        </w:r>
      </w:ins>
    </w:p>
    <w:bookmarkEnd w:id="467"/>
    <w:p w14:paraId="3192BB76" w14:textId="77777777" w:rsidR="0031758A" w:rsidRPr="006562F2" w:rsidRDefault="0031758A" w:rsidP="0031758A">
      <w:pPr>
        <w:pStyle w:val="BodyText"/>
        <w:spacing w:after="180"/>
        <w:rPr>
          <w:bCs/>
        </w:rPr>
      </w:pPr>
      <w:r w:rsidRPr="006562F2">
        <w:t xml:space="preserve">The Board may only request medical information necessary to decide whether to grant a leave of absence; shall not request or retain unnecessary medical information; and shall not disclose any medical information received, except as permitted by state and federal law. </w:t>
      </w:r>
      <w:r w:rsidRPr="006562F2">
        <w:rPr>
          <w:b/>
          <w:bCs/>
        </w:rPr>
        <w:t>03.1233</w:t>
      </w:r>
    </w:p>
    <w:p w14:paraId="652E614D" w14:textId="77777777" w:rsidR="002B48E1" w:rsidRPr="006562F2" w:rsidRDefault="002B48E1" w:rsidP="0031758A">
      <w:pPr>
        <w:pStyle w:val="Heading1"/>
        <w:spacing w:before="0"/>
      </w:pPr>
      <w:bookmarkStart w:id="469" w:name="_Toc200694922"/>
      <w:bookmarkStart w:id="470" w:name="_Toc478442596"/>
      <w:bookmarkStart w:id="471" w:name="_Toc478789124"/>
      <w:bookmarkStart w:id="472" w:name="_Toc479739480"/>
      <w:bookmarkStart w:id="473" w:name="_Toc479739542"/>
      <w:bookmarkStart w:id="474" w:name="_Toc479991194"/>
      <w:bookmarkStart w:id="475" w:name="_Toc479992802"/>
      <w:bookmarkStart w:id="476" w:name="_Toc480009445"/>
      <w:bookmarkStart w:id="477" w:name="_Toc480016033"/>
      <w:bookmarkStart w:id="478" w:name="_Toc480016091"/>
      <w:bookmarkStart w:id="479" w:name="_Toc480254718"/>
      <w:bookmarkStart w:id="480" w:name="_Toc480345553"/>
      <w:bookmarkStart w:id="481" w:name="_Toc480606737"/>
      <w:r w:rsidRPr="006562F2">
        <w:t>Extended Disability Leave</w:t>
      </w:r>
      <w:bookmarkEnd w:id="469"/>
    </w:p>
    <w:p w14:paraId="3F57B318" w14:textId="77777777" w:rsidR="002B48E1" w:rsidRPr="006562F2" w:rsidRDefault="002B48E1" w:rsidP="0031758A">
      <w:pPr>
        <w:pStyle w:val="BodyText"/>
        <w:spacing w:after="120"/>
        <w:rPr>
          <w:szCs w:val="24"/>
        </w:rPr>
      </w:pPr>
      <w:r w:rsidRPr="006562F2">
        <w:rPr>
          <w:szCs w:val="24"/>
        </w:rPr>
        <w:t>Unpaid disability leave for the remainder of the school year is available to employees who need it. Thereafter, leave may be extended by the Board in increments of no more than one (1) year.</w:t>
      </w:r>
    </w:p>
    <w:p w14:paraId="227E7DAE" w14:textId="77777777" w:rsidR="005B7B58" w:rsidRPr="006562F2" w:rsidRDefault="005B7B58" w:rsidP="0031758A">
      <w:pPr>
        <w:pStyle w:val="BodyText"/>
        <w:spacing w:after="120"/>
      </w:pPr>
      <w:bookmarkStart w:id="482" w:name="_Hlk514939839"/>
      <w:r w:rsidRPr="006562F2">
        <w:lastRenderedPageBreak/>
        <w:t>The Board shall grant a two (2) year unpaid leave to employees under continuing service contracts who have been offered employment with a charter school.</w:t>
      </w:r>
    </w:p>
    <w:p w14:paraId="69A84D82" w14:textId="77777777" w:rsidR="005B7B58" w:rsidRPr="006562F2" w:rsidRDefault="005B7B58" w:rsidP="0031758A">
      <w:pPr>
        <w:pStyle w:val="BodyText"/>
        <w:spacing w:after="120"/>
      </w:pPr>
      <w:r w:rsidRPr="006562F2">
        <w:t>A teacher with continuing status shall notify the District of the teacher’s intent to work in a converted charter school.</w:t>
      </w:r>
    </w:p>
    <w:p w14:paraId="78B25122" w14:textId="77777777" w:rsidR="005B7B58" w:rsidRPr="006562F2" w:rsidRDefault="005B7B58" w:rsidP="0031758A">
      <w:pPr>
        <w:spacing w:after="120"/>
        <w:jc w:val="both"/>
      </w:pPr>
      <w:r w:rsidRPr="006562F2">
        <w:rPr>
          <w:spacing w:val="-5"/>
          <w:sz w:val="24"/>
        </w:rPr>
        <w:t>A teacher working in a converted charter school shall notify the District of the teacher’s intent to return to employment the next school year by April 15 of each year of the granted leave.</w:t>
      </w:r>
      <w:bookmarkEnd w:id="482"/>
    </w:p>
    <w:p w14:paraId="6BDF8E8B" w14:textId="77777777" w:rsidR="002B48E1" w:rsidRPr="006562F2" w:rsidRDefault="002B48E1" w:rsidP="0031758A">
      <w:pPr>
        <w:pStyle w:val="BodyText"/>
        <w:spacing w:after="120"/>
        <w:rPr>
          <w:b/>
          <w:bCs/>
          <w:szCs w:val="24"/>
        </w:rPr>
      </w:pPr>
      <w:r w:rsidRPr="006562F2">
        <w:rPr>
          <w:szCs w:val="24"/>
        </w:rPr>
        <w:t>The Superintendent may require an employee to secure a medical practitioner’s verification of a medical condition that will justify the need for disability leave.</w:t>
      </w:r>
      <w:r w:rsidR="009E0039" w:rsidRPr="006562F2">
        <w:rPr>
          <w:szCs w:val="24"/>
        </w:rPr>
        <w:t xml:space="preserve"> </w:t>
      </w:r>
      <w:r w:rsidR="005C015A" w:rsidRPr="006562F2">
        <w:rPr>
          <w:b/>
          <w:szCs w:val="24"/>
        </w:rPr>
        <w:t>Board Policies</w:t>
      </w:r>
      <w:r w:rsidR="005C015A" w:rsidRPr="006562F2">
        <w:rPr>
          <w:szCs w:val="24"/>
        </w:rPr>
        <w:t xml:space="preserve"> </w:t>
      </w:r>
      <w:r w:rsidRPr="006562F2">
        <w:rPr>
          <w:b/>
          <w:bCs/>
          <w:szCs w:val="24"/>
        </w:rPr>
        <w:t>03.1234/03.2234</w:t>
      </w:r>
    </w:p>
    <w:p w14:paraId="7A6C5ACF" w14:textId="77777777" w:rsidR="0031758A" w:rsidRPr="006562F2" w:rsidRDefault="0031758A" w:rsidP="0031758A">
      <w:pPr>
        <w:pStyle w:val="BodyText"/>
        <w:spacing w:after="180"/>
        <w:rPr>
          <w:b/>
          <w:bCs/>
        </w:rPr>
      </w:pPr>
      <w:r w:rsidRPr="006562F2">
        <w:t>The Board may only request medical information necessary to decide whether to grant a leave of absence; shall not request or retain unnecessary medical information; and shall not disclose any medical information received, except as permitted by state and federal law.</w:t>
      </w:r>
      <w:r w:rsidRPr="006562F2">
        <w:rPr>
          <w:b/>
          <w:bCs/>
        </w:rPr>
        <w:t xml:space="preserve"> 03.1234</w:t>
      </w:r>
    </w:p>
    <w:p w14:paraId="47FAA98B" w14:textId="77777777" w:rsidR="006E613F" w:rsidRPr="006562F2" w:rsidRDefault="006E613F" w:rsidP="00227E3C">
      <w:pPr>
        <w:pStyle w:val="Heading1"/>
        <w:spacing w:before="0"/>
      </w:pPr>
      <w:bookmarkStart w:id="483" w:name="_Toc200694923"/>
      <w:r w:rsidRPr="006562F2">
        <w:t>Educational Leave</w:t>
      </w:r>
      <w:bookmarkEnd w:id="470"/>
      <w:bookmarkEnd w:id="471"/>
      <w:bookmarkEnd w:id="472"/>
      <w:bookmarkEnd w:id="473"/>
      <w:bookmarkEnd w:id="474"/>
      <w:bookmarkEnd w:id="475"/>
      <w:bookmarkEnd w:id="476"/>
      <w:bookmarkEnd w:id="477"/>
      <w:bookmarkEnd w:id="478"/>
      <w:bookmarkEnd w:id="479"/>
      <w:bookmarkEnd w:id="480"/>
      <w:bookmarkEnd w:id="481"/>
      <w:bookmarkEnd w:id="483"/>
    </w:p>
    <w:p w14:paraId="764707DE" w14:textId="77777777" w:rsidR="006E613F" w:rsidRPr="006562F2" w:rsidRDefault="006E613F" w:rsidP="00772A7F">
      <w:pPr>
        <w:pStyle w:val="policytext"/>
        <w:rPr>
          <w:rFonts w:ascii="Garamond" w:hAnsi="Garamond"/>
          <w:szCs w:val="24"/>
        </w:rPr>
      </w:pPr>
      <w:r w:rsidRPr="006562F2">
        <w:rPr>
          <w:rFonts w:ascii="Garamond" w:hAnsi="Garamond"/>
          <w:b/>
          <w:bCs/>
          <w:szCs w:val="24"/>
        </w:rPr>
        <w:t>Certified Employees</w:t>
      </w:r>
      <w:r w:rsidR="00E72544" w:rsidRPr="006562F2">
        <w:rPr>
          <w:rFonts w:ascii="Garamond" w:hAnsi="Garamond"/>
          <w:b/>
          <w:bCs/>
          <w:szCs w:val="24"/>
        </w:rPr>
        <w:t xml:space="preserve"> and/or Employees Paid on Certified Salary Schedule</w:t>
      </w:r>
      <w:r w:rsidRPr="006562F2">
        <w:rPr>
          <w:rFonts w:ascii="Garamond" w:hAnsi="Garamond"/>
          <w:b/>
          <w:bCs/>
          <w:szCs w:val="24"/>
        </w:rPr>
        <w:t>:</w:t>
      </w:r>
      <w:r w:rsidRPr="006562F2">
        <w:rPr>
          <w:rFonts w:ascii="Garamond" w:hAnsi="Garamond"/>
          <w:szCs w:val="24"/>
        </w:rPr>
        <w:t xml:space="preserve"> </w:t>
      </w:r>
      <w:r w:rsidR="00276832" w:rsidRPr="006562F2">
        <w:rPr>
          <w:rFonts w:ascii="Garamond" w:hAnsi="Garamond"/>
          <w:szCs w:val="24"/>
        </w:rPr>
        <w:t>T</w:t>
      </w:r>
      <w:r w:rsidRPr="006562F2">
        <w:rPr>
          <w:rFonts w:ascii="Garamond" w:hAnsi="Garamond"/>
          <w:szCs w:val="24"/>
        </w:rPr>
        <w:t xml:space="preserve">he Board may grant unpaid educational leave for a period not to exceed two (2) consecutive years for educational or professional purposes. Employees are required to complete </w:t>
      </w:r>
      <w:r w:rsidRPr="006562F2">
        <w:rPr>
          <w:rStyle w:val="ksbabold"/>
          <w:rFonts w:ascii="Garamond" w:hAnsi="Garamond"/>
          <w:szCs w:val="24"/>
        </w:rPr>
        <w:t>one (1) year of satisfactory service to the District before leave will be granted.</w:t>
      </w:r>
      <w:r w:rsidRPr="006562F2">
        <w:rPr>
          <w:rFonts w:ascii="Garamond" w:hAnsi="Garamond"/>
          <w:szCs w:val="24"/>
        </w:rPr>
        <w:t xml:space="preserve"> </w:t>
      </w:r>
    </w:p>
    <w:p w14:paraId="1E05CFB4" w14:textId="77777777" w:rsidR="006E613F" w:rsidRPr="006562F2" w:rsidRDefault="006E613F" w:rsidP="00772A7F">
      <w:pPr>
        <w:pStyle w:val="policytext"/>
        <w:rPr>
          <w:rFonts w:ascii="Garamond" w:hAnsi="Garamond"/>
          <w:szCs w:val="24"/>
        </w:rPr>
      </w:pPr>
      <w:r w:rsidRPr="006562F2">
        <w:rPr>
          <w:rFonts w:ascii="Garamond" w:hAnsi="Garamond"/>
          <w:szCs w:val="24"/>
        </w:rPr>
        <w:t>Leave may be granted for full</w:t>
      </w:r>
      <w:r w:rsidRPr="006562F2">
        <w:rPr>
          <w:rFonts w:ascii="Garamond" w:hAnsi="Garamond"/>
          <w:szCs w:val="24"/>
        </w:rPr>
        <w:noBreakHyphen/>
        <w:t>time attendance at universities or other training or professional activities approved by the Board when those activities are related to the employee's job or to other jobs an employee might hold in the school system. Leave will not be granted for part</w:t>
      </w:r>
      <w:r w:rsidRPr="006562F2">
        <w:rPr>
          <w:rFonts w:ascii="Garamond" w:hAnsi="Garamond"/>
          <w:szCs w:val="24"/>
        </w:rPr>
        <w:noBreakHyphen/>
        <w:t>time educational activities or to persons holding full</w:t>
      </w:r>
      <w:r w:rsidRPr="006562F2">
        <w:rPr>
          <w:rFonts w:ascii="Garamond" w:hAnsi="Garamond"/>
          <w:szCs w:val="24"/>
        </w:rPr>
        <w:noBreakHyphen/>
        <w:t>time employment during the period of the leave.</w:t>
      </w:r>
    </w:p>
    <w:p w14:paraId="5FFDF033" w14:textId="77777777" w:rsidR="006E613F" w:rsidRPr="006562F2" w:rsidRDefault="006E613F" w:rsidP="00227E3C">
      <w:pPr>
        <w:pStyle w:val="BodyText"/>
        <w:rPr>
          <w:szCs w:val="24"/>
        </w:rPr>
      </w:pPr>
      <w:r w:rsidRPr="006562F2">
        <w:rPr>
          <w:szCs w:val="24"/>
        </w:rPr>
        <w:t>Written application for educational/professional leave m</w:t>
      </w:r>
      <w:smartTag w:uri="urn:schemas-microsoft-com:office:smarttags" w:element="PersonName">
        <w:r w:rsidRPr="006562F2">
          <w:rPr>
            <w:szCs w:val="24"/>
          </w:rPr>
          <w:t>us</w:t>
        </w:r>
      </w:smartTag>
      <w:r w:rsidRPr="006562F2">
        <w:rPr>
          <w:szCs w:val="24"/>
        </w:rPr>
        <w:t>t be made at least sixty (60) days before the leave is to begin.</w:t>
      </w:r>
      <w:r w:rsidR="009E0039" w:rsidRPr="006562F2">
        <w:rPr>
          <w:szCs w:val="24"/>
        </w:rPr>
        <w:t xml:space="preserve"> </w:t>
      </w:r>
      <w:r w:rsidR="005C015A" w:rsidRPr="006562F2">
        <w:rPr>
          <w:b/>
          <w:szCs w:val="24"/>
        </w:rPr>
        <w:t>Board Policy</w:t>
      </w:r>
      <w:r w:rsidR="005C015A" w:rsidRPr="006562F2">
        <w:rPr>
          <w:szCs w:val="24"/>
        </w:rPr>
        <w:t xml:space="preserve"> </w:t>
      </w:r>
      <w:r w:rsidRPr="006562F2">
        <w:rPr>
          <w:b/>
          <w:bCs/>
          <w:szCs w:val="24"/>
        </w:rPr>
        <w:t>03.1235</w:t>
      </w:r>
    </w:p>
    <w:p w14:paraId="2BF4BD21" w14:textId="77777777" w:rsidR="006E613F" w:rsidRPr="006562F2" w:rsidRDefault="006E613F" w:rsidP="00227E3C">
      <w:pPr>
        <w:pStyle w:val="Heading1"/>
        <w:spacing w:before="0"/>
      </w:pPr>
      <w:bookmarkStart w:id="484" w:name="_Toc478442598"/>
      <w:bookmarkStart w:id="485" w:name="_Toc478789126"/>
      <w:bookmarkStart w:id="486" w:name="_Toc479739482"/>
      <w:bookmarkStart w:id="487" w:name="_Toc479739544"/>
      <w:bookmarkStart w:id="488" w:name="_Toc479991196"/>
      <w:bookmarkStart w:id="489" w:name="_Toc479992804"/>
      <w:bookmarkStart w:id="490" w:name="_Toc480009447"/>
      <w:bookmarkStart w:id="491" w:name="_Toc480016035"/>
      <w:bookmarkStart w:id="492" w:name="_Toc480016093"/>
      <w:bookmarkStart w:id="493" w:name="_Toc480254720"/>
      <w:bookmarkStart w:id="494" w:name="_Toc480345555"/>
      <w:bookmarkStart w:id="495" w:name="_Toc480606739"/>
      <w:bookmarkStart w:id="496" w:name="_Toc200694924"/>
      <w:r w:rsidRPr="006562F2">
        <w:t>Jury Leave</w:t>
      </w:r>
      <w:bookmarkEnd w:id="484"/>
      <w:bookmarkEnd w:id="485"/>
      <w:bookmarkEnd w:id="486"/>
      <w:bookmarkEnd w:id="487"/>
      <w:bookmarkEnd w:id="488"/>
      <w:bookmarkEnd w:id="489"/>
      <w:bookmarkEnd w:id="490"/>
      <w:bookmarkEnd w:id="491"/>
      <w:bookmarkEnd w:id="492"/>
      <w:bookmarkEnd w:id="493"/>
      <w:bookmarkEnd w:id="494"/>
      <w:bookmarkEnd w:id="495"/>
      <w:bookmarkEnd w:id="496"/>
    </w:p>
    <w:p w14:paraId="67086457" w14:textId="77777777" w:rsidR="006E613F" w:rsidRPr="006562F2" w:rsidRDefault="006E613F" w:rsidP="00772A7F">
      <w:pPr>
        <w:pStyle w:val="BodyText"/>
        <w:spacing w:after="120"/>
        <w:rPr>
          <w:szCs w:val="24"/>
        </w:rPr>
      </w:pPr>
      <w:r w:rsidRPr="006562F2">
        <w:rPr>
          <w:szCs w:val="24"/>
        </w:rPr>
        <w:t>Any employee who serves on a jury in local, state or federal court will be granted paid leave (min</w:t>
      </w:r>
      <w:smartTag w:uri="urn:schemas-microsoft-com:office:smarttags" w:element="PersonName">
        <w:r w:rsidRPr="006562F2">
          <w:rPr>
            <w:szCs w:val="24"/>
          </w:rPr>
          <w:t>us</w:t>
        </w:r>
      </w:smartTag>
      <w:r w:rsidRPr="006562F2">
        <w:rPr>
          <w:szCs w:val="24"/>
        </w:rPr>
        <w:t xml:space="preserve"> any jury pay, excluding expense reimbursement) for the period of her/his jury service. </w:t>
      </w:r>
    </w:p>
    <w:p w14:paraId="47FE5724" w14:textId="77777777" w:rsidR="006E613F" w:rsidRPr="006562F2" w:rsidRDefault="006E613F" w:rsidP="00227E3C">
      <w:pPr>
        <w:pStyle w:val="BodyText"/>
        <w:rPr>
          <w:b/>
          <w:bCs/>
          <w:szCs w:val="24"/>
        </w:rPr>
      </w:pPr>
      <w:r w:rsidRPr="006562F2">
        <w:rPr>
          <w:szCs w:val="24"/>
        </w:rPr>
        <w:t>Employees who will be absent from work to serve on a jury m</w:t>
      </w:r>
      <w:smartTag w:uri="urn:schemas-microsoft-com:office:smarttags" w:element="PersonName">
        <w:r w:rsidRPr="006562F2">
          <w:rPr>
            <w:szCs w:val="24"/>
          </w:rPr>
          <w:t>us</w:t>
        </w:r>
      </w:smartTag>
      <w:r w:rsidRPr="006562F2">
        <w:rPr>
          <w:szCs w:val="24"/>
        </w:rPr>
        <w:t>t notify their immediate supervisor in advance.</w:t>
      </w:r>
      <w:r w:rsidR="009E0039" w:rsidRPr="006562F2">
        <w:rPr>
          <w:szCs w:val="24"/>
        </w:rPr>
        <w:t xml:space="preserve"> </w:t>
      </w:r>
      <w:r w:rsidR="005C015A" w:rsidRPr="006562F2">
        <w:rPr>
          <w:b/>
          <w:szCs w:val="24"/>
        </w:rPr>
        <w:t>Board Policies</w:t>
      </w:r>
      <w:r w:rsidR="005C015A" w:rsidRPr="006562F2">
        <w:rPr>
          <w:szCs w:val="24"/>
        </w:rPr>
        <w:t xml:space="preserve"> </w:t>
      </w:r>
      <w:r w:rsidRPr="006562F2">
        <w:rPr>
          <w:b/>
          <w:bCs/>
          <w:szCs w:val="24"/>
        </w:rPr>
        <w:t>03.1237/03.2237</w:t>
      </w:r>
    </w:p>
    <w:p w14:paraId="0361CB63" w14:textId="77777777" w:rsidR="006E613F" w:rsidRPr="006562F2" w:rsidRDefault="006E613F" w:rsidP="00227E3C">
      <w:pPr>
        <w:pStyle w:val="Heading1"/>
        <w:spacing w:before="0"/>
      </w:pPr>
      <w:bookmarkStart w:id="497" w:name="_Toc480009448"/>
      <w:bookmarkStart w:id="498" w:name="_Toc480016036"/>
      <w:bookmarkStart w:id="499" w:name="_Toc480016094"/>
      <w:bookmarkStart w:id="500" w:name="_Toc480254721"/>
      <w:bookmarkStart w:id="501" w:name="_Toc480345556"/>
      <w:bookmarkStart w:id="502" w:name="_Toc480606740"/>
      <w:bookmarkStart w:id="503" w:name="_Toc200694925"/>
      <w:r w:rsidRPr="006562F2">
        <w:t>Military/Disaster Services Leave</w:t>
      </w:r>
      <w:bookmarkEnd w:id="497"/>
      <w:bookmarkEnd w:id="498"/>
      <w:bookmarkEnd w:id="499"/>
      <w:bookmarkEnd w:id="500"/>
      <w:bookmarkEnd w:id="501"/>
      <w:bookmarkEnd w:id="502"/>
      <w:bookmarkEnd w:id="503"/>
    </w:p>
    <w:p w14:paraId="59C43722" w14:textId="77777777" w:rsidR="006E613F" w:rsidRPr="006562F2" w:rsidRDefault="006E613F" w:rsidP="00772A7F">
      <w:pPr>
        <w:pStyle w:val="BodyText"/>
        <w:spacing w:after="120"/>
        <w:rPr>
          <w:szCs w:val="24"/>
        </w:rPr>
      </w:pPr>
      <w:r w:rsidRPr="006562F2">
        <w:rPr>
          <w:szCs w:val="24"/>
        </w:rPr>
        <w:t>Military leave is granted under the provisions and conditions specified in law. As soon as they are notified of an upcoming military-related absence, employees are responsible for notifying their immediate supervisor.</w:t>
      </w:r>
    </w:p>
    <w:p w14:paraId="5783E699" w14:textId="77777777" w:rsidR="006E613F" w:rsidRPr="006562F2" w:rsidRDefault="006E613F" w:rsidP="00227E3C">
      <w:pPr>
        <w:pStyle w:val="BodyText"/>
        <w:rPr>
          <w:b/>
          <w:bCs/>
          <w:szCs w:val="24"/>
        </w:rPr>
      </w:pPr>
      <w:r w:rsidRPr="006562F2">
        <w:rPr>
          <w:szCs w:val="24"/>
        </w:rPr>
        <w:t xml:space="preserve">The Board may grant disaster services leave to requesting eligible employees. </w:t>
      </w:r>
      <w:r w:rsidR="005C015A" w:rsidRPr="006562F2">
        <w:rPr>
          <w:b/>
          <w:szCs w:val="24"/>
        </w:rPr>
        <w:t>Board Policies</w:t>
      </w:r>
      <w:r w:rsidR="005C015A" w:rsidRPr="006562F2">
        <w:rPr>
          <w:szCs w:val="24"/>
        </w:rPr>
        <w:t xml:space="preserve"> </w:t>
      </w:r>
      <w:r w:rsidRPr="006562F2">
        <w:rPr>
          <w:b/>
          <w:bCs/>
          <w:szCs w:val="24"/>
        </w:rPr>
        <w:t>03.1238/03.2238</w:t>
      </w:r>
    </w:p>
    <w:p w14:paraId="7A324DDA" w14:textId="77777777" w:rsidR="006E613F" w:rsidRPr="006562F2" w:rsidRDefault="006E613F" w:rsidP="00227E3C">
      <w:pPr>
        <w:pStyle w:val="Heading1"/>
        <w:spacing w:before="0"/>
      </w:pPr>
      <w:bookmarkStart w:id="504" w:name="_Toc200694926"/>
      <w:r w:rsidRPr="006562F2">
        <w:lastRenderedPageBreak/>
        <w:t>Unpaid Leave</w:t>
      </w:r>
      <w:bookmarkEnd w:id="504"/>
    </w:p>
    <w:p w14:paraId="76E18EF7" w14:textId="77777777" w:rsidR="006E613F" w:rsidRPr="006562F2" w:rsidRDefault="00772A7F" w:rsidP="00227E3C">
      <w:pPr>
        <w:pStyle w:val="policytext"/>
        <w:spacing w:after="240"/>
        <w:rPr>
          <w:rFonts w:ascii="Garamond" w:hAnsi="Garamond"/>
          <w:szCs w:val="24"/>
        </w:rPr>
      </w:pPr>
      <w:r w:rsidRPr="006562F2">
        <w:rPr>
          <w:rFonts w:ascii="Garamond" w:hAnsi="Garamond"/>
          <w:szCs w:val="24"/>
        </w:rPr>
        <w:t>The Superintendent may grant an unpaid leave of absence for one (1) year</w:t>
      </w:r>
      <w:r w:rsidRPr="006562F2">
        <w:rPr>
          <w:rStyle w:val="ksbabold"/>
          <w:rFonts w:ascii="Garamond" w:hAnsi="Garamond"/>
          <w:b w:val="0"/>
          <w:bCs/>
          <w:szCs w:val="24"/>
        </w:rPr>
        <w:t xml:space="preserve"> provided the leave is for educational or professional purposes, or for illness, maternity, adoption of a child or children, or other disability</w:t>
      </w:r>
      <w:r w:rsidRPr="006562F2">
        <w:rPr>
          <w:rFonts w:ascii="Garamond" w:hAnsi="Garamond"/>
          <w:szCs w:val="24"/>
        </w:rPr>
        <w:t>. Requests for unpaid leave m</w:t>
      </w:r>
      <w:smartTag w:uri="urn:schemas-microsoft-com:office:smarttags" w:element="PersonName">
        <w:r w:rsidRPr="006562F2">
          <w:rPr>
            <w:rFonts w:ascii="Garamond" w:hAnsi="Garamond"/>
            <w:szCs w:val="24"/>
          </w:rPr>
          <w:t>us</w:t>
        </w:r>
      </w:smartTag>
      <w:r w:rsidRPr="006562F2">
        <w:rPr>
          <w:rFonts w:ascii="Garamond" w:hAnsi="Garamond"/>
          <w:szCs w:val="24"/>
        </w:rPr>
        <w:t>t be made in writing and submitted to the Superintendent/designee. KRS 161.770</w:t>
      </w:r>
      <w:r w:rsidR="00272E1A" w:rsidRPr="006562F2">
        <w:rPr>
          <w:rFonts w:ascii="Garamond" w:hAnsi="Garamond"/>
          <w:szCs w:val="24"/>
        </w:rPr>
        <w:t xml:space="preserve"> </w:t>
      </w:r>
    </w:p>
    <w:p w14:paraId="463693CA" w14:textId="77777777" w:rsidR="006E613F" w:rsidRPr="006562F2" w:rsidRDefault="006E613F">
      <w:pPr>
        <w:pStyle w:val="Heading1"/>
        <w:rPr>
          <w:rFonts w:ascii="Garamond" w:hAnsi="Garamond"/>
        </w:rPr>
        <w:sectPr w:rsidR="006E613F" w:rsidRPr="006562F2" w:rsidSect="005F66B5">
          <w:pgSz w:w="12240" w:h="15840" w:code="1"/>
          <w:pgMar w:top="1440" w:right="1195" w:bottom="1008" w:left="3240" w:header="965" w:footer="965" w:gutter="0"/>
          <w:cols w:space="360"/>
          <w:titlePg/>
        </w:sectPr>
      </w:pPr>
    </w:p>
    <w:bookmarkStart w:id="505" w:name="_Toc480864780"/>
    <w:bookmarkStart w:id="506" w:name="_Toc480864890"/>
    <w:bookmarkStart w:id="507" w:name="_Toc483210505"/>
    <w:bookmarkStart w:id="508" w:name="_Toc40684958"/>
    <w:bookmarkStart w:id="509" w:name="_Toc70389747"/>
    <w:bookmarkStart w:id="510" w:name="_Toc70394509"/>
    <w:bookmarkStart w:id="511" w:name="_Toc105898081"/>
    <w:bookmarkStart w:id="512" w:name="_Toc107656732"/>
    <w:bookmarkStart w:id="513" w:name="_Toc107656792"/>
    <w:bookmarkStart w:id="514" w:name="_Toc138233491"/>
    <w:bookmarkStart w:id="515" w:name="_Toc143579216"/>
    <w:bookmarkStart w:id="516" w:name="_Toc167775007"/>
    <w:bookmarkStart w:id="517" w:name="_Toc167775068"/>
    <w:bookmarkStart w:id="518" w:name="_Toc195067123"/>
    <w:bookmarkStart w:id="519" w:name="_Toc196619242"/>
    <w:bookmarkStart w:id="520" w:name="_Toc197413735"/>
    <w:bookmarkStart w:id="521" w:name="_Toc198118727"/>
    <w:bookmarkStart w:id="522" w:name="_Toc225666040"/>
    <w:bookmarkStart w:id="523" w:name="_Toc225730695"/>
    <w:bookmarkStart w:id="524" w:name="_Toc225736168"/>
    <w:bookmarkStart w:id="525" w:name="_Toc235843754"/>
    <w:bookmarkStart w:id="526" w:name="_Toc257358640"/>
    <w:bookmarkStart w:id="527" w:name="_Toc257624460"/>
    <w:bookmarkStart w:id="528" w:name="_Toc266172252"/>
    <w:bookmarkStart w:id="529" w:name="_Toc266173607"/>
    <w:bookmarkStart w:id="530" w:name="_Toc292691062"/>
    <w:bookmarkStart w:id="531" w:name="_Toc294268217"/>
    <w:bookmarkStart w:id="532" w:name="_Toc295468806"/>
    <w:bookmarkStart w:id="533" w:name="_Toc323717580"/>
    <w:bookmarkStart w:id="534" w:name="_Toc327359990"/>
    <w:bookmarkStart w:id="535" w:name="_Toc353367217"/>
    <w:bookmarkStart w:id="536" w:name="_Toc353367544"/>
    <w:bookmarkStart w:id="537" w:name="_Toc355594799"/>
    <w:bookmarkStart w:id="538" w:name="_Toc386617326"/>
    <w:bookmarkStart w:id="539" w:name="_Toc391310290"/>
    <w:bookmarkStart w:id="540" w:name="_Toc416350118"/>
    <w:bookmarkStart w:id="541" w:name="_Toc416362045"/>
    <w:bookmarkStart w:id="542" w:name="_Toc416362181"/>
    <w:bookmarkStart w:id="543" w:name="_Toc427055461"/>
    <w:bookmarkStart w:id="544" w:name="_Toc427055583"/>
    <w:bookmarkStart w:id="545" w:name="_Toc449427958"/>
    <w:bookmarkStart w:id="546" w:name="_Toc11057036"/>
    <w:bookmarkStart w:id="547" w:name="_Toc42062928"/>
    <w:bookmarkStart w:id="548" w:name="_Toc47597221"/>
    <w:bookmarkStart w:id="549" w:name="_Toc73565121"/>
    <w:bookmarkStart w:id="550" w:name="_Toc104894652"/>
    <w:bookmarkStart w:id="551" w:name="_Toc109643450"/>
    <w:bookmarkStart w:id="552" w:name="_Toc136417591"/>
    <w:bookmarkStart w:id="553" w:name="_Toc141717921"/>
    <w:bookmarkStart w:id="554" w:name="_Toc200694927"/>
    <w:p w14:paraId="36D0822D" w14:textId="77777777" w:rsidR="006E613F" w:rsidRPr="006562F2" w:rsidRDefault="0071243C" w:rsidP="00392810">
      <w:pPr>
        <w:pStyle w:val="ChapterTitle"/>
        <w:spacing w:after="0"/>
        <w:sectPr w:rsidR="006E613F" w:rsidRPr="006562F2" w:rsidSect="001D1371">
          <w:headerReference w:type="first" r:id="rId39"/>
          <w:pgSz w:w="12240" w:h="15840" w:code="1"/>
          <w:pgMar w:top="1440" w:right="1195" w:bottom="1800" w:left="3240" w:header="960" w:footer="960" w:gutter="0"/>
          <w:cols w:space="360"/>
          <w:titlePg/>
        </w:sectPr>
      </w:pPr>
      <w:r w:rsidRPr="006562F2">
        <w:rPr>
          <w:noProof/>
          <w:sz w:val="20"/>
        </w:rPr>
        <w:lastRenderedPageBreak/>
        <mc:AlternateContent>
          <mc:Choice Requires="wps">
            <w:drawing>
              <wp:anchor distT="0" distB="0" distL="114300" distR="114300" simplePos="0" relativeHeight="251657216" behindDoc="0" locked="0" layoutInCell="1" allowOverlap="1" wp14:anchorId="76FCD6FC" wp14:editId="5CD070E4">
                <wp:simplePos x="0" y="0"/>
                <wp:positionH relativeFrom="margin">
                  <wp:align>right</wp:align>
                </wp:positionH>
                <wp:positionV relativeFrom="paragraph">
                  <wp:posOffset>0</wp:posOffset>
                </wp:positionV>
                <wp:extent cx="1828800" cy="1828800"/>
                <wp:effectExtent l="0" t="0" r="19050" b="1905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7DD5459" w14:textId="77777777" w:rsidR="00EE57E9" w:rsidRDefault="00EE57E9">
                            <w:pPr>
                              <w:jc w:val="center"/>
                              <w:rPr>
                                <w:rFonts w:ascii="Arial Black" w:hAnsi="Arial Black"/>
                                <w:sz w:val="36"/>
                              </w:rPr>
                            </w:pPr>
                            <w:r>
                              <w:rPr>
                                <w:rFonts w:ascii="Arial Black" w:hAnsi="Arial Black"/>
                                <w:sz w:val="36"/>
                              </w:rPr>
                              <w:t>Section</w:t>
                            </w:r>
                          </w:p>
                          <w:p w14:paraId="50F990F4" w14:textId="77777777" w:rsidR="00EE57E9" w:rsidRDefault="00EE57E9">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CD6FC" id="Text Box 6" o:spid="_x0000_s1028" type="#_x0000_t202" style="position:absolute;margin-left:92.8pt;margin-top:0;width:2in;height:2in;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">
                <v:textbox>
                  <w:txbxContent>
                    <w:p w14:paraId="07DD5459" w14:textId="77777777" w:rsidR="00EE57E9" w:rsidRDefault="00EE57E9">
                      <w:pPr>
                        <w:jc w:val="center"/>
                        <w:rPr>
                          <w:rFonts w:ascii="Arial Black" w:hAnsi="Arial Black"/>
                          <w:sz w:val="36"/>
                        </w:rPr>
                      </w:pPr>
                      <w:r>
                        <w:rPr>
                          <w:rFonts w:ascii="Arial Black" w:hAnsi="Arial Black"/>
                          <w:sz w:val="36"/>
                        </w:rPr>
                        <w:t>Section</w:t>
                      </w:r>
                    </w:p>
                    <w:p w14:paraId="50F990F4" w14:textId="77777777" w:rsidR="00EE57E9" w:rsidRDefault="00EE57E9">
                      <w:pPr>
                        <w:jc w:val="center"/>
                      </w:pPr>
                      <w:r>
                        <w:rPr>
                          <w:rFonts w:ascii="Arial Black" w:hAnsi="Arial Black"/>
                          <w:sz w:val="144"/>
                        </w:rPr>
                        <w:t>3</w:t>
                      </w:r>
                    </w:p>
                  </w:txbxContent>
                </v:textbox>
                <w10:wrap type="square" anchorx="margin"/>
              </v:shape>
            </w:pict>
          </mc:Fallback>
        </mc:AlternateConten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14:paraId="781ED15C" w14:textId="77777777" w:rsidR="006E613F" w:rsidRPr="006562F2" w:rsidRDefault="006E613F" w:rsidP="002B7108">
      <w:pPr>
        <w:pStyle w:val="ChapterTitle"/>
        <w:spacing w:before="0" w:after="120"/>
      </w:pPr>
      <w:bookmarkStart w:id="555" w:name="_Toc478789127"/>
      <w:bookmarkStart w:id="556" w:name="_Toc479739483"/>
      <w:bookmarkStart w:id="557" w:name="_Toc479991197"/>
      <w:bookmarkStart w:id="558" w:name="_Toc479992805"/>
      <w:bookmarkStart w:id="559" w:name="_Toc480009449"/>
      <w:bookmarkStart w:id="560" w:name="_Toc480016037"/>
      <w:bookmarkStart w:id="561" w:name="_Toc480016095"/>
      <w:bookmarkStart w:id="562" w:name="_Toc480254722"/>
      <w:bookmarkStart w:id="563" w:name="_Toc480345557"/>
      <w:bookmarkStart w:id="564" w:name="_Toc480606741"/>
      <w:bookmarkStart w:id="565" w:name="_Toc200694928"/>
      <w:r w:rsidRPr="006562F2">
        <w:t>Personnel Management</w:t>
      </w:r>
      <w:bookmarkEnd w:id="555"/>
      <w:bookmarkEnd w:id="556"/>
      <w:bookmarkEnd w:id="557"/>
      <w:bookmarkEnd w:id="558"/>
      <w:bookmarkEnd w:id="559"/>
      <w:bookmarkEnd w:id="560"/>
      <w:bookmarkEnd w:id="561"/>
      <w:bookmarkEnd w:id="562"/>
      <w:bookmarkEnd w:id="563"/>
      <w:bookmarkEnd w:id="564"/>
      <w:bookmarkEnd w:id="565"/>
    </w:p>
    <w:p w14:paraId="5152AE88" w14:textId="77777777" w:rsidR="006E613F" w:rsidRPr="006562F2" w:rsidRDefault="006E613F" w:rsidP="00227E3C">
      <w:pPr>
        <w:pStyle w:val="Heading1"/>
        <w:spacing w:before="0"/>
      </w:pPr>
      <w:bookmarkStart w:id="566" w:name="_Toc478442600"/>
      <w:bookmarkStart w:id="567" w:name="_Toc478789129"/>
      <w:bookmarkStart w:id="568" w:name="_Toc479739484"/>
      <w:bookmarkStart w:id="569" w:name="_Toc479739545"/>
      <w:bookmarkStart w:id="570" w:name="_Toc479991198"/>
      <w:bookmarkStart w:id="571" w:name="_Toc479992806"/>
      <w:bookmarkStart w:id="572" w:name="_Toc480009450"/>
      <w:bookmarkStart w:id="573" w:name="_Toc480016038"/>
      <w:bookmarkStart w:id="574" w:name="_Toc480016096"/>
      <w:bookmarkStart w:id="575" w:name="_Toc480254723"/>
      <w:bookmarkStart w:id="576" w:name="_Toc480345560"/>
      <w:bookmarkStart w:id="577" w:name="_Toc480606744"/>
      <w:bookmarkStart w:id="578" w:name="_Toc200694929"/>
      <w:r w:rsidRPr="006562F2">
        <w:t>Transfer</w:t>
      </w:r>
      <w:bookmarkEnd w:id="566"/>
      <w:bookmarkEnd w:id="567"/>
      <w:bookmarkEnd w:id="568"/>
      <w:bookmarkEnd w:id="569"/>
      <w:bookmarkEnd w:id="570"/>
      <w:bookmarkEnd w:id="571"/>
      <w:bookmarkEnd w:id="572"/>
      <w:bookmarkEnd w:id="573"/>
      <w:bookmarkEnd w:id="574"/>
      <w:bookmarkEnd w:id="575"/>
      <w:bookmarkEnd w:id="576"/>
      <w:bookmarkEnd w:id="577"/>
      <w:bookmarkEnd w:id="578"/>
    </w:p>
    <w:p w14:paraId="6BFE77D6" w14:textId="77777777" w:rsidR="00F250A6" w:rsidRPr="006562F2" w:rsidRDefault="006E613F" w:rsidP="00F250A6">
      <w:pPr>
        <w:pStyle w:val="BodyText"/>
        <w:spacing w:after="120"/>
        <w:rPr>
          <w:b/>
          <w:bCs/>
          <w:szCs w:val="24"/>
        </w:rPr>
      </w:pPr>
      <w:r w:rsidRPr="006562F2">
        <w:rPr>
          <w:szCs w:val="24"/>
        </w:rPr>
        <w:t>Employees who wish to request a voluntary transfer should contact their immediate supervisor for assistance</w:t>
      </w:r>
      <w:r w:rsidRPr="006562F2">
        <w:rPr>
          <w:b/>
          <w:bCs/>
          <w:szCs w:val="24"/>
        </w:rPr>
        <w:t>.</w:t>
      </w:r>
      <w:r w:rsidR="009E0039" w:rsidRPr="006562F2">
        <w:rPr>
          <w:b/>
          <w:bCs/>
          <w:szCs w:val="24"/>
        </w:rPr>
        <w:t xml:space="preserve"> </w:t>
      </w:r>
    </w:p>
    <w:p w14:paraId="1C48442E" w14:textId="77777777" w:rsidR="006E613F" w:rsidRPr="006562F2" w:rsidRDefault="00F250A6" w:rsidP="00227E3C">
      <w:pPr>
        <w:pStyle w:val="BodyText"/>
        <w:rPr>
          <w:szCs w:val="24"/>
        </w:rPr>
      </w:pPr>
      <w:r w:rsidRPr="006562F2">
        <w:rPr>
          <w:bCs/>
          <w:szCs w:val="24"/>
        </w:rPr>
        <w:t>Employees charged with a felony offense may be transferred to a second position with no change in pay until such time as they are found not guilty, the charges are dismissed, their employment is terminated, or the Superintendent determines that further personnel action is not required.</w:t>
      </w:r>
      <w:r w:rsidR="009E0039" w:rsidRPr="006562F2">
        <w:rPr>
          <w:b/>
          <w:bCs/>
          <w:szCs w:val="24"/>
        </w:rPr>
        <w:t xml:space="preserve"> </w:t>
      </w:r>
      <w:r w:rsidR="005C015A" w:rsidRPr="006562F2">
        <w:rPr>
          <w:b/>
          <w:bCs/>
          <w:szCs w:val="24"/>
        </w:rPr>
        <w:t xml:space="preserve">Board Policies </w:t>
      </w:r>
      <w:r w:rsidR="006E613F" w:rsidRPr="006562F2">
        <w:rPr>
          <w:b/>
          <w:bCs/>
          <w:szCs w:val="24"/>
        </w:rPr>
        <w:t>03.1311/03.2311</w:t>
      </w:r>
    </w:p>
    <w:p w14:paraId="1B6C60DF" w14:textId="77777777" w:rsidR="006E613F" w:rsidRPr="006562F2" w:rsidRDefault="006E613F" w:rsidP="00227E3C">
      <w:pPr>
        <w:pStyle w:val="Heading1"/>
        <w:spacing w:before="0"/>
      </w:pPr>
      <w:bookmarkStart w:id="579" w:name="_Toc478442601"/>
      <w:bookmarkStart w:id="580" w:name="_Toc478789130"/>
      <w:bookmarkStart w:id="581" w:name="_Toc479739485"/>
      <w:bookmarkStart w:id="582" w:name="_Toc479739546"/>
      <w:bookmarkStart w:id="583" w:name="_Toc479991199"/>
      <w:bookmarkStart w:id="584" w:name="_Toc479992807"/>
      <w:bookmarkStart w:id="585" w:name="_Toc480009451"/>
      <w:bookmarkStart w:id="586" w:name="_Toc480016039"/>
      <w:bookmarkStart w:id="587" w:name="_Toc480016097"/>
      <w:bookmarkStart w:id="588" w:name="_Toc480254724"/>
      <w:bookmarkStart w:id="589" w:name="_Toc480345561"/>
      <w:bookmarkStart w:id="590" w:name="_Toc480606745"/>
      <w:bookmarkStart w:id="591" w:name="_Toc200694930"/>
      <w:r w:rsidRPr="006562F2">
        <w:t>Employee Discipline</w:t>
      </w:r>
      <w:bookmarkEnd w:id="579"/>
      <w:bookmarkEnd w:id="580"/>
      <w:bookmarkEnd w:id="581"/>
      <w:bookmarkEnd w:id="582"/>
      <w:bookmarkEnd w:id="583"/>
      <w:bookmarkEnd w:id="584"/>
      <w:bookmarkEnd w:id="585"/>
      <w:bookmarkEnd w:id="586"/>
      <w:bookmarkEnd w:id="587"/>
      <w:bookmarkEnd w:id="588"/>
      <w:bookmarkEnd w:id="589"/>
      <w:bookmarkEnd w:id="590"/>
      <w:bookmarkEnd w:id="591"/>
    </w:p>
    <w:p w14:paraId="27CCFB6B" w14:textId="77777777" w:rsidR="006E613F" w:rsidRPr="006562F2" w:rsidRDefault="006E613F" w:rsidP="00F250A6">
      <w:pPr>
        <w:pStyle w:val="BodyText"/>
        <w:spacing w:after="120"/>
        <w:rPr>
          <w:szCs w:val="24"/>
        </w:rPr>
      </w:pPr>
      <w:r w:rsidRPr="006562F2">
        <w:rPr>
          <w:szCs w:val="24"/>
        </w:rPr>
        <w:t>Termination and non</w:t>
      </w:r>
      <w:r w:rsidR="008161F3" w:rsidRPr="006562F2">
        <w:rPr>
          <w:szCs w:val="24"/>
        </w:rPr>
        <w:t>-</w:t>
      </w:r>
      <w:r w:rsidRPr="006562F2">
        <w:rPr>
          <w:szCs w:val="24"/>
        </w:rPr>
        <w:t xml:space="preserve">renewal of contracts </w:t>
      </w:r>
      <w:r w:rsidR="00F250A6" w:rsidRPr="006562F2">
        <w:rPr>
          <w:szCs w:val="24"/>
        </w:rPr>
        <w:t xml:space="preserve">are </w:t>
      </w:r>
      <w:r w:rsidRPr="006562F2">
        <w:rPr>
          <w:szCs w:val="24"/>
        </w:rPr>
        <w:t>the responsibility of the Superintendent.</w:t>
      </w:r>
      <w:r w:rsidRPr="006562F2">
        <w:rPr>
          <w:b/>
          <w:bCs/>
          <w:szCs w:val="24"/>
        </w:rPr>
        <w:t xml:space="preserve"> </w:t>
      </w:r>
      <w:r w:rsidR="005C015A" w:rsidRPr="006562F2">
        <w:rPr>
          <w:b/>
          <w:bCs/>
          <w:szCs w:val="24"/>
        </w:rPr>
        <w:t xml:space="preserve">Board Policies </w:t>
      </w:r>
      <w:r w:rsidRPr="006562F2">
        <w:rPr>
          <w:b/>
          <w:bCs/>
          <w:szCs w:val="24"/>
        </w:rPr>
        <w:t>03.17/03.27/03.2711</w:t>
      </w:r>
    </w:p>
    <w:p w14:paraId="7DD5F862" w14:textId="77777777" w:rsidR="006E613F" w:rsidRPr="006562F2" w:rsidRDefault="006E613F" w:rsidP="00227E3C">
      <w:pPr>
        <w:pStyle w:val="BodyText"/>
        <w:rPr>
          <w:b/>
          <w:bCs/>
          <w:szCs w:val="24"/>
        </w:rPr>
      </w:pPr>
      <w:r w:rsidRPr="006562F2">
        <w:rPr>
          <w:szCs w:val="24"/>
        </w:rPr>
        <w:t>Certified employees who resign or terminate their contracts m</w:t>
      </w:r>
      <w:smartTag w:uri="urn:schemas-microsoft-com:office:smarttags" w:element="PersonName">
        <w:r w:rsidRPr="006562F2">
          <w:rPr>
            <w:szCs w:val="24"/>
          </w:rPr>
          <w:t>us</w:t>
        </w:r>
      </w:smartTag>
      <w:r w:rsidRPr="006562F2">
        <w:rPr>
          <w:szCs w:val="24"/>
        </w:rPr>
        <w:t>t do so in compliance with KRS 161.780.</w:t>
      </w:r>
    </w:p>
    <w:p w14:paraId="4161D00D" w14:textId="77777777" w:rsidR="00D547C4" w:rsidRPr="006562F2" w:rsidRDefault="00D547C4" w:rsidP="00D547C4">
      <w:pPr>
        <w:pStyle w:val="Heading1"/>
        <w:spacing w:before="0"/>
      </w:pPr>
      <w:bookmarkStart w:id="592" w:name="_Toc136333565"/>
      <w:bookmarkStart w:id="593" w:name="_Toc136416514"/>
      <w:bookmarkStart w:id="594" w:name="_Toc200694931"/>
      <w:bookmarkStart w:id="595" w:name="_Toc478442603"/>
      <w:bookmarkStart w:id="596" w:name="_Toc478789132"/>
      <w:bookmarkStart w:id="597" w:name="_Toc479739486"/>
      <w:bookmarkStart w:id="598" w:name="_Toc479739547"/>
      <w:bookmarkStart w:id="599" w:name="_Toc479991200"/>
      <w:bookmarkStart w:id="600" w:name="_Toc479992808"/>
      <w:bookmarkStart w:id="601" w:name="_Toc480009452"/>
      <w:bookmarkStart w:id="602" w:name="_Toc480016040"/>
      <w:bookmarkStart w:id="603" w:name="_Toc480016098"/>
      <w:bookmarkStart w:id="604" w:name="_Toc480254725"/>
      <w:bookmarkStart w:id="605" w:name="_Toc480345562"/>
      <w:bookmarkStart w:id="606" w:name="_Toc480606746"/>
      <w:r w:rsidRPr="006562F2">
        <w:t>Employee Separation</w:t>
      </w:r>
      <w:bookmarkEnd w:id="592"/>
      <w:bookmarkEnd w:id="593"/>
      <w:bookmarkEnd w:id="594"/>
    </w:p>
    <w:p w14:paraId="60775EA8" w14:textId="77777777" w:rsidR="00D547C4" w:rsidRPr="006562F2" w:rsidRDefault="00D547C4" w:rsidP="006D149B">
      <w:pPr>
        <w:spacing w:after="240"/>
        <w:jc w:val="both"/>
        <w:rPr>
          <w:spacing w:val="-5"/>
          <w:sz w:val="24"/>
        </w:rPr>
      </w:pPr>
      <w:r w:rsidRPr="006562F2">
        <w:rPr>
          <w:spacing w:val="-5"/>
          <w:sz w:val="24"/>
        </w:rPr>
        <w:t xml:space="preserve">An employee who voluntarily leaves the District shall complete an exit survey that includes, but is not limited to the position vacated, the employee’s years of service in the position and in the District, if the employee is taking a similar position in another district, and the reason(s) provided for leaving the District. This information shall be reported to the Kentucky Department of Education (KDE) by the District in a system developed by KDE without providing personally identifiable information. </w:t>
      </w:r>
      <w:r w:rsidRPr="006562F2">
        <w:rPr>
          <w:b/>
          <w:bCs/>
          <w:spacing w:val="-5"/>
          <w:sz w:val="24"/>
        </w:rPr>
        <w:t>03.17/03.272</w:t>
      </w:r>
    </w:p>
    <w:p w14:paraId="14A6B081" w14:textId="77777777" w:rsidR="006E613F" w:rsidRPr="006562F2" w:rsidRDefault="006E613F" w:rsidP="00227E3C">
      <w:pPr>
        <w:pStyle w:val="Heading1"/>
        <w:spacing w:before="0"/>
      </w:pPr>
      <w:bookmarkStart w:id="607" w:name="_Toc200694932"/>
      <w:r w:rsidRPr="006562F2">
        <w:t>Retirement</w:t>
      </w:r>
      <w:bookmarkEnd w:id="595"/>
      <w:bookmarkEnd w:id="596"/>
      <w:bookmarkEnd w:id="597"/>
      <w:bookmarkEnd w:id="598"/>
      <w:bookmarkEnd w:id="599"/>
      <w:bookmarkEnd w:id="600"/>
      <w:bookmarkEnd w:id="601"/>
      <w:bookmarkEnd w:id="602"/>
      <w:bookmarkEnd w:id="603"/>
      <w:bookmarkEnd w:id="604"/>
      <w:bookmarkEnd w:id="605"/>
      <w:bookmarkEnd w:id="606"/>
      <w:bookmarkEnd w:id="607"/>
    </w:p>
    <w:p w14:paraId="59CE03BA" w14:textId="77777777" w:rsidR="006E613F" w:rsidRPr="006562F2" w:rsidRDefault="006E613F" w:rsidP="002B7108">
      <w:pPr>
        <w:pStyle w:val="BodyText"/>
        <w:spacing w:after="120"/>
      </w:pPr>
      <w:r w:rsidRPr="006562F2">
        <w:t>Employees who decide to retire should give the Superintendent/designee notice as far in advance as possible, but no later than two (2) weeks before retirement. Retirement benefits are solely a matter of contract between the employee and her/his retirement system (the Teacher’s Retirement System or the County Employee’s Retirement System).</w:t>
      </w:r>
    </w:p>
    <w:p w14:paraId="4F71DF9F" w14:textId="77777777" w:rsidR="006E613F" w:rsidRPr="006562F2" w:rsidRDefault="006E613F" w:rsidP="00227E3C">
      <w:pPr>
        <w:pStyle w:val="BodyText"/>
        <w:rPr>
          <w:b/>
          <w:bCs/>
        </w:rPr>
      </w:pPr>
      <w:r w:rsidRPr="006562F2">
        <w:t xml:space="preserve">The Board compensates employees </w:t>
      </w:r>
      <w:r w:rsidR="003B00ED" w:rsidRPr="006562F2">
        <w:t xml:space="preserve">only upon initial </w:t>
      </w:r>
      <w:r w:rsidRPr="006562F2">
        <w:t>retirement for each un</w:t>
      </w:r>
      <w:smartTag w:uri="urn:schemas-microsoft-com:office:smarttags" w:element="PersonName">
        <w:r w:rsidRPr="006562F2">
          <w:t>us</w:t>
        </w:r>
      </w:smartTag>
      <w:r w:rsidRPr="006562F2">
        <w:t>ed sick day at the rate of thirty percent (30%)</w:t>
      </w:r>
      <w:r w:rsidR="005D701D" w:rsidRPr="006562F2">
        <w:t xml:space="preserve"> </w:t>
      </w:r>
      <w:r w:rsidRPr="006562F2">
        <w:t xml:space="preserve">of the daily salary, based on the employee’s last annual salary. </w:t>
      </w:r>
      <w:r w:rsidR="005C015A" w:rsidRPr="006562F2">
        <w:rPr>
          <w:b/>
        </w:rPr>
        <w:t>Board Policies</w:t>
      </w:r>
      <w:r w:rsidR="005C015A" w:rsidRPr="006562F2">
        <w:t xml:space="preserve"> </w:t>
      </w:r>
      <w:r w:rsidRPr="006562F2">
        <w:rPr>
          <w:b/>
          <w:bCs/>
        </w:rPr>
        <w:t>03.175/03.273</w:t>
      </w:r>
    </w:p>
    <w:p w14:paraId="5E9CA390" w14:textId="77777777" w:rsidR="0027430B" w:rsidRPr="006562F2" w:rsidRDefault="0027430B" w:rsidP="00227E3C">
      <w:pPr>
        <w:pStyle w:val="Heading1"/>
        <w:spacing w:before="0"/>
      </w:pPr>
      <w:bookmarkStart w:id="608" w:name="_Toc200694933"/>
      <w:r w:rsidRPr="006562F2">
        <w:lastRenderedPageBreak/>
        <w:t>Evaluations</w:t>
      </w:r>
      <w:bookmarkEnd w:id="608"/>
    </w:p>
    <w:p w14:paraId="3A3BAC1F" w14:textId="77777777" w:rsidR="0027430B" w:rsidRPr="006562F2" w:rsidRDefault="0027430B" w:rsidP="00227E3C">
      <w:pPr>
        <w:pStyle w:val="BodyText"/>
        <w:tabs>
          <w:tab w:val="left" w:pos="90"/>
        </w:tabs>
      </w:pPr>
      <w:r w:rsidRPr="006562F2">
        <w:t xml:space="preserve">All employees are given an opportunity to review their evaluations and an opportunity to attach a written statement to the evaluation. Any employee who believes that s/he was not fairly evaluated may appeal his/her evaluation in accordance with Policy. </w:t>
      </w:r>
      <w:r w:rsidR="005C015A" w:rsidRPr="006562F2">
        <w:rPr>
          <w:b/>
        </w:rPr>
        <w:t>Board Policy</w:t>
      </w:r>
      <w:r w:rsidR="005C015A" w:rsidRPr="006562F2">
        <w:t xml:space="preserve"> </w:t>
      </w:r>
      <w:r w:rsidRPr="006562F2">
        <w:rPr>
          <w:b/>
          <w:bCs/>
        </w:rPr>
        <w:t>03.18/03.28</w:t>
      </w:r>
    </w:p>
    <w:p w14:paraId="1E46EED1" w14:textId="77777777" w:rsidR="006E613F" w:rsidRPr="006562F2" w:rsidRDefault="006E613F" w:rsidP="00227E3C">
      <w:pPr>
        <w:pStyle w:val="Heading1"/>
        <w:spacing w:before="0"/>
      </w:pPr>
      <w:bookmarkStart w:id="609" w:name="_Toc478442605"/>
      <w:bookmarkStart w:id="610" w:name="_Toc478789134"/>
      <w:bookmarkStart w:id="611" w:name="_Toc479739488"/>
      <w:bookmarkStart w:id="612" w:name="_Toc479739549"/>
      <w:bookmarkStart w:id="613" w:name="_Toc479991202"/>
      <w:bookmarkStart w:id="614" w:name="_Toc479992810"/>
      <w:bookmarkStart w:id="615" w:name="_Toc480009454"/>
      <w:bookmarkStart w:id="616" w:name="_Toc480016042"/>
      <w:bookmarkStart w:id="617" w:name="_Toc480016100"/>
      <w:bookmarkStart w:id="618" w:name="_Toc480254727"/>
      <w:bookmarkStart w:id="619" w:name="_Toc480345564"/>
      <w:bookmarkStart w:id="620" w:name="_Toc480606748"/>
      <w:bookmarkStart w:id="621" w:name="_Toc200694934"/>
      <w:r w:rsidRPr="006562F2">
        <w:t>Training/In-Service</w:t>
      </w:r>
      <w:bookmarkEnd w:id="609"/>
      <w:bookmarkEnd w:id="610"/>
      <w:bookmarkEnd w:id="611"/>
      <w:bookmarkEnd w:id="612"/>
      <w:bookmarkEnd w:id="613"/>
      <w:bookmarkEnd w:id="614"/>
      <w:bookmarkEnd w:id="615"/>
      <w:bookmarkEnd w:id="616"/>
      <w:bookmarkEnd w:id="617"/>
      <w:bookmarkEnd w:id="618"/>
      <w:bookmarkEnd w:id="619"/>
      <w:bookmarkEnd w:id="620"/>
      <w:bookmarkEnd w:id="621"/>
    </w:p>
    <w:p w14:paraId="22447B54" w14:textId="77777777" w:rsidR="006E613F" w:rsidRPr="006562F2" w:rsidRDefault="006E613F" w:rsidP="002B7108">
      <w:pPr>
        <w:pStyle w:val="BodyText"/>
        <w:spacing w:after="120"/>
        <w:rPr>
          <w:szCs w:val="24"/>
        </w:rPr>
      </w:pPr>
      <w:r w:rsidRPr="006562F2">
        <w:rPr>
          <w:szCs w:val="24"/>
        </w:rPr>
        <w:t xml:space="preserve">The Board provides a </w:t>
      </w:r>
      <w:r w:rsidR="00565C1F" w:rsidRPr="006562F2">
        <w:rPr>
          <w:szCs w:val="24"/>
        </w:rPr>
        <w:t xml:space="preserve">high quality, personalized, and evidence-based </w:t>
      </w:r>
      <w:r w:rsidRPr="006562F2">
        <w:rPr>
          <w:szCs w:val="24"/>
        </w:rPr>
        <w:t>program for professional development and staff training</w:t>
      </w:r>
      <w:r w:rsidR="00714659" w:rsidRPr="006562F2">
        <w:rPr>
          <w:szCs w:val="24"/>
        </w:rPr>
        <w:t>s</w:t>
      </w:r>
      <w:r w:rsidRPr="006562F2">
        <w:rPr>
          <w:szCs w:val="24"/>
        </w:rPr>
        <w:t xml:space="preserve">. </w:t>
      </w:r>
    </w:p>
    <w:p w14:paraId="383C1038" w14:textId="77777777" w:rsidR="006E613F" w:rsidRPr="006562F2" w:rsidRDefault="006E613F" w:rsidP="00226815">
      <w:pPr>
        <w:pStyle w:val="BodyText"/>
        <w:spacing w:after="120"/>
        <w:rPr>
          <w:b/>
          <w:bCs/>
          <w:szCs w:val="24"/>
        </w:rPr>
      </w:pPr>
      <w:r w:rsidRPr="006562F2">
        <w:rPr>
          <w:b/>
          <w:bCs/>
          <w:szCs w:val="24"/>
        </w:rPr>
        <w:t>Certified Personnel:</w:t>
      </w:r>
      <w:r w:rsidRPr="006562F2">
        <w:rPr>
          <w:szCs w:val="24"/>
        </w:rPr>
        <w:t xml:space="preserve"> Unless an employee is granted leave, failure to complete and document required professional development during the academic year will result in a reduction in salary and may be reflected in the employee’s evaluation.</w:t>
      </w:r>
      <w:r w:rsidR="009E0039" w:rsidRPr="006562F2">
        <w:rPr>
          <w:szCs w:val="24"/>
        </w:rPr>
        <w:t xml:space="preserve"> </w:t>
      </w:r>
      <w:r w:rsidR="005C015A" w:rsidRPr="006562F2">
        <w:rPr>
          <w:b/>
          <w:szCs w:val="24"/>
        </w:rPr>
        <w:t>Board Policy</w:t>
      </w:r>
      <w:r w:rsidR="005C015A" w:rsidRPr="006562F2">
        <w:rPr>
          <w:szCs w:val="24"/>
        </w:rPr>
        <w:t xml:space="preserve"> </w:t>
      </w:r>
      <w:r w:rsidRPr="006562F2">
        <w:rPr>
          <w:b/>
          <w:bCs/>
          <w:szCs w:val="24"/>
        </w:rPr>
        <w:t>03.19</w:t>
      </w:r>
    </w:p>
    <w:p w14:paraId="734711DA" w14:textId="77777777" w:rsidR="005D701D" w:rsidRPr="006562F2" w:rsidRDefault="005D701D" w:rsidP="00226815">
      <w:pPr>
        <w:pStyle w:val="BodyText"/>
        <w:spacing w:after="120"/>
        <w:rPr>
          <w:b/>
          <w:bCs/>
          <w:szCs w:val="24"/>
        </w:rPr>
      </w:pPr>
      <w:bookmarkStart w:id="622" w:name="_Toc478789135"/>
      <w:bookmarkStart w:id="623" w:name="_Toc479739489"/>
      <w:bookmarkStart w:id="624" w:name="_Toc479739550"/>
      <w:bookmarkStart w:id="625" w:name="_Toc479991203"/>
      <w:bookmarkStart w:id="626" w:name="_Toc479992811"/>
      <w:bookmarkStart w:id="627" w:name="_Toc480009455"/>
      <w:bookmarkStart w:id="628" w:name="_Toc480016043"/>
      <w:bookmarkStart w:id="629" w:name="_Toc480016101"/>
      <w:bookmarkStart w:id="630" w:name="_Toc480254728"/>
      <w:bookmarkStart w:id="631" w:name="_Toc480345565"/>
      <w:bookmarkStart w:id="632" w:name="_Toc480606749"/>
      <w:r w:rsidRPr="006562F2">
        <w:rPr>
          <w:b/>
          <w:bCs/>
          <w:szCs w:val="24"/>
        </w:rPr>
        <w:t>Classified Personnel:</w:t>
      </w:r>
      <w:r w:rsidRPr="006562F2">
        <w:rPr>
          <w:szCs w:val="24"/>
        </w:rPr>
        <w:t xml:space="preserve"> Instructional Paraeducators are expected to complete professional development activities along with certified personnel at their work location.</w:t>
      </w:r>
      <w:r w:rsidR="00CD71A6" w:rsidRPr="006562F2">
        <w:rPr>
          <w:szCs w:val="24"/>
        </w:rPr>
        <w:t xml:space="preserve"> </w:t>
      </w:r>
      <w:r w:rsidRPr="006562F2">
        <w:rPr>
          <w:szCs w:val="24"/>
        </w:rPr>
        <w:t>Unless an employee is granted leave, failure to complete and document required professional development during the academic year will result in a reduction in salary and may be reflected in the employee’s evaluation.</w:t>
      </w:r>
      <w:r w:rsidR="009E0039" w:rsidRPr="006562F2">
        <w:rPr>
          <w:szCs w:val="24"/>
        </w:rPr>
        <w:t xml:space="preserve"> </w:t>
      </w:r>
      <w:r w:rsidR="005C015A" w:rsidRPr="006562F2">
        <w:rPr>
          <w:b/>
          <w:szCs w:val="24"/>
        </w:rPr>
        <w:t>Board Policies</w:t>
      </w:r>
      <w:r w:rsidR="005C015A" w:rsidRPr="006562F2">
        <w:rPr>
          <w:szCs w:val="24"/>
        </w:rPr>
        <w:t xml:space="preserve"> </w:t>
      </w:r>
      <w:r w:rsidRPr="006562F2">
        <w:rPr>
          <w:b/>
          <w:bCs/>
          <w:szCs w:val="24"/>
        </w:rPr>
        <w:t>03.29</w:t>
      </w:r>
    </w:p>
    <w:p w14:paraId="402BBD94" w14:textId="77777777" w:rsidR="00AE6BA2" w:rsidRDefault="00AE6BA2" w:rsidP="00AE6BA2">
      <w:pPr>
        <w:pStyle w:val="BodyText"/>
        <w:spacing w:after="120"/>
        <w:rPr>
          <w:b/>
          <w:bCs/>
        </w:rPr>
      </w:pPr>
      <w:bookmarkStart w:id="633" w:name="_Hlk200023463"/>
      <w:bookmarkStart w:id="634" w:name="_Toc41386068"/>
      <w:bookmarkStart w:id="635" w:name="_Toc41385076"/>
      <w:ins w:id="636" w:author="Barker, Kim - KSBA" w:date="2025-05-21T08:43:00Z">
        <w:r w:rsidRPr="000113DF">
          <w:rPr>
            <w:highlight w:val="yellow"/>
          </w:rPr>
          <w:t>All certified employees shall complete at least one (</w:t>
        </w:r>
      </w:ins>
      <w:ins w:id="637" w:author="Barker, Kim - KSBA" w:date="2025-05-21T08:44:00Z">
        <w:r w:rsidRPr="000113DF">
          <w:rPr>
            <w:highlight w:val="yellow"/>
          </w:rPr>
          <w:t xml:space="preserve">1) hour of each of the following trainings within twelve (12) months of initial hire and at least once every </w:t>
        </w:r>
      </w:ins>
      <w:ins w:id="638" w:author="Barker, Kim - KSBA" w:date="2025-05-21T08:46:00Z">
        <w:r w:rsidRPr="000113DF">
          <w:rPr>
            <w:highlight w:val="yellow"/>
          </w:rPr>
          <w:t>four</w:t>
        </w:r>
      </w:ins>
      <w:ins w:id="639" w:author="Barker, Kim - KSBA" w:date="2025-05-21T08:44:00Z">
        <w:r w:rsidRPr="000113DF">
          <w:rPr>
            <w:highlight w:val="yellow"/>
          </w:rPr>
          <w:t xml:space="preserve"> (4) </w:t>
        </w:r>
      </w:ins>
      <w:ins w:id="640" w:author="Barker, Kim - KSBA" w:date="2025-05-21T08:47:00Z">
        <w:r w:rsidRPr="000113DF">
          <w:rPr>
            <w:highlight w:val="yellow"/>
          </w:rPr>
          <w:t>years</w:t>
        </w:r>
      </w:ins>
      <w:ins w:id="641" w:author="Barker, Kim - KSBA" w:date="2025-05-21T08:44:00Z">
        <w:r w:rsidRPr="000113DF">
          <w:rPr>
            <w:highlight w:val="yellow"/>
          </w:rPr>
          <w:t xml:space="preserve"> thereafter: active shooter training, child abuse</w:t>
        </w:r>
      </w:ins>
      <w:ins w:id="642" w:author="Barker, Kim - KSBA" w:date="2025-05-21T08:45:00Z">
        <w:r w:rsidRPr="000113DF">
          <w:rPr>
            <w:highlight w:val="yellow"/>
          </w:rPr>
          <w:t xml:space="preserve">, suicide prevention, and seizure disorder. The </w:t>
        </w:r>
      </w:ins>
      <w:ins w:id="643" w:author="Barker, Kim - KSBA" w:date="2025-05-21T08:46:00Z">
        <w:r w:rsidRPr="000113DF">
          <w:rPr>
            <w:highlight w:val="yellow"/>
          </w:rPr>
          <w:t xml:space="preserve">District shall implement the professional development training </w:t>
        </w:r>
      </w:ins>
      <w:ins w:id="644" w:author="Barker, Kim - KSBA" w:date="2025-05-21T08:47:00Z">
        <w:r w:rsidRPr="000113DF">
          <w:rPr>
            <w:highlight w:val="yellow"/>
          </w:rPr>
          <w:t xml:space="preserve">from the </w:t>
        </w:r>
      </w:ins>
      <w:ins w:id="645" w:author="Barker, Kim - KSBA" w:date="2025-05-21T08:45:00Z">
        <w:r w:rsidRPr="000113DF">
          <w:rPr>
            <w:highlight w:val="yellow"/>
          </w:rPr>
          <w:t>Kentucky Department of Education</w:t>
        </w:r>
      </w:ins>
      <w:ins w:id="646" w:author="Barker, Kim - KSBA" w:date="2025-05-21T08:46:00Z">
        <w:r w:rsidRPr="000113DF">
          <w:rPr>
            <w:highlight w:val="yellow"/>
          </w:rPr>
          <w:t>.</w:t>
        </w:r>
      </w:ins>
      <w:r w:rsidRPr="000113DF">
        <w:rPr>
          <w:highlight w:val="yellow"/>
        </w:rPr>
        <w:t xml:space="preserve"> </w:t>
      </w:r>
      <w:r w:rsidRPr="000113DF">
        <w:rPr>
          <w:b/>
          <w:bCs/>
        </w:rPr>
        <w:t>03.19</w:t>
      </w:r>
    </w:p>
    <w:bookmarkEnd w:id="633"/>
    <w:p w14:paraId="6914AA9C" w14:textId="77777777" w:rsidR="00AE6BA2" w:rsidRDefault="00AE6BA2" w:rsidP="00AE6BA2">
      <w:pPr>
        <w:pStyle w:val="BodyText"/>
        <w:spacing w:after="180"/>
        <w:rPr>
          <w:b/>
          <w:bCs/>
        </w:rPr>
      </w:pPr>
      <w:r w:rsidRPr="00A45FBE">
        <w:rPr>
          <w:b/>
          <w:bCs/>
        </w:rPr>
        <w:t>Classified Personnel</w:t>
      </w:r>
      <w:r w:rsidRPr="00A45FBE">
        <w:t xml:space="preserve">: The Superintendent </w:t>
      </w:r>
      <w:ins w:id="647" w:author="Barker, Kim - KSBA" w:date="2025-05-21T08:23:00Z">
        <w:r w:rsidRPr="000113DF">
          <w:rPr>
            <w:highlight w:val="yellow"/>
          </w:rPr>
          <w:t>may</w:t>
        </w:r>
      </w:ins>
      <w:del w:id="648" w:author="Barker, Kim - KSBA" w:date="2025-05-21T08:23:00Z">
        <w:r w:rsidRPr="000113DF" w:rsidDel="001612DF">
          <w:rPr>
            <w:highlight w:val="yellow"/>
          </w:rPr>
          <w:delText>shall</w:delText>
        </w:r>
      </w:del>
      <w:r w:rsidRPr="00A45FBE">
        <w:t xml:space="preserve"> develop and implement a program for continuing training for selected classified personnel. </w:t>
      </w:r>
      <w:r w:rsidRPr="00A45FBE">
        <w:rPr>
          <w:b/>
          <w:bCs/>
        </w:rPr>
        <w:t>03.29</w:t>
      </w:r>
    </w:p>
    <w:p w14:paraId="69A2A77E" w14:textId="77777777" w:rsidR="00226815" w:rsidRPr="006562F2" w:rsidRDefault="00226815" w:rsidP="00226815">
      <w:pPr>
        <w:pStyle w:val="Heading1"/>
        <w:rPr>
          <w:rFonts w:ascii="Arial" w:hAnsi="Arial" w:cs="Arial"/>
        </w:rPr>
      </w:pPr>
      <w:bookmarkStart w:id="649" w:name="_Toc200694935"/>
      <w:r w:rsidRPr="006562F2">
        <w:t>District Training</w:t>
      </w:r>
      <w:bookmarkEnd w:id="634"/>
      <w:bookmarkEnd w:id="635"/>
      <w:bookmarkEnd w:id="649"/>
    </w:p>
    <w:p w14:paraId="20007454" w14:textId="77777777" w:rsidR="00226815" w:rsidRPr="006562F2" w:rsidRDefault="00226815" w:rsidP="00226815">
      <w:pPr>
        <w:pStyle w:val="policytext"/>
        <w:rPr>
          <w:rFonts w:ascii="Garamond" w:hAnsi="Garamond"/>
          <w:b/>
          <w:spacing w:val="-2"/>
        </w:rPr>
      </w:pPr>
      <w:r w:rsidRPr="006562F2">
        <w:rPr>
          <w:rStyle w:val="ksbabold"/>
          <w:rFonts w:ascii="Garamond" w:hAnsi="Garamond"/>
          <w:b w:val="0"/>
          <w:spacing w:val="-2"/>
        </w:rPr>
        <w:t xml:space="preserve">Procedure </w:t>
      </w:r>
      <w:r w:rsidRPr="006562F2">
        <w:rPr>
          <w:rStyle w:val="ksbabold"/>
          <w:rFonts w:ascii="Garamond" w:hAnsi="Garamond"/>
          <w:bCs/>
          <w:spacing w:val="-2"/>
        </w:rPr>
        <w:t>03.19 AP. 23</w:t>
      </w:r>
      <w:r w:rsidRPr="006562F2">
        <w:rPr>
          <w:rStyle w:val="ksbabold"/>
          <w:rFonts w:ascii="Garamond" w:hAnsi="Garamond"/>
          <w:b w:val="0"/>
          <w:spacing w:val="-2"/>
        </w:rPr>
        <w:t xml:space="preserve"> may be used to track completion of local and state employee training requirements that apply across the District and maintain a record for the information of the Superintendent and Board.</w:t>
      </w:r>
    </w:p>
    <w:p w14:paraId="4C7B6F0A" w14:textId="77777777" w:rsidR="006E613F" w:rsidRPr="006562F2" w:rsidRDefault="006E613F" w:rsidP="00226815">
      <w:pPr>
        <w:pStyle w:val="Heading1"/>
        <w:spacing w:before="120"/>
      </w:pPr>
      <w:bookmarkStart w:id="650" w:name="_Toc200694936"/>
      <w:r w:rsidRPr="006562F2">
        <w:t>Personnel Records</w:t>
      </w:r>
      <w:bookmarkEnd w:id="622"/>
      <w:bookmarkEnd w:id="623"/>
      <w:bookmarkEnd w:id="624"/>
      <w:bookmarkEnd w:id="625"/>
      <w:bookmarkEnd w:id="626"/>
      <w:bookmarkEnd w:id="627"/>
      <w:bookmarkEnd w:id="628"/>
      <w:bookmarkEnd w:id="629"/>
      <w:bookmarkEnd w:id="630"/>
      <w:bookmarkEnd w:id="631"/>
      <w:bookmarkEnd w:id="632"/>
      <w:bookmarkEnd w:id="650"/>
    </w:p>
    <w:p w14:paraId="365FB923" w14:textId="77777777" w:rsidR="006E613F" w:rsidRPr="006562F2" w:rsidRDefault="006E613F" w:rsidP="00227E3C">
      <w:pPr>
        <w:pStyle w:val="BodyText"/>
        <w:rPr>
          <w:szCs w:val="24"/>
        </w:rPr>
      </w:pPr>
      <w:r w:rsidRPr="006562F2">
        <w:rPr>
          <w:szCs w:val="24"/>
        </w:rPr>
        <w:t xml:space="preserve">One (1) master personnel file is maintained in the Central Office for each employee. </w:t>
      </w:r>
      <w:r w:rsidR="002B7108" w:rsidRPr="006562F2">
        <w:rPr>
          <w:szCs w:val="24"/>
        </w:rPr>
        <w:t xml:space="preserve">The Principal/supervisor may maintain a personnel folder for each person under his/her supervision. </w:t>
      </w:r>
      <w:r w:rsidRPr="006562F2">
        <w:rPr>
          <w:szCs w:val="24"/>
        </w:rPr>
        <w:t>Employees may inspect their personnel files.</w:t>
      </w:r>
      <w:r w:rsidR="009E0039" w:rsidRPr="006562F2">
        <w:rPr>
          <w:szCs w:val="24"/>
        </w:rPr>
        <w:t xml:space="preserve"> </w:t>
      </w:r>
      <w:r w:rsidR="005C015A" w:rsidRPr="006562F2">
        <w:rPr>
          <w:b/>
          <w:szCs w:val="24"/>
        </w:rPr>
        <w:t>Board Policies</w:t>
      </w:r>
      <w:r w:rsidR="005C015A" w:rsidRPr="006562F2">
        <w:rPr>
          <w:szCs w:val="24"/>
        </w:rPr>
        <w:t xml:space="preserve"> </w:t>
      </w:r>
      <w:r w:rsidRPr="006562F2">
        <w:rPr>
          <w:b/>
          <w:bCs/>
          <w:szCs w:val="24"/>
        </w:rPr>
        <w:t>03.15/03.25</w:t>
      </w:r>
    </w:p>
    <w:p w14:paraId="114E39C7" w14:textId="77777777" w:rsidR="00E314F4" w:rsidRPr="006562F2" w:rsidRDefault="00E314F4" w:rsidP="00227E3C">
      <w:pPr>
        <w:pStyle w:val="Heading1"/>
        <w:tabs>
          <w:tab w:val="center" w:pos="4532"/>
        </w:tabs>
        <w:spacing w:before="0"/>
      </w:pPr>
      <w:bookmarkStart w:id="651" w:name="_Toc352748958"/>
      <w:bookmarkStart w:id="652" w:name="_Toc200694937"/>
      <w:r w:rsidRPr="006562F2">
        <w:t>Retention of Recordings</w:t>
      </w:r>
      <w:bookmarkEnd w:id="651"/>
      <w:bookmarkEnd w:id="652"/>
    </w:p>
    <w:p w14:paraId="25E6143C" w14:textId="5A7497C4" w:rsidR="006E613F" w:rsidRPr="00AE6BA2" w:rsidRDefault="00E314F4" w:rsidP="00AE6BA2">
      <w:pPr>
        <w:pStyle w:val="policytext"/>
        <w:spacing w:after="240"/>
        <w:rPr>
          <w:rFonts w:ascii="Garamond" w:hAnsi="Garamond"/>
        </w:rPr>
      </w:pPr>
      <w:r w:rsidRPr="006562F2">
        <w:rPr>
          <w:rStyle w:val="ksbabold"/>
          <w:rFonts w:ascii="Garamond" w:hAnsi="Garamond"/>
          <w:b w:val="0"/>
        </w:rPr>
        <w:t xml:space="preserve">Employees shall comply with the statutory requirement that school officials are to retain any digital, video, or audio recording as required by law. </w:t>
      </w:r>
      <w:r w:rsidRPr="006562F2">
        <w:rPr>
          <w:rStyle w:val="ksbabold"/>
          <w:rFonts w:ascii="Garamond" w:hAnsi="Garamond"/>
        </w:rPr>
        <w:t>01.61</w:t>
      </w:r>
    </w:p>
    <w:p w14:paraId="06A2F9D9" w14:textId="77777777" w:rsidR="00E314F4" w:rsidRPr="006562F2" w:rsidRDefault="00E314F4">
      <w:pPr>
        <w:pStyle w:val="BodyText"/>
        <w:rPr>
          <w:b/>
          <w:bCs/>
        </w:rPr>
        <w:sectPr w:rsidR="00E314F4" w:rsidRPr="006562F2" w:rsidSect="001D1371">
          <w:headerReference w:type="default" r:id="rId40"/>
          <w:footerReference w:type="default" r:id="rId41"/>
          <w:type w:val="continuous"/>
          <w:pgSz w:w="12240" w:h="15840" w:code="1"/>
          <w:pgMar w:top="1440" w:right="1195" w:bottom="1800" w:left="3240" w:header="960" w:footer="960" w:gutter="0"/>
          <w:cols w:space="360"/>
          <w:titlePg/>
        </w:sectPr>
      </w:pPr>
    </w:p>
    <w:bookmarkStart w:id="653" w:name="_Toc480864790"/>
    <w:bookmarkStart w:id="654" w:name="_Toc480864900"/>
    <w:bookmarkStart w:id="655" w:name="_Toc483210513"/>
    <w:bookmarkStart w:id="656" w:name="_Toc40684966"/>
    <w:bookmarkStart w:id="657" w:name="_Toc70389755"/>
    <w:bookmarkStart w:id="658" w:name="_Toc70394517"/>
    <w:bookmarkStart w:id="659" w:name="_Toc105898089"/>
    <w:bookmarkStart w:id="660" w:name="_Toc107656740"/>
    <w:bookmarkStart w:id="661" w:name="_Toc107656800"/>
    <w:bookmarkStart w:id="662" w:name="_Toc138233499"/>
    <w:bookmarkStart w:id="663" w:name="_Toc143579224"/>
    <w:bookmarkStart w:id="664" w:name="_Toc167775015"/>
    <w:bookmarkStart w:id="665" w:name="_Toc167775076"/>
    <w:bookmarkStart w:id="666" w:name="_Toc195067131"/>
    <w:bookmarkStart w:id="667" w:name="_Toc196619250"/>
    <w:bookmarkStart w:id="668" w:name="_Toc197413743"/>
    <w:bookmarkStart w:id="669" w:name="_Toc198118735"/>
    <w:bookmarkStart w:id="670" w:name="_Toc225666048"/>
    <w:bookmarkStart w:id="671" w:name="_Toc225730703"/>
    <w:bookmarkStart w:id="672" w:name="_Toc225736176"/>
    <w:bookmarkStart w:id="673" w:name="_Toc235843762"/>
    <w:bookmarkStart w:id="674" w:name="_Toc257358648"/>
    <w:bookmarkStart w:id="675" w:name="_Toc257624468"/>
    <w:bookmarkStart w:id="676" w:name="_Toc266172260"/>
    <w:bookmarkStart w:id="677" w:name="_Toc266173615"/>
    <w:bookmarkStart w:id="678" w:name="_Toc292691070"/>
    <w:bookmarkStart w:id="679" w:name="_Toc294268225"/>
    <w:bookmarkStart w:id="680" w:name="_Toc295468814"/>
    <w:bookmarkStart w:id="681" w:name="_Toc323717588"/>
    <w:bookmarkStart w:id="682" w:name="_Toc327359998"/>
    <w:bookmarkStart w:id="683" w:name="_Toc353367226"/>
    <w:bookmarkStart w:id="684" w:name="_Toc353367553"/>
    <w:bookmarkStart w:id="685" w:name="_Toc355594808"/>
    <w:bookmarkStart w:id="686" w:name="_Toc386617335"/>
    <w:bookmarkStart w:id="687" w:name="_Toc391310299"/>
    <w:bookmarkStart w:id="688" w:name="_Toc416350127"/>
    <w:bookmarkStart w:id="689" w:name="_Toc416362054"/>
    <w:bookmarkStart w:id="690" w:name="_Toc416362190"/>
    <w:bookmarkStart w:id="691" w:name="_Toc427055470"/>
    <w:bookmarkStart w:id="692" w:name="_Toc427055592"/>
    <w:bookmarkStart w:id="693" w:name="_Toc449427967"/>
    <w:bookmarkStart w:id="694" w:name="_Toc11057045"/>
    <w:bookmarkStart w:id="695" w:name="_Toc42062938"/>
    <w:bookmarkStart w:id="696" w:name="_Toc47597231"/>
    <w:bookmarkStart w:id="697" w:name="_Toc73565131"/>
    <w:bookmarkStart w:id="698" w:name="_Toc104894662"/>
    <w:bookmarkStart w:id="699" w:name="_Toc109643460"/>
    <w:bookmarkStart w:id="700" w:name="_Toc141717932"/>
    <w:bookmarkStart w:id="701" w:name="_Toc200694938"/>
    <w:bookmarkStart w:id="702" w:name="_Toc478789136"/>
    <w:bookmarkStart w:id="703" w:name="_Toc479739490"/>
    <w:p w14:paraId="3557B3B7" w14:textId="77777777" w:rsidR="006E613F" w:rsidRPr="006562F2" w:rsidRDefault="0071243C" w:rsidP="00F250A6">
      <w:pPr>
        <w:pStyle w:val="ChapterTitle"/>
        <w:spacing w:before="0" w:after="0"/>
        <w:sectPr w:rsidR="006E613F" w:rsidRPr="006562F2" w:rsidSect="001D1371">
          <w:headerReference w:type="first" r:id="rId42"/>
          <w:pgSz w:w="12240" w:h="15840" w:code="1"/>
          <w:pgMar w:top="1440" w:right="1195" w:bottom="1800" w:left="3240" w:header="960" w:footer="960" w:gutter="0"/>
          <w:cols w:space="360"/>
          <w:titlePg/>
        </w:sectPr>
      </w:pPr>
      <w:r w:rsidRPr="006562F2">
        <w:rPr>
          <w:noProof/>
          <w:sz w:val="20"/>
        </w:rPr>
        <w:lastRenderedPageBreak/>
        <mc:AlternateContent>
          <mc:Choice Requires="wps">
            <w:drawing>
              <wp:anchor distT="0" distB="0" distL="114300" distR="114300" simplePos="0" relativeHeight="251658240" behindDoc="0" locked="0" layoutInCell="1" allowOverlap="1" wp14:anchorId="4387B1AC" wp14:editId="47B7DAF7">
                <wp:simplePos x="0" y="0"/>
                <wp:positionH relativeFrom="margin">
                  <wp:align>right</wp:align>
                </wp:positionH>
                <wp:positionV relativeFrom="paragraph">
                  <wp:posOffset>0</wp:posOffset>
                </wp:positionV>
                <wp:extent cx="1710055" cy="1662430"/>
                <wp:effectExtent l="0" t="0" r="23495" b="1397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55" cy="1662430"/>
                        </a:xfrm>
                        <a:prstGeom prst="rect">
                          <a:avLst/>
                        </a:prstGeom>
                        <a:solidFill>
                          <a:srgbClr val="FFFFFF"/>
                        </a:solidFill>
                        <a:ln w="9525">
                          <a:solidFill>
                            <a:srgbClr val="000000"/>
                          </a:solidFill>
                          <a:miter lim="800000"/>
                          <a:headEnd/>
                          <a:tailEnd/>
                        </a:ln>
                      </wps:spPr>
                      <wps:txbx>
                        <w:txbxContent>
                          <w:p w14:paraId="177516D0" w14:textId="77777777" w:rsidR="00EE57E9" w:rsidRDefault="00EE57E9">
                            <w:pPr>
                              <w:jc w:val="center"/>
                              <w:rPr>
                                <w:rFonts w:ascii="Arial Black" w:hAnsi="Arial Black"/>
                                <w:sz w:val="36"/>
                              </w:rPr>
                            </w:pPr>
                            <w:r>
                              <w:rPr>
                                <w:rFonts w:ascii="Arial Black" w:hAnsi="Arial Black"/>
                                <w:sz w:val="36"/>
                              </w:rPr>
                              <w:t>Section</w:t>
                            </w:r>
                          </w:p>
                          <w:p w14:paraId="01F8E12A" w14:textId="77777777" w:rsidR="00EE57E9" w:rsidRDefault="00EE57E9">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7B1AC" id="Text Box 7" o:spid="_x0000_s1029" type="#_x0000_t202" style="position:absolute;margin-left:83.45pt;margin-top:0;width:134.65pt;height:130.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">
                <v:textbox>
                  <w:txbxContent>
                    <w:p w14:paraId="177516D0" w14:textId="77777777" w:rsidR="00EE57E9" w:rsidRDefault="00EE57E9">
                      <w:pPr>
                        <w:jc w:val="center"/>
                        <w:rPr>
                          <w:rFonts w:ascii="Arial Black" w:hAnsi="Arial Black"/>
                          <w:sz w:val="36"/>
                        </w:rPr>
                      </w:pPr>
                      <w:r>
                        <w:rPr>
                          <w:rFonts w:ascii="Arial Black" w:hAnsi="Arial Black"/>
                          <w:sz w:val="36"/>
                        </w:rPr>
                        <w:t>Section</w:t>
                      </w:r>
                    </w:p>
                    <w:p w14:paraId="01F8E12A" w14:textId="77777777" w:rsidR="00EE57E9" w:rsidRDefault="00EE57E9">
                      <w:pPr>
                        <w:jc w:val="center"/>
                      </w:pPr>
                      <w:r>
                        <w:rPr>
                          <w:rFonts w:ascii="Arial Black" w:hAnsi="Arial Black"/>
                          <w:sz w:val="144"/>
                        </w:rPr>
                        <w:t>4</w:t>
                      </w:r>
                    </w:p>
                  </w:txbxContent>
                </v:textbox>
                <w10:wrap type="square" anchorx="margin"/>
              </v:shape>
            </w:pict>
          </mc:Fallback>
        </mc:AlternateConten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00964651" w14:textId="77777777" w:rsidR="006E613F" w:rsidRPr="006562F2" w:rsidRDefault="00965FED" w:rsidP="00961519">
      <w:pPr>
        <w:pStyle w:val="ChapterTitle"/>
        <w:spacing w:before="360" w:after="0" w:line="400" w:lineRule="atLeast"/>
        <w:rPr>
          <w:szCs w:val="44"/>
        </w:rPr>
      </w:pPr>
      <w:bookmarkStart w:id="704" w:name="_Toc479991204"/>
      <w:bookmarkStart w:id="705" w:name="_Toc479992812"/>
      <w:bookmarkStart w:id="706" w:name="_Toc480009456"/>
      <w:bookmarkStart w:id="707" w:name="_Toc480016044"/>
      <w:bookmarkStart w:id="708" w:name="_Toc480016102"/>
      <w:bookmarkStart w:id="709" w:name="_Toc480254729"/>
      <w:bookmarkStart w:id="710" w:name="_Toc480345566"/>
      <w:bookmarkStart w:id="711" w:name="_Toc480606750"/>
      <w:bookmarkStart w:id="712" w:name="_Toc200694939"/>
      <w:r w:rsidRPr="006562F2">
        <w:rPr>
          <w:szCs w:val="44"/>
        </w:rPr>
        <w:t>Employee</w:t>
      </w:r>
      <w:r w:rsidR="00AB46BB" w:rsidRPr="006562F2">
        <w:rPr>
          <w:szCs w:val="44"/>
        </w:rPr>
        <w:t xml:space="preserve"> C</w:t>
      </w:r>
      <w:r w:rsidRPr="006562F2">
        <w:rPr>
          <w:szCs w:val="44"/>
        </w:rPr>
        <w:t>on</w:t>
      </w:r>
      <w:r w:rsidR="006E613F" w:rsidRPr="006562F2">
        <w:rPr>
          <w:szCs w:val="44"/>
        </w:rPr>
        <w:t>duct</w:t>
      </w:r>
      <w:bookmarkEnd w:id="702"/>
      <w:bookmarkEnd w:id="703"/>
      <w:bookmarkEnd w:id="704"/>
      <w:bookmarkEnd w:id="705"/>
      <w:bookmarkEnd w:id="706"/>
      <w:bookmarkEnd w:id="707"/>
      <w:bookmarkEnd w:id="708"/>
      <w:bookmarkEnd w:id="709"/>
      <w:bookmarkEnd w:id="710"/>
      <w:bookmarkEnd w:id="711"/>
      <w:bookmarkEnd w:id="712"/>
    </w:p>
    <w:p w14:paraId="2014508E" w14:textId="77777777" w:rsidR="009865BD" w:rsidRPr="006562F2" w:rsidRDefault="009865BD" w:rsidP="00227E3C">
      <w:pPr>
        <w:pStyle w:val="Heading1"/>
        <w:spacing w:before="0"/>
      </w:pPr>
      <w:bookmarkStart w:id="713" w:name="_Toc478442606"/>
      <w:bookmarkStart w:id="714" w:name="_Toc478789137"/>
      <w:bookmarkStart w:id="715" w:name="_Toc479739491"/>
      <w:bookmarkStart w:id="716" w:name="_Toc479739551"/>
      <w:bookmarkStart w:id="717" w:name="_Toc479991205"/>
      <w:bookmarkStart w:id="718" w:name="_Toc479992813"/>
      <w:bookmarkStart w:id="719" w:name="_Toc480009457"/>
      <w:bookmarkStart w:id="720" w:name="_Toc480016045"/>
      <w:bookmarkStart w:id="721" w:name="_Toc480016103"/>
      <w:bookmarkStart w:id="722" w:name="_Toc480254730"/>
      <w:bookmarkStart w:id="723" w:name="_Toc480345567"/>
      <w:bookmarkStart w:id="724" w:name="_Toc480606751"/>
      <w:bookmarkStart w:id="725" w:name="_Toc200694940"/>
      <w:r w:rsidRPr="006562F2">
        <w:t>Absenteeism/Tardiness/Substitute</w:t>
      </w:r>
      <w:bookmarkEnd w:id="713"/>
      <w:r w:rsidRPr="006562F2">
        <w:t>s</w:t>
      </w:r>
      <w:bookmarkEnd w:id="714"/>
      <w:bookmarkEnd w:id="715"/>
      <w:bookmarkEnd w:id="716"/>
      <w:bookmarkEnd w:id="717"/>
      <w:bookmarkEnd w:id="718"/>
      <w:bookmarkEnd w:id="719"/>
      <w:bookmarkEnd w:id="720"/>
      <w:bookmarkEnd w:id="721"/>
      <w:bookmarkEnd w:id="722"/>
      <w:bookmarkEnd w:id="723"/>
      <w:bookmarkEnd w:id="724"/>
      <w:r w:rsidR="002409B3" w:rsidRPr="006562F2">
        <w:t xml:space="preserve"> </w:t>
      </w:r>
      <w:r w:rsidR="003F1C49" w:rsidRPr="006562F2">
        <w:t>(Guest Employees)</w:t>
      </w:r>
      <w:bookmarkEnd w:id="725"/>
    </w:p>
    <w:p w14:paraId="46631F7B" w14:textId="77777777" w:rsidR="009865BD" w:rsidRPr="006562F2" w:rsidRDefault="009865BD" w:rsidP="00227E3C">
      <w:pPr>
        <w:pStyle w:val="BodyText"/>
        <w:rPr>
          <w:szCs w:val="24"/>
        </w:rPr>
      </w:pPr>
      <w:r w:rsidRPr="006562F2">
        <w:rPr>
          <w:szCs w:val="24"/>
        </w:rPr>
        <w:t>Employees are expected to notify their immediate supervisor when they m</w:t>
      </w:r>
      <w:smartTag w:uri="urn:schemas-microsoft-com:office:smarttags" w:element="PersonName">
        <w:r w:rsidRPr="006562F2">
          <w:rPr>
            <w:szCs w:val="24"/>
          </w:rPr>
          <w:t>us</w:t>
        </w:r>
      </w:smartTag>
      <w:r w:rsidRPr="006562F2">
        <w:rPr>
          <w:szCs w:val="24"/>
        </w:rPr>
        <w:t>t be tardy or absent. Staff in positions requiring substitutes</w:t>
      </w:r>
      <w:r w:rsidR="003F1C49" w:rsidRPr="006562F2">
        <w:rPr>
          <w:szCs w:val="24"/>
        </w:rPr>
        <w:t xml:space="preserve"> (guest employees)</w:t>
      </w:r>
      <w:r w:rsidRPr="006562F2">
        <w:rPr>
          <w:szCs w:val="24"/>
        </w:rPr>
        <w:t xml:space="preserve"> m</w:t>
      </w:r>
      <w:smartTag w:uri="urn:schemas-microsoft-com:office:smarttags" w:element="PersonName">
        <w:r w:rsidRPr="006562F2">
          <w:rPr>
            <w:szCs w:val="24"/>
          </w:rPr>
          <w:t>us</w:t>
        </w:r>
      </w:smartTag>
      <w:r w:rsidRPr="006562F2">
        <w:rPr>
          <w:szCs w:val="24"/>
        </w:rPr>
        <w:t>t contact their immediate supervisor to request a substitute</w:t>
      </w:r>
      <w:r w:rsidR="003F1C49" w:rsidRPr="006562F2">
        <w:rPr>
          <w:szCs w:val="24"/>
        </w:rPr>
        <w:t xml:space="preserve"> (guest employee)</w:t>
      </w:r>
      <w:r w:rsidRPr="006562F2">
        <w:rPr>
          <w:szCs w:val="24"/>
        </w:rPr>
        <w:t xml:space="preserve"> for the day.</w:t>
      </w:r>
      <w:r w:rsidR="00EE57E9" w:rsidRPr="006562F2">
        <w:rPr>
          <w:szCs w:val="24"/>
        </w:rPr>
        <w:t xml:space="preserve"> Excessive absenteeism may result in a possible corrective action plan and/or termination.</w:t>
      </w:r>
      <w:r w:rsidR="009E0039" w:rsidRPr="006562F2">
        <w:rPr>
          <w:szCs w:val="24"/>
        </w:rPr>
        <w:t xml:space="preserve"> </w:t>
      </w:r>
      <w:r w:rsidR="00961519" w:rsidRPr="006562F2">
        <w:rPr>
          <w:b/>
          <w:szCs w:val="24"/>
        </w:rPr>
        <w:t>Board Policies</w:t>
      </w:r>
      <w:r w:rsidR="00961519" w:rsidRPr="006562F2">
        <w:rPr>
          <w:szCs w:val="24"/>
        </w:rPr>
        <w:t xml:space="preserve"> </w:t>
      </w:r>
      <w:r w:rsidRPr="006562F2">
        <w:rPr>
          <w:b/>
          <w:szCs w:val="24"/>
        </w:rPr>
        <w:t>03.123/03.223</w:t>
      </w:r>
    </w:p>
    <w:p w14:paraId="63BB8EBE" w14:textId="77777777" w:rsidR="00703364" w:rsidRPr="006562F2" w:rsidRDefault="00703364" w:rsidP="00227E3C">
      <w:pPr>
        <w:pStyle w:val="Heading1"/>
        <w:spacing w:before="0"/>
      </w:pPr>
      <w:bookmarkStart w:id="726" w:name="_Toc196294992"/>
      <w:bookmarkStart w:id="727" w:name="_Toc200694941"/>
      <w:bookmarkStart w:id="728" w:name="_Toc478789138"/>
      <w:bookmarkStart w:id="729" w:name="_Toc479739492"/>
      <w:bookmarkStart w:id="730" w:name="_Toc479739552"/>
      <w:bookmarkStart w:id="731" w:name="_Toc479991206"/>
      <w:bookmarkStart w:id="732" w:name="_Toc479992814"/>
      <w:bookmarkStart w:id="733" w:name="_Toc480009458"/>
      <w:bookmarkStart w:id="734" w:name="_Toc480016046"/>
      <w:bookmarkStart w:id="735" w:name="_Toc480016104"/>
      <w:bookmarkStart w:id="736" w:name="_Toc480254731"/>
      <w:bookmarkStart w:id="737" w:name="_Toc480345568"/>
      <w:bookmarkStart w:id="738" w:name="_Toc480606752"/>
      <w:r w:rsidRPr="006562F2">
        <w:t>Staff Meetings</w:t>
      </w:r>
      <w:bookmarkEnd w:id="726"/>
      <w:bookmarkEnd w:id="727"/>
    </w:p>
    <w:p w14:paraId="2D5FFFCB" w14:textId="77777777" w:rsidR="00703364" w:rsidRPr="006562F2" w:rsidRDefault="00703364" w:rsidP="00227E3C">
      <w:pPr>
        <w:pStyle w:val="policytext"/>
        <w:spacing w:after="240"/>
        <w:rPr>
          <w:rFonts w:ascii="Garamond" w:hAnsi="Garamond"/>
          <w:szCs w:val="24"/>
        </w:rPr>
      </w:pPr>
      <w:r w:rsidRPr="006562F2">
        <w:rPr>
          <w:rFonts w:ascii="Garamond" w:hAnsi="Garamond"/>
          <w:szCs w:val="24"/>
        </w:rPr>
        <w:t xml:space="preserve">Unless they are on leave or have been </w:t>
      </w:r>
      <w:r w:rsidRPr="006562F2">
        <w:rPr>
          <w:rStyle w:val="BodyTextChar"/>
          <w:szCs w:val="24"/>
        </w:rPr>
        <w:t xml:space="preserve">excused by the administrator who called the meeting, staff members shall attend </w:t>
      </w:r>
      <w:r w:rsidRPr="006562F2">
        <w:rPr>
          <w:rFonts w:ascii="Garamond" w:hAnsi="Garamond"/>
          <w:szCs w:val="24"/>
        </w:rPr>
        <w:t xml:space="preserve">called </w:t>
      </w:r>
      <w:r w:rsidRPr="006562F2">
        <w:rPr>
          <w:rStyle w:val="BodyTextChar"/>
          <w:szCs w:val="24"/>
        </w:rPr>
        <w:t>meetings</w:t>
      </w:r>
      <w:r w:rsidRPr="006562F2">
        <w:rPr>
          <w:rFonts w:ascii="Garamond" w:hAnsi="Garamond"/>
          <w:szCs w:val="24"/>
        </w:rPr>
        <w:t>.</w:t>
      </w:r>
      <w:r w:rsidR="003F17CA" w:rsidRPr="006562F2">
        <w:rPr>
          <w:rFonts w:ascii="Garamond" w:hAnsi="Garamond"/>
          <w:szCs w:val="24"/>
        </w:rPr>
        <w:t xml:space="preserve"> </w:t>
      </w:r>
      <w:r w:rsidR="003F17CA" w:rsidRPr="006562F2">
        <w:rPr>
          <w:rFonts w:ascii="Garamond" w:hAnsi="Garamond"/>
          <w:b/>
          <w:szCs w:val="24"/>
        </w:rPr>
        <w:t>Board Policy</w:t>
      </w:r>
      <w:r w:rsidR="003F17CA" w:rsidRPr="006562F2">
        <w:rPr>
          <w:rFonts w:ascii="Garamond" w:hAnsi="Garamond"/>
          <w:szCs w:val="24"/>
        </w:rPr>
        <w:t xml:space="preserve"> </w:t>
      </w:r>
      <w:r w:rsidRPr="006562F2">
        <w:rPr>
          <w:rFonts w:ascii="Garamond" w:hAnsi="Garamond"/>
          <w:b/>
          <w:szCs w:val="24"/>
        </w:rPr>
        <w:t>03.1335</w:t>
      </w:r>
    </w:p>
    <w:p w14:paraId="56E4D062" w14:textId="77777777" w:rsidR="0010614C" w:rsidRPr="006562F2" w:rsidRDefault="0010614C" w:rsidP="00227E3C">
      <w:pPr>
        <w:pStyle w:val="Heading1"/>
        <w:tabs>
          <w:tab w:val="left" w:pos="540"/>
        </w:tabs>
        <w:spacing w:before="0"/>
      </w:pPr>
      <w:bookmarkStart w:id="739" w:name="_Toc290369483"/>
      <w:bookmarkStart w:id="740" w:name="_Toc200694942"/>
      <w:r w:rsidRPr="006562F2">
        <w:t>Political Activities</w:t>
      </w:r>
      <w:bookmarkEnd w:id="739"/>
      <w:bookmarkEnd w:id="740"/>
    </w:p>
    <w:p w14:paraId="231B1DF0" w14:textId="77777777" w:rsidR="0010614C" w:rsidRPr="006562F2" w:rsidRDefault="0010614C" w:rsidP="0010614C">
      <w:pPr>
        <w:pStyle w:val="BodyText"/>
      </w:pPr>
      <w:r w:rsidRPr="006562F2">
        <w:t xml:space="preserve">Employees shall not promote, organize, or engage in political activities while performing their duties or during the </w:t>
      </w:r>
      <w:r w:rsidRPr="006562F2">
        <w:rPr>
          <w:rStyle w:val="ksbanormal"/>
          <w:rFonts w:ascii="Garamond" w:hAnsi="Garamond"/>
        </w:rPr>
        <w:t xml:space="preserve">work </w:t>
      </w:r>
      <w:r w:rsidRPr="006562F2">
        <w:t>day. Promoting or engaging in political activities shall include, but not be limited to, the following:</w:t>
      </w:r>
    </w:p>
    <w:p w14:paraId="62584DF6" w14:textId="77777777" w:rsidR="0010614C" w:rsidRPr="006562F2" w:rsidRDefault="0010614C" w:rsidP="0010614C">
      <w:pPr>
        <w:pStyle w:val="BodyText"/>
        <w:numPr>
          <w:ilvl w:val="0"/>
          <w:numId w:val="15"/>
        </w:numPr>
      </w:pPr>
      <w:r w:rsidRPr="006562F2">
        <w:t>Encouraging students to adopt or support a particular political position, party, or candidate; or</w:t>
      </w:r>
    </w:p>
    <w:p w14:paraId="70B3C509" w14:textId="77777777" w:rsidR="0010614C" w:rsidRPr="006562F2" w:rsidRDefault="0010614C" w:rsidP="0010614C">
      <w:pPr>
        <w:pStyle w:val="BodyText"/>
        <w:numPr>
          <w:ilvl w:val="0"/>
          <w:numId w:val="15"/>
        </w:numPr>
      </w:pPr>
      <w:r w:rsidRPr="006562F2">
        <w:t xml:space="preserve">Using school property or materials to advance the support of a particular political position, party, or candidate. </w:t>
      </w:r>
      <w:r w:rsidRPr="006562F2">
        <w:rPr>
          <w:b/>
        </w:rPr>
        <w:t>03.1324/03.2324</w:t>
      </w:r>
    </w:p>
    <w:p w14:paraId="3B9ACEF9" w14:textId="77777777" w:rsidR="0010614C" w:rsidRPr="006562F2" w:rsidRDefault="0010614C" w:rsidP="00227E3C">
      <w:pPr>
        <w:pStyle w:val="BodyText"/>
      </w:pPr>
      <w:r w:rsidRPr="006562F2">
        <w:t>In addition, KRS 161.164 prohibits employees from taking part in the management of any political campaign for school board.</w:t>
      </w:r>
    </w:p>
    <w:p w14:paraId="4D82E4D8" w14:textId="77777777" w:rsidR="00D547C4" w:rsidRPr="006562F2" w:rsidRDefault="00D547C4" w:rsidP="00D547C4">
      <w:pPr>
        <w:pStyle w:val="Heading1"/>
        <w:spacing w:before="0"/>
      </w:pPr>
      <w:bookmarkStart w:id="741" w:name="_Toc136333576"/>
      <w:bookmarkStart w:id="742" w:name="_Toc136337186"/>
      <w:bookmarkStart w:id="743" w:name="_Toc136416525"/>
      <w:bookmarkStart w:id="744" w:name="_Toc200694943"/>
      <w:r w:rsidRPr="006562F2">
        <w:t>Employee Religious Expression</w:t>
      </w:r>
      <w:bookmarkEnd w:id="741"/>
      <w:bookmarkEnd w:id="742"/>
      <w:bookmarkEnd w:id="743"/>
      <w:bookmarkEnd w:id="744"/>
    </w:p>
    <w:p w14:paraId="3192008C" w14:textId="77777777" w:rsidR="00D547C4" w:rsidRPr="006562F2" w:rsidRDefault="00D547C4" w:rsidP="006D149B">
      <w:pPr>
        <w:spacing w:after="240"/>
        <w:jc w:val="both"/>
        <w:rPr>
          <w:spacing w:val="-5"/>
          <w:sz w:val="24"/>
        </w:rPr>
      </w:pPr>
      <w:r w:rsidRPr="006562F2">
        <w:rPr>
          <w:spacing w:val="-5"/>
          <w:sz w:val="24"/>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6562F2">
        <w:rPr>
          <w:b/>
          <w:spacing w:val="-5"/>
          <w:sz w:val="24"/>
        </w:rPr>
        <w:t>03.13241/03.23241</w:t>
      </w:r>
    </w:p>
    <w:p w14:paraId="3D030518" w14:textId="77777777" w:rsidR="009865BD" w:rsidRPr="006562F2" w:rsidRDefault="009865BD" w:rsidP="00227E3C">
      <w:pPr>
        <w:pStyle w:val="Heading1"/>
        <w:spacing w:before="0"/>
      </w:pPr>
      <w:bookmarkStart w:id="745" w:name="_Toc200694944"/>
      <w:r w:rsidRPr="006562F2">
        <w:lastRenderedPageBreak/>
        <w:t>Disrupting the Educational Process</w:t>
      </w:r>
      <w:bookmarkEnd w:id="728"/>
      <w:bookmarkEnd w:id="729"/>
      <w:bookmarkEnd w:id="730"/>
      <w:bookmarkEnd w:id="731"/>
      <w:bookmarkEnd w:id="732"/>
      <w:bookmarkEnd w:id="733"/>
      <w:bookmarkEnd w:id="734"/>
      <w:bookmarkEnd w:id="735"/>
      <w:bookmarkEnd w:id="736"/>
      <w:bookmarkEnd w:id="737"/>
      <w:bookmarkEnd w:id="738"/>
      <w:bookmarkEnd w:id="745"/>
    </w:p>
    <w:p w14:paraId="37E72D01" w14:textId="77777777" w:rsidR="009865BD" w:rsidRPr="006562F2" w:rsidRDefault="009865BD" w:rsidP="00590AAB">
      <w:pPr>
        <w:pStyle w:val="BodyText"/>
        <w:spacing w:after="80"/>
        <w:rPr>
          <w:szCs w:val="24"/>
        </w:rPr>
      </w:pPr>
      <w:r w:rsidRPr="006562F2">
        <w:rPr>
          <w:szCs w:val="24"/>
        </w:rPr>
        <w:t>Any employee who participates in or encourages activities that disrupt the educational process may be subject to disciplinary action, including termination.</w:t>
      </w:r>
    </w:p>
    <w:p w14:paraId="3AB65D8C" w14:textId="251C4DF1" w:rsidR="009865BD" w:rsidRPr="006562F2" w:rsidRDefault="009865BD" w:rsidP="00590AAB">
      <w:pPr>
        <w:pStyle w:val="List123"/>
        <w:spacing w:after="80"/>
        <w:ind w:left="0" w:firstLine="0"/>
        <w:rPr>
          <w:rFonts w:ascii="Garamond" w:hAnsi="Garamond"/>
          <w:szCs w:val="24"/>
        </w:rPr>
      </w:pPr>
      <w:r w:rsidRPr="006562F2">
        <w:rPr>
          <w:rFonts w:ascii="Garamond" w:hAnsi="Garamond"/>
          <w:szCs w:val="24"/>
        </w:rPr>
        <w:t>Behavior that disrupts the educational process includes, but is not limited to:</w:t>
      </w:r>
    </w:p>
    <w:p w14:paraId="012FAA11" w14:textId="77777777" w:rsidR="009865BD" w:rsidRPr="006562F2" w:rsidRDefault="009865BD" w:rsidP="005F66B5">
      <w:pPr>
        <w:pStyle w:val="List123"/>
        <w:numPr>
          <w:ilvl w:val="0"/>
          <w:numId w:val="5"/>
        </w:numPr>
        <w:tabs>
          <w:tab w:val="clear" w:pos="720"/>
          <w:tab w:val="num" w:pos="360"/>
        </w:tabs>
        <w:ind w:left="360"/>
        <w:rPr>
          <w:rFonts w:ascii="Garamond" w:hAnsi="Garamond"/>
          <w:szCs w:val="24"/>
        </w:rPr>
      </w:pPr>
      <w:r w:rsidRPr="006562F2">
        <w:rPr>
          <w:rFonts w:ascii="Garamond" w:hAnsi="Garamond"/>
          <w:szCs w:val="24"/>
        </w:rPr>
        <w:t>conduct that threatens the health, safety or welfare of others;</w:t>
      </w:r>
    </w:p>
    <w:p w14:paraId="1C9BF85D" w14:textId="77777777" w:rsidR="009865BD" w:rsidRPr="006562F2" w:rsidRDefault="009865BD" w:rsidP="005F66B5">
      <w:pPr>
        <w:pStyle w:val="List123"/>
        <w:numPr>
          <w:ilvl w:val="0"/>
          <w:numId w:val="5"/>
        </w:numPr>
        <w:tabs>
          <w:tab w:val="clear" w:pos="720"/>
          <w:tab w:val="num" w:pos="360"/>
        </w:tabs>
        <w:ind w:left="360"/>
        <w:rPr>
          <w:rFonts w:ascii="Garamond" w:hAnsi="Garamond"/>
          <w:szCs w:val="24"/>
        </w:rPr>
      </w:pPr>
      <w:r w:rsidRPr="006562F2">
        <w:rPr>
          <w:rFonts w:ascii="Garamond" w:hAnsi="Garamond"/>
          <w:szCs w:val="24"/>
        </w:rPr>
        <w:t>conduct that may damage public or private property (including the property of students or staff);</w:t>
      </w:r>
    </w:p>
    <w:p w14:paraId="2693C561" w14:textId="77777777" w:rsidR="009865BD" w:rsidRPr="006562F2" w:rsidRDefault="009865BD" w:rsidP="005F66B5">
      <w:pPr>
        <w:pStyle w:val="List123"/>
        <w:numPr>
          <w:ilvl w:val="0"/>
          <w:numId w:val="5"/>
        </w:numPr>
        <w:tabs>
          <w:tab w:val="clear" w:pos="720"/>
          <w:tab w:val="num" w:pos="360"/>
        </w:tabs>
        <w:ind w:left="360"/>
        <w:rPr>
          <w:rFonts w:ascii="Garamond" w:hAnsi="Garamond"/>
          <w:szCs w:val="24"/>
        </w:rPr>
      </w:pPr>
      <w:r w:rsidRPr="006562F2">
        <w:rPr>
          <w:rFonts w:ascii="Garamond" w:hAnsi="Garamond"/>
          <w:szCs w:val="24"/>
        </w:rPr>
        <w:t>illegal activity;</w:t>
      </w:r>
    </w:p>
    <w:p w14:paraId="0E07E50F" w14:textId="77777777" w:rsidR="009865BD" w:rsidRPr="006562F2" w:rsidRDefault="009865BD" w:rsidP="005F66B5">
      <w:pPr>
        <w:pStyle w:val="List123"/>
        <w:numPr>
          <w:ilvl w:val="0"/>
          <w:numId w:val="5"/>
        </w:numPr>
        <w:tabs>
          <w:tab w:val="clear" w:pos="720"/>
          <w:tab w:val="num" w:pos="360"/>
        </w:tabs>
        <w:ind w:left="360"/>
        <w:rPr>
          <w:rFonts w:ascii="Garamond" w:hAnsi="Garamond"/>
          <w:szCs w:val="24"/>
        </w:rPr>
      </w:pPr>
      <w:r w:rsidRPr="006562F2">
        <w:rPr>
          <w:rFonts w:ascii="Garamond" w:hAnsi="Garamond"/>
          <w:szCs w:val="24"/>
        </w:rPr>
        <w:t>conduct that interferes with a student’s access to educational opportunities or programs, including ability to attend, participate in, and benefit from instructional and extracurricular activities; or</w:t>
      </w:r>
    </w:p>
    <w:p w14:paraId="5FEB1EDE" w14:textId="77777777" w:rsidR="009865BD" w:rsidRPr="006562F2" w:rsidRDefault="009865BD" w:rsidP="003F651A">
      <w:pPr>
        <w:pStyle w:val="List123"/>
        <w:numPr>
          <w:ilvl w:val="0"/>
          <w:numId w:val="5"/>
        </w:numPr>
        <w:tabs>
          <w:tab w:val="clear" w:pos="720"/>
          <w:tab w:val="num" w:pos="360"/>
        </w:tabs>
        <w:spacing w:after="240"/>
        <w:ind w:left="360"/>
        <w:rPr>
          <w:rFonts w:ascii="Garamond" w:hAnsi="Garamond"/>
          <w:szCs w:val="24"/>
        </w:rPr>
      </w:pPr>
      <w:r w:rsidRPr="006562F2">
        <w:rPr>
          <w:rFonts w:ascii="Garamond" w:hAnsi="Garamond"/>
          <w:szCs w:val="24"/>
        </w:rPr>
        <w:t>conduct that disrupts delivery of instructional services or interferes with the orderly administration of the school and school-related activities or District operations.</w:t>
      </w:r>
      <w:r w:rsidR="009E0039" w:rsidRPr="006562F2">
        <w:rPr>
          <w:rFonts w:ascii="Garamond" w:hAnsi="Garamond"/>
          <w:szCs w:val="24"/>
        </w:rPr>
        <w:t xml:space="preserve"> </w:t>
      </w:r>
      <w:r w:rsidR="00961519" w:rsidRPr="006562F2">
        <w:rPr>
          <w:rFonts w:ascii="Garamond" w:hAnsi="Garamond"/>
          <w:b/>
          <w:szCs w:val="24"/>
        </w:rPr>
        <w:t>Board Policies</w:t>
      </w:r>
      <w:r w:rsidR="00961519" w:rsidRPr="006562F2">
        <w:rPr>
          <w:rFonts w:ascii="Garamond" w:hAnsi="Garamond"/>
          <w:szCs w:val="24"/>
        </w:rPr>
        <w:t xml:space="preserve"> </w:t>
      </w:r>
      <w:r w:rsidRPr="006562F2">
        <w:rPr>
          <w:rFonts w:ascii="Garamond" w:hAnsi="Garamond"/>
          <w:b/>
          <w:bCs/>
          <w:szCs w:val="24"/>
        </w:rPr>
        <w:t>03.1325/03.2325</w:t>
      </w:r>
    </w:p>
    <w:p w14:paraId="1CCD5107" w14:textId="77777777" w:rsidR="00AE6BA2" w:rsidRPr="000113DF" w:rsidRDefault="00AE6BA2" w:rsidP="00AE6BA2">
      <w:pPr>
        <w:pStyle w:val="Heading1"/>
        <w:tabs>
          <w:tab w:val="left" w:pos="540"/>
        </w:tabs>
        <w:spacing w:before="0"/>
        <w:rPr>
          <w:ins w:id="746" w:author="Barker, Kim - KSBA" w:date="2025-05-21T08:11:00Z"/>
          <w:highlight w:val="yellow"/>
        </w:rPr>
      </w:pPr>
      <w:bookmarkStart w:id="747" w:name="_Toc199498193"/>
      <w:bookmarkStart w:id="748" w:name="_Toc200694945"/>
      <w:bookmarkStart w:id="749" w:name="_Hlk200023520"/>
      <w:bookmarkStart w:id="750" w:name="_Toc196294994"/>
      <w:ins w:id="751" w:author="Barker, Kim - KSBA" w:date="2025-05-21T08:11:00Z">
        <w:r w:rsidRPr="000113DF">
          <w:rPr>
            <w:highlight w:val="yellow"/>
          </w:rPr>
          <w:t>Restrictions on Instructional Materials</w:t>
        </w:r>
        <w:bookmarkEnd w:id="747"/>
        <w:bookmarkEnd w:id="748"/>
      </w:ins>
    </w:p>
    <w:p w14:paraId="0BAA400E" w14:textId="77777777" w:rsidR="00AE6BA2" w:rsidRPr="00B378ED" w:rsidRDefault="00AE6BA2">
      <w:pPr>
        <w:pStyle w:val="BodyText"/>
        <w:rPr>
          <w:ins w:id="752" w:author="Barker, Kim - KSBA" w:date="2025-05-21T08:11:00Z"/>
        </w:rPr>
        <w:pPrChange w:id="753" w:author="Barker, Kim - KSBA" w:date="2025-05-21T08:12:00Z">
          <w:pPr>
            <w:pStyle w:val="Heading1"/>
            <w:tabs>
              <w:tab w:val="left" w:pos="540"/>
            </w:tabs>
            <w:spacing w:before="0" w:after="240"/>
          </w:pPr>
        </w:pPrChange>
      </w:pPr>
      <w:ins w:id="754" w:author="Barker, Kim - KSBA" w:date="2025-05-21T08:11:00Z">
        <w:r w:rsidRPr="000113DF">
          <w:rPr>
            <w:highlight w:val="yellow"/>
            <w:rPrChange w:id="755" w:author="Barker, Kim - KSBA" w:date="2025-05-21T08:12:00Z">
              <w:rPr>
                <w:rStyle w:val="ksbabold"/>
              </w:rPr>
            </w:rPrChange>
          </w:rPr>
          <w:t>A superintendent, teacher, or other official or employee of any institution supported wholly or in part by public funds shall not act, directly or indirectly, as agent for any person whose instructional materials are identified on the state-approved list.</w:t>
        </w:r>
      </w:ins>
      <w:ins w:id="756" w:author="Barker, Kim - KSBA" w:date="2025-05-21T08:12:00Z">
        <w:r w:rsidRPr="000113DF">
          <w:rPr>
            <w:highlight w:val="yellow"/>
          </w:rPr>
          <w:t xml:space="preserve"> </w:t>
        </w:r>
        <w:r w:rsidRPr="000113DF">
          <w:rPr>
            <w:b/>
            <w:bCs/>
            <w:highlight w:val="yellow"/>
            <w:rPrChange w:id="757" w:author="Barker, Kim - KSBA" w:date="2025-05-21T08:12:00Z">
              <w:rPr/>
            </w:rPrChange>
          </w:rPr>
          <w:t>03.1721</w:t>
        </w:r>
        <w:r w:rsidRPr="000113DF">
          <w:rPr>
            <w:b/>
            <w:bCs/>
            <w:highlight w:val="yellow"/>
          </w:rPr>
          <w:t>/03.2721</w:t>
        </w:r>
      </w:ins>
    </w:p>
    <w:p w14:paraId="5A0C057F" w14:textId="77777777" w:rsidR="00703364" w:rsidRPr="006562F2" w:rsidRDefault="00703364" w:rsidP="003F651A">
      <w:pPr>
        <w:pStyle w:val="Heading1"/>
        <w:spacing w:before="0"/>
      </w:pPr>
      <w:bookmarkStart w:id="758" w:name="_Toc200694946"/>
      <w:bookmarkEnd w:id="749"/>
      <w:r w:rsidRPr="006562F2">
        <w:t>Previewing Student Materials</w:t>
      </w:r>
      <w:bookmarkEnd w:id="750"/>
      <w:bookmarkEnd w:id="758"/>
    </w:p>
    <w:p w14:paraId="1A3BCF60" w14:textId="77777777" w:rsidR="00703364" w:rsidRPr="006562F2" w:rsidRDefault="00703364" w:rsidP="003F651A">
      <w:pPr>
        <w:pStyle w:val="BodyText"/>
        <w:rPr>
          <w:szCs w:val="24"/>
        </w:rPr>
      </w:pPr>
      <w:r w:rsidRPr="006562F2">
        <w:rPr>
          <w:szCs w:val="24"/>
        </w:rPr>
        <w:t>Except for current events programs and programs provided by Kentucky Educational Television, teachers shall review all materials presented for student use or viewing before use. This includes movies and other videos in any format.</w:t>
      </w:r>
      <w:r w:rsidR="009E0039" w:rsidRPr="006562F2">
        <w:rPr>
          <w:szCs w:val="24"/>
        </w:rPr>
        <w:t xml:space="preserve"> </w:t>
      </w:r>
      <w:r w:rsidR="003F17CA" w:rsidRPr="006562F2">
        <w:rPr>
          <w:b/>
          <w:szCs w:val="24"/>
        </w:rPr>
        <w:t>Board Policy</w:t>
      </w:r>
      <w:r w:rsidR="003F17CA" w:rsidRPr="006562F2">
        <w:rPr>
          <w:szCs w:val="24"/>
        </w:rPr>
        <w:t xml:space="preserve"> </w:t>
      </w:r>
      <w:r w:rsidRPr="006562F2">
        <w:rPr>
          <w:b/>
          <w:szCs w:val="24"/>
        </w:rPr>
        <w:t>08.234</w:t>
      </w:r>
    </w:p>
    <w:p w14:paraId="038F617B" w14:textId="77777777" w:rsidR="00703364" w:rsidRPr="006562F2" w:rsidRDefault="00703364" w:rsidP="003F651A">
      <w:pPr>
        <w:pStyle w:val="Heading1"/>
        <w:spacing w:before="0"/>
      </w:pPr>
      <w:bookmarkStart w:id="759" w:name="_Toc196294995"/>
      <w:bookmarkStart w:id="760" w:name="_Toc200694947"/>
      <w:r w:rsidRPr="006562F2">
        <w:t>Controversial Issues</w:t>
      </w:r>
      <w:bookmarkEnd w:id="759"/>
      <w:bookmarkEnd w:id="760"/>
    </w:p>
    <w:p w14:paraId="2E9B69BA" w14:textId="77777777" w:rsidR="00961519" w:rsidRPr="006562F2" w:rsidRDefault="00703364" w:rsidP="003F651A">
      <w:pPr>
        <w:pStyle w:val="BodyText"/>
        <w:rPr>
          <w:b/>
        </w:rPr>
      </w:pPr>
      <w:r w:rsidRPr="006562F2">
        <w:t xml:space="preserve">Teachers who suspect that materials or a given issue may be inappropriate or controversial shall confer with the Principal prior to the classroom use of the materials or discussion of the issue. </w:t>
      </w:r>
      <w:r w:rsidR="003F17CA" w:rsidRPr="006562F2">
        <w:rPr>
          <w:b/>
        </w:rPr>
        <w:t>Board Policy</w:t>
      </w:r>
      <w:r w:rsidR="003F17CA" w:rsidRPr="006562F2">
        <w:t xml:space="preserve"> </w:t>
      </w:r>
      <w:r w:rsidRPr="006562F2">
        <w:rPr>
          <w:b/>
        </w:rPr>
        <w:t>08.1353</w:t>
      </w:r>
    </w:p>
    <w:p w14:paraId="1B33C756" w14:textId="77777777" w:rsidR="009865BD" w:rsidRPr="006562F2" w:rsidRDefault="009865BD" w:rsidP="003F651A">
      <w:pPr>
        <w:pStyle w:val="Heading1"/>
        <w:spacing w:before="0"/>
      </w:pPr>
      <w:bookmarkStart w:id="761" w:name="_Toc200694948"/>
      <w:r w:rsidRPr="006562F2">
        <w:t>Drug-Free/Alcohol-Free Schools</w:t>
      </w:r>
      <w:bookmarkEnd w:id="761"/>
    </w:p>
    <w:p w14:paraId="2C72DBA6" w14:textId="77777777" w:rsidR="006E0D0F" w:rsidRPr="006562F2" w:rsidRDefault="009865BD" w:rsidP="003F651A">
      <w:pPr>
        <w:pStyle w:val="BodyText"/>
        <w:spacing w:after="60"/>
        <w:rPr>
          <w:szCs w:val="24"/>
        </w:rPr>
      </w:pPr>
      <w:r w:rsidRPr="006562F2">
        <w:rPr>
          <w:szCs w:val="24"/>
        </w:rPr>
        <w:t>Employees m</w:t>
      </w:r>
      <w:smartTag w:uri="urn:schemas-microsoft-com:office:smarttags" w:element="PersonName">
        <w:r w:rsidRPr="006562F2">
          <w:rPr>
            <w:szCs w:val="24"/>
          </w:rPr>
          <w:t>us</w:t>
        </w:r>
      </w:smartTag>
      <w:r w:rsidRPr="006562F2">
        <w:rPr>
          <w:szCs w:val="24"/>
        </w:rPr>
        <w:t xml:space="preserve">t not manufacture, distribute, dispense, be under the influence of, purchase, possess, </w:t>
      </w:r>
      <w:smartTag w:uri="urn:schemas-microsoft-com:office:smarttags" w:element="PersonName">
        <w:r w:rsidRPr="006562F2">
          <w:rPr>
            <w:szCs w:val="24"/>
          </w:rPr>
          <w:t>us</w:t>
        </w:r>
      </w:smartTag>
      <w:r w:rsidRPr="006562F2">
        <w:rPr>
          <w:szCs w:val="24"/>
        </w:rPr>
        <w:t>e, or attempt to obtain</w:t>
      </w:r>
      <w:r w:rsidR="006E0D0F" w:rsidRPr="006562F2">
        <w:rPr>
          <w:szCs w:val="24"/>
        </w:rPr>
        <w:t>, sell, or transfer any of the following</w:t>
      </w:r>
      <w:r w:rsidRPr="006562F2">
        <w:rPr>
          <w:szCs w:val="24"/>
        </w:rPr>
        <w:t xml:space="preserve"> in the workplace or in the performance of </w:t>
      </w:r>
      <w:proofErr w:type="gramStart"/>
      <w:r w:rsidRPr="006562F2">
        <w:rPr>
          <w:szCs w:val="24"/>
        </w:rPr>
        <w:t>duties</w:t>
      </w:r>
      <w:r w:rsidR="006E0D0F" w:rsidRPr="006562F2">
        <w:rPr>
          <w:szCs w:val="24"/>
        </w:rPr>
        <w:t>:</w:t>
      </w:r>
      <w:r w:rsidRPr="006562F2">
        <w:rPr>
          <w:szCs w:val="24"/>
        </w:rPr>
        <w:t>,</w:t>
      </w:r>
      <w:proofErr w:type="gramEnd"/>
    </w:p>
    <w:p w14:paraId="4D614BFE" w14:textId="77777777" w:rsidR="006E0D0F" w:rsidRPr="006562F2" w:rsidRDefault="006E0D0F" w:rsidP="00955028">
      <w:pPr>
        <w:pStyle w:val="BodyText"/>
        <w:numPr>
          <w:ilvl w:val="0"/>
          <w:numId w:val="11"/>
        </w:numPr>
        <w:spacing w:after="0"/>
        <w:rPr>
          <w:rStyle w:val="ksbanormal"/>
          <w:rFonts w:ascii="Garamond" w:hAnsi="Garamond"/>
          <w:szCs w:val="24"/>
        </w:rPr>
      </w:pPr>
      <w:r w:rsidRPr="006562F2">
        <w:rPr>
          <w:rStyle w:val="ksbanormal"/>
          <w:rFonts w:ascii="Garamond" w:hAnsi="Garamond"/>
          <w:szCs w:val="24"/>
        </w:rPr>
        <w:t>Alcoholic beverages;</w:t>
      </w:r>
    </w:p>
    <w:p w14:paraId="28AD1D33" w14:textId="77777777" w:rsidR="006E0D0F" w:rsidRPr="006562F2" w:rsidRDefault="006E0D0F" w:rsidP="00955028">
      <w:pPr>
        <w:pStyle w:val="BodyText"/>
        <w:numPr>
          <w:ilvl w:val="0"/>
          <w:numId w:val="11"/>
        </w:numPr>
        <w:spacing w:after="0"/>
        <w:rPr>
          <w:rStyle w:val="ksbanormal"/>
          <w:rFonts w:ascii="Garamond" w:hAnsi="Garamond"/>
          <w:szCs w:val="24"/>
        </w:rPr>
      </w:pPr>
      <w:r w:rsidRPr="006562F2">
        <w:rPr>
          <w:rStyle w:val="ksbanormal"/>
          <w:rFonts w:ascii="Garamond" w:hAnsi="Garamond"/>
          <w:szCs w:val="24"/>
        </w:rPr>
        <w:t>Controlled substances, prohibited drugs and substances, and drug paraphernalia; and</w:t>
      </w:r>
      <w:r w:rsidRPr="006562F2" w:rsidDel="00A33954">
        <w:rPr>
          <w:rStyle w:val="ksbanormal"/>
          <w:rFonts w:ascii="Garamond" w:hAnsi="Garamond"/>
          <w:szCs w:val="24"/>
        </w:rPr>
        <w:t xml:space="preserve"> or any narcotic drug, hallucinogenic drug, amphetamine, barbiturate, marijuana or any other controlled substance as defined by federal regulation</w:t>
      </w:r>
      <w:r w:rsidRPr="006562F2">
        <w:rPr>
          <w:rStyle w:val="ksbanormal"/>
          <w:rFonts w:ascii="Garamond" w:hAnsi="Garamond"/>
          <w:szCs w:val="24"/>
        </w:rPr>
        <w:t>.</w:t>
      </w:r>
    </w:p>
    <w:p w14:paraId="144603C6" w14:textId="77777777" w:rsidR="006E0D0F" w:rsidRPr="006562F2" w:rsidRDefault="006E0D0F" w:rsidP="003F651A">
      <w:pPr>
        <w:pStyle w:val="BodyText"/>
        <w:numPr>
          <w:ilvl w:val="0"/>
          <w:numId w:val="11"/>
        </w:numPr>
        <w:spacing w:after="60"/>
        <w:rPr>
          <w:rStyle w:val="ksbanormal"/>
          <w:rFonts w:ascii="Garamond" w:hAnsi="Garamond"/>
          <w:szCs w:val="24"/>
        </w:rPr>
      </w:pPr>
      <w:r w:rsidRPr="006562F2">
        <w:rPr>
          <w:rStyle w:val="ksbanormal"/>
          <w:rFonts w:ascii="Garamond" w:hAnsi="Garamond"/>
          <w:szCs w:val="24"/>
        </w:rPr>
        <w:lastRenderedPageBreak/>
        <w:t>Substances that "look like" a controlled substance. In instances involving look</w:t>
      </w:r>
      <w:r w:rsidRPr="006562F2">
        <w:rPr>
          <w:rStyle w:val="ksbanormal"/>
          <w:rFonts w:ascii="Garamond" w:hAnsi="Garamond"/>
          <w:szCs w:val="24"/>
        </w:rPr>
        <w:noBreakHyphen/>
        <w:t>alike substances, there m</w:t>
      </w:r>
      <w:smartTag w:uri="urn:schemas-microsoft-com:office:smarttags" w:element="PersonName">
        <w:r w:rsidRPr="006562F2">
          <w:rPr>
            <w:rStyle w:val="ksbanormal"/>
            <w:rFonts w:ascii="Garamond" w:hAnsi="Garamond"/>
            <w:szCs w:val="24"/>
          </w:rPr>
          <w:t>us</w:t>
        </w:r>
      </w:smartTag>
      <w:r w:rsidRPr="006562F2">
        <w:rPr>
          <w:rStyle w:val="ksbanormal"/>
          <w:rFonts w:ascii="Garamond" w:hAnsi="Garamond"/>
          <w:szCs w:val="24"/>
        </w:rPr>
        <w:t>t be evidence of the employee’s intent to pass off the item as a controlled substance.</w:t>
      </w:r>
    </w:p>
    <w:p w14:paraId="5D0B7907" w14:textId="77777777" w:rsidR="006E0D0F" w:rsidRPr="006562F2" w:rsidRDefault="006E0D0F" w:rsidP="00227E3C">
      <w:pPr>
        <w:pStyle w:val="BodyText"/>
        <w:spacing w:after="120"/>
        <w:rPr>
          <w:rStyle w:val="ksbanormal"/>
          <w:rFonts w:ascii="Garamond" w:hAnsi="Garamond"/>
          <w:szCs w:val="24"/>
        </w:rPr>
      </w:pPr>
      <w:r w:rsidRPr="006562F2">
        <w:rPr>
          <w:rStyle w:val="ksbanormal"/>
          <w:rFonts w:ascii="Garamond" w:hAnsi="Garamond"/>
          <w:szCs w:val="24"/>
        </w:rPr>
        <w:t>In addition, employees shall not possess prescription drugs for the purpose of sale or distribution.</w:t>
      </w:r>
    </w:p>
    <w:p w14:paraId="1C2EE0EE" w14:textId="6B5D90EB" w:rsidR="009865BD" w:rsidRPr="006562F2" w:rsidRDefault="009865BD" w:rsidP="0045587C">
      <w:pPr>
        <w:pStyle w:val="BodyText"/>
        <w:spacing w:after="120"/>
        <w:rPr>
          <w:szCs w:val="24"/>
        </w:rPr>
      </w:pPr>
      <w:r w:rsidRPr="006562F2">
        <w:rPr>
          <w:szCs w:val="24"/>
        </w:rPr>
        <w:t>Any employee who violates the terms of the District’s drug-free/alcohol-free policies may be s</w:t>
      </w:r>
      <w:smartTag w:uri="urn:schemas-microsoft-com:office:smarttags" w:element="PersonName">
        <w:r w:rsidRPr="006562F2">
          <w:rPr>
            <w:szCs w:val="24"/>
          </w:rPr>
          <w:t>us</w:t>
        </w:r>
      </w:smartTag>
      <w:r w:rsidRPr="006562F2">
        <w:rPr>
          <w:szCs w:val="24"/>
        </w:rPr>
        <w:t>pended, non-renewed</w:t>
      </w:r>
      <w:r w:rsidR="00276832" w:rsidRPr="006562F2">
        <w:rPr>
          <w:szCs w:val="24"/>
        </w:rPr>
        <w:t>,</w:t>
      </w:r>
      <w:r w:rsidRPr="006562F2">
        <w:rPr>
          <w:szCs w:val="24"/>
        </w:rPr>
        <w:t xml:space="preserve"> or terminated. Violations may result in notification of appropriate legal officials. </w:t>
      </w:r>
      <w:r w:rsidR="00A82E80" w:rsidRPr="006562F2">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p>
    <w:p w14:paraId="4D77C6B4" w14:textId="77777777" w:rsidR="009865BD" w:rsidRPr="006562F2" w:rsidRDefault="009865BD" w:rsidP="0045587C">
      <w:pPr>
        <w:pStyle w:val="BodyText"/>
        <w:spacing w:after="120"/>
        <w:rPr>
          <w:szCs w:val="24"/>
        </w:rPr>
      </w:pPr>
      <w:r w:rsidRPr="006562F2">
        <w:rPr>
          <w:szCs w:val="24"/>
        </w:rPr>
        <w:t>Any employee convicted of a workplace violation of drug ab</w:t>
      </w:r>
      <w:smartTag w:uri="urn:schemas-microsoft-com:office:smarttags" w:element="PersonName">
        <w:r w:rsidRPr="006562F2">
          <w:rPr>
            <w:szCs w:val="24"/>
          </w:rPr>
          <w:t>us</w:t>
        </w:r>
      </w:smartTag>
      <w:r w:rsidRPr="006562F2">
        <w:rPr>
          <w:szCs w:val="24"/>
        </w:rPr>
        <w:t>e statutes m</w:t>
      </w:r>
      <w:smartTag w:uri="urn:schemas-microsoft-com:office:smarttags" w:element="PersonName">
        <w:r w:rsidRPr="006562F2">
          <w:rPr>
            <w:szCs w:val="24"/>
          </w:rPr>
          <w:t>us</w:t>
        </w:r>
      </w:smartTag>
      <w:r w:rsidRPr="006562F2">
        <w:rPr>
          <w:szCs w:val="24"/>
        </w:rPr>
        <w:t xml:space="preserve">t notify the Superintendent/designee of the conviction within five (5) working days. </w:t>
      </w:r>
    </w:p>
    <w:p w14:paraId="070EC2BB" w14:textId="77777777" w:rsidR="003D025F" w:rsidRPr="006562F2" w:rsidRDefault="003D025F" w:rsidP="003D025F">
      <w:pPr>
        <w:spacing w:after="120"/>
        <w:jc w:val="both"/>
        <w:rPr>
          <w:sz w:val="24"/>
          <w:szCs w:val="24"/>
        </w:rPr>
      </w:pPr>
      <w:bookmarkStart w:id="762" w:name="_Toc480606754"/>
      <w:bookmarkStart w:id="763" w:name="_Toc478442608"/>
      <w:bookmarkStart w:id="764" w:name="_Toc478789140"/>
      <w:bookmarkStart w:id="765" w:name="_Toc479739494"/>
      <w:bookmarkStart w:id="766" w:name="_Toc479739554"/>
      <w:bookmarkStart w:id="767" w:name="_Toc479991208"/>
      <w:bookmarkStart w:id="768" w:name="_Toc479992816"/>
      <w:bookmarkStart w:id="769" w:name="_Toc480009460"/>
      <w:bookmarkStart w:id="770" w:name="_Toc480016048"/>
      <w:bookmarkStart w:id="771" w:name="_Toc480016106"/>
      <w:bookmarkStart w:id="772" w:name="_Toc480254733"/>
      <w:bookmarkStart w:id="773" w:name="_Toc480345570"/>
      <w:r w:rsidRPr="006562F2">
        <w:rPr>
          <w:sz w:val="24"/>
          <w:szCs w:val="24"/>
        </w:rPr>
        <w:t xml:space="preserve">The Board has established a drug and alcohol testing program for </w:t>
      </w:r>
      <w:r w:rsidR="004248D6" w:rsidRPr="006562F2">
        <w:rPr>
          <w:sz w:val="24"/>
          <w:szCs w:val="24"/>
        </w:rPr>
        <w:t xml:space="preserve">applicants and </w:t>
      </w:r>
      <w:r w:rsidRPr="006562F2">
        <w:rPr>
          <w:sz w:val="24"/>
          <w:szCs w:val="24"/>
        </w:rPr>
        <w:t xml:space="preserve">employees. </w:t>
      </w:r>
    </w:p>
    <w:p w14:paraId="5C514384" w14:textId="61110785" w:rsidR="001C262D" w:rsidRPr="006562F2" w:rsidRDefault="004248D6" w:rsidP="001C262D">
      <w:pPr>
        <w:spacing w:after="120"/>
        <w:jc w:val="both"/>
        <w:rPr>
          <w:sz w:val="24"/>
          <w:szCs w:val="24"/>
        </w:rPr>
      </w:pPr>
      <w:r w:rsidRPr="006562F2">
        <w:rPr>
          <w:sz w:val="24"/>
          <w:szCs w:val="24"/>
        </w:rPr>
        <w:t>A</w:t>
      </w:r>
      <w:r w:rsidR="003D025F" w:rsidRPr="006562F2">
        <w:rPr>
          <w:sz w:val="24"/>
          <w:szCs w:val="24"/>
        </w:rPr>
        <w:t xml:space="preserve">pplicants to whom an offer of employment in a safety-sensitive position is extended will be tested for the purpose of detecting illegal </w:t>
      </w:r>
      <w:smartTag w:uri="urn:schemas-microsoft-com:office:smarttags" w:element="PersonName">
        <w:r w:rsidR="003D025F" w:rsidRPr="006562F2">
          <w:rPr>
            <w:sz w:val="24"/>
            <w:szCs w:val="24"/>
          </w:rPr>
          <w:t>us</w:t>
        </w:r>
      </w:smartTag>
      <w:r w:rsidR="003D025F" w:rsidRPr="006562F2">
        <w:rPr>
          <w:sz w:val="24"/>
          <w:szCs w:val="24"/>
        </w:rPr>
        <w:t xml:space="preserve">e of drugs. </w:t>
      </w:r>
      <w:r w:rsidR="003D025F" w:rsidRPr="006562F2">
        <w:rPr>
          <w:iCs/>
          <w:sz w:val="24"/>
          <w:szCs w:val="24"/>
        </w:rPr>
        <w:t>Safety-sensitive positions are positions where a single mistake by an employee can create an immediate threat or serio</w:t>
      </w:r>
      <w:smartTag w:uri="urn:schemas-microsoft-com:office:smarttags" w:element="PersonName">
        <w:r w:rsidR="003D025F" w:rsidRPr="006562F2">
          <w:rPr>
            <w:iCs/>
            <w:sz w:val="24"/>
            <w:szCs w:val="24"/>
          </w:rPr>
          <w:t>us</w:t>
        </w:r>
      </w:smartTag>
      <w:r w:rsidR="003D025F" w:rsidRPr="006562F2">
        <w:rPr>
          <w:iCs/>
          <w:sz w:val="24"/>
          <w:szCs w:val="24"/>
        </w:rPr>
        <w:t xml:space="preserve"> harm to students or other employees and</w:t>
      </w:r>
      <w:r w:rsidR="00F2313B" w:rsidRPr="006562F2">
        <w:rPr>
          <w:iCs/>
          <w:sz w:val="24"/>
          <w:szCs w:val="24"/>
        </w:rPr>
        <w:t>/or</w:t>
      </w:r>
      <w:r w:rsidR="00D178EE" w:rsidRPr="006562F2">
        <w:rPr>
          <w:iCs/>
          <w:sz w:val="24"/>
          <w:szCs w:val="24"/>
        </w:rPr>
        <w:t xml:space="preserve"> </w:t>
      </w:r>
      <w:r w:rsidR="003D025F" w:rsidRPr="006562F2">
        <w:rPr>
          <w:iCs/>
          <w:sz w:val="24"/>
          <w:szCs w:val="24"/>
        </w:rPr>
        <w:t>expose the Board to potential liability. Safety-sensitive positions shall include, but not be limited to: Superintendent, administrator, teacher, itinerant teacher, instructional assistant, full-time substitute teacher, school secretary, c</w:t>
      </w:r>
      <w:smartTag w:uri="urn:schemas-microsoft-com:office:smarttags" w:element="PersonName">
        <w:r w:rsidR="003D025F" w:rsidRPr="006562F2">
          <w:rPr>
            <w:iCs/>
            <w:sz w:val="24"/>
            <w:szCs w:val="24"/>
          </w:rPr>
          <w:t>us</w:t>
        </w:r>
      </w:smartTag>
      <w:r w:rsidR="003D025F" w:rsidRPr="006562F2">
        <w:rPr>
          <w:iCs/>
          <w:sz w:val="24"/>
          <w:szCs w:val="24"/>
        </w:rPr>
        <w:t>todian (maintenance), school-based food service employee, and others as indicated in the job description for the position.</w:t>
      </w:r>
      <w:r w:rsidR="00D178EE" w:rsidRPr="006562F2">
        <w:rPr>
          <w:iCs/>
          <w:sz w:val="24"/>
          <w:szCs w:val="24"/>
        </w:rPr>
        <w:t xml:space="preserve"> </w:t>
      </w:r>
      <w:r w:rsidR="001C262D" w:rsidRPr="006562F2">
        <w:rPr>
          <w:sz w:val="24"/>
          <w:szCs w:val="24"/>
        </w:rPr>
        <w:t>Any applicant with a confirmed positive test result will be denied employment.</w:t>
      </w:r>
      <w:r w:rsidR="009E0039" w:rsidRPr="006562F2">
        <w:rPr>
          <w:sz w:val="24"/>
          <w:szCs w:val="24"/>
        </w:rPr>
        <w:t xml:space="preserve"> </w:t>
      </w:r>
      <w:r w:rsidR="00961519" w:rsidRPr="006562F2">
        <w:rPr>
          <w:b/>
          <w:sz w:val="24"/>
          <w:szCs w:val="24"/>
        </w:rPr>
        <w:t>Board Policies</w:t>
      </w:r>
      <w:r w:rsidR="00961519" w:rsidRPr="006562F2">
        <w:rPr>
          <w:sz w:val="24"/>
          <w:szCs w:val="24"/>
        </w:rPr>
        <w:t xml:space="preserve"> </w:t>
      </w:r>
      <w:r w:rsidR="00961519" w:rsidRPr="006562F2">
        <w:rPr>
          <w:b/>
          <w:bCs/>
          <w:sz w:val="24"/>
          <w:szCs w:val="24"/>
        </w:rPr>
        <w:t>03.13251/03.23251</w:t>
      </w:r>
      <w:r w:rsidR="007B19E3" w:rsidRPr="006562F2">
        <w:rPr>
          <w:b/>
          <w:bCs/>
          <w:sz w:val="24"/>
          <w:szCs w:val="24"/>
        </w:rPr>
        <w:t>/09.423</w:t>
      </w:r>
    </w:p>
    <w:p w14:paraId="34981903" w14:textId="77777777" w:rsidR="003D025F" w:rsidRPr="006562F2" w:rsidRDefault="003D025F" w:rsidP="001C262D">
      <w:pPr>
        <w:spacing w:after="120"/>
        <w:jc w:val="both"/>
        <w:rPr>
          <w:sz w:val="24"/>
          <w:szCs w:val="24"/>
        </w:rPr>
      </w:pPr>
      <w:r w:rsidRPr="006562F2">
        <w:rPr>
          <w:iCs/>
          <w:sz w:val="24"/>
          <w:szCs w:val="24"/>
        </w:rPr>
        <w:t>B</w:t>
      </w:r>
      <w:smartTag w:uri="urn:schemas-microsoft-com:office:smarttags" w:element="PersonName">
        <w:r w:rsidRPr="006562F2">
          <w:rPr>
            <w:iCs/>
            <w:sz w:val="24"/>
            <w:szCs w:val="24"/>
          </w:rPr>
          <w:t>us</w:t>
        </w:r>
      </w:smartTag>
      <w:r w:rsidRPr="006562F2">
        <w:rPr>
          <w:iCs/>
          <w:sz w:val="24"/>
          <w:szCs w:val="24"/>
        </w:rPr>
        <w:t xml:space="preserve"> drivers are tested under a similar but separate policy in accordance with federal guidelines.</w:t>
      </w:r>
      <w:r w:rsidR="00D178EE" w:rsidRPr="006562F2">
        <w:rPr>
          <w:iCs/>
          <w:sz w:val="24"/>
          <w:szCs w:val="24"/>
        </w:rPr>
        <w:t xml:space="preserve"> </w:t>
      </w:r>
      <w:r w:rsidR="002E68F2" w:rsidRPr="006562F2">
        <w:rPr>
          <w:b/>
          <w:iCs/>
          <w:sz w:val="24"/>
          <w:szCs w:val="24"/>
        </w:rPr>
        <w:t>Board Policy 06.221</w:t>
      </w:r>
    </w:p>
    <w:p w14:paraId="4A045DCF" w14:textId="77777777" w:rsidR="0058084C" w:rsidRPr="006562F2" w:rsidRDefault="0058084C" w:rsidP="0058084C">
      <w:pPr>
        <w:spacing w:after="120"/>
        <w:jc w:val="both"/>
        <w:rPr>
          <w:rStyle w:val="ksbabold"/>
          <w:rFonts w:ascii="Garamond" w:hAnsi="Garamond"/>
          <w:b w:val="0"/>
        </w:rPr>
      </w:pPr>
      <w:r w:rsidRPr="006562F2">
        <w:rPr>
          <w:rStyle w:val="ksbabold"/>
          <w:rFonts w:ascii="Garamond" w:hAnsi="Garamond"/>
          <w:b w:val="0"/>
        </w:rPr>
        <w:t>All employees employed in safety-sensitive positions shall participate in random drug testing which will be conducted on a neutral selection basis with all employees having an equal chance of being selected.</w:t>
      </w:r>
    </w:p>
    <w:p w14:paraId="248FA03F" w14:textId="77777777" w:rsidR="003D025F" w:rsidRPr="006562F2" w:rsidRDefault="003D025F" w:rsidP="00227E3C">
      <w:pPr>
        <w:spacing w:after="240"/>
        <w:jc w:val="both"/>
        <w:rPr>
          <w:b/>
          <w:bCs/>
          <w:sz w:val="24"/>
          <w:szCs w:val="24"/>
        </w:rPr>
      </w:pPr>
      <w:r w:rsidRPr="006562F2">
        <w:rPr>
          <w:sz w:val="24"/>
          <w:szCs w:val="24"/>
        </w:rPr>
        <w:t xml:space="preserve">Employees may be tested for drug or alcohol </w:t>
      </w:r>
      <w:smartTag w:uri="urn:schemas-microsoft-com:office:smarttags" w:element="PersonName">
        <w:r w:rsidRPr="006562F2">
          <w:rPr>
            <w:sz w:val="24"/>
            <w:szCs w:val="24"/>
          </w:rPr>
          <w:t>us</w:t>
        </w:r>
      </w:smartTag>
      <w:r w:rsidRPr="006562F2">
        <w:rPr>
          <w:sz w:val="24"/>
          <w:szCs w:val="24"/>
        </w:rPr>
        <w:t>e when there is reasonable s</w:t>
      </w:r>
      <w:smartTag w:uri="urn:schemas-microsoft-com:office:smarttags" w:element="PersonName">
        <w:r w:rsidRPr="006562F2">
          <w:rPr>
            <w:sz w:val="24"/>
            <w:szCs w:val="24"/>
          </w:rPr>
          <w:t>us</w:t>
        </w:r>
      </w:smartTag>
      <w:r w:rsidRPr="006562F2">
        <w:rPr>
          <w:sz w:val="24"/>
          <w:szCs w:val="24"/>
        </w:rPr>
        <w:t xml:space="preserve">picion that an employee is </w:t>
      </w:r>
      <w:smartTag w:uri="urn:schemas-microsoft-com:office:smarttags" w:element="PersonName">
        <w:r w:rsidRPr="006562F2">
          <w:rPr>
            <w:sz w:val="24"/>
            <w:szCs w:val="24"/>
          </w:rPr>
          <w:t>us</w:t>
        </w:r>
      </w:smartTag>
      <w:r w:rsidRPr="006562F2">
        <w:rPr>
          <w:sz w:val="24"/>
          <w:szCs w:val="24"/>
        </w:rPr>
        <w:t>ing or has been under the influence of drugs or alcohol in accordance with the procedure set forth at 03.13251 AP .11.</w:t>
      </w:r>
      <w:r w:rsidR="00D178EE" w:rsidRPr="006562F2">
        <w:rPr>
          <w:sz w:val="24"/>
          <w:szCs w:val="24"/>
        </w:rPr>
        <w:t xml:space="preserve"> </w:t>
      </w:r>
      <w:r w:rsidRPr="006562F2">
        <w:rPr>
          <w:sz w:val="24"/>
          <w:szCs w:val="24"/>
        </w:rPr>
        <w:t>An employee who tests positive on a reasonable suspicion test shall be in violation of this policy and shall be subject to sanctions in accordance with Board policy and state law.</w:t>
      </w:r>
      <w:r w:rsidR="00D178EE" w:rsidRPr="006562F2">
        <w:rPr>
          <w:sz w:val="24"/>
          <w:szCs w:val="24"/>
        </w:rPr>
        <w:t xml:space="preserve"> </w:t>
      </w:r>
      <w:r w:rsidRPr="006562F2">
        <w:rPr>
          <w:bCs/>
          <w:sz w:val="24"/>
          <w:szCs w:val="24"/>
        </w:rPr>
        <w:t xml:space="preserve">Teachers are subject to random or periodic drug testing following reprimand or discipline for misconduct involving illegal </w:t>
      </w:r>
      <w:smartTag w:uri="urn:schemas-microsoft-com:office:smarttags" w:element="PersonName">
        <w:r w:rsidRPr="006562F2">
          <w:rPr>
            <w:bCs/>
            <w:sz w:val="24"/>
            <w:szCs w:val="24"/>
          </w:rPr>
          <w:t>us</w:t>
        </w:r>
      </w:smartTag>
      <w:r w:rsidRPr="006562F2">
        <w:rPr>
          <w:bCs/>
          <w:sz w:val="24"/>
          <w:szCs w:val="24"/>
        </w:rPr>
        <w:t>e of controlled substances.</w:t>
      </w:r>
      <w:r w:rsidR="00D178EE" w:rsidRPr="006562F2">
        <w:rPr>
          <w:b/>
          <w:bCs/>
          <w:sz w:val="24"/>
          <w:szCs w:val="24"/>
        </w:rPr>
        <w:t xml:space="preserve"> </w:t>
      </w:r>
      <w:r w:rsidR="002D7037" w:rsidRPr="006562F2">
        <w:rPr>
          <w:b/>
          <w:bCs/>
          <w:sz w:val="24"/>
          <w:szCs w:val="24"/>
        </w:rPr>
        <w:t xml:space="preserve">Board Policies </w:t>
      </w:r>
      <w:r w:rsidRPr="006562F2">
        <w:rPr>
          <w:b/>
          <w:bCs/>
          <w:sz w:val="24"/>
          <w:szCs w:val="24"/>
        </w:rPr>
        <w:t>03.13251/03.23251</w:t>
      </w:r>
    </w:p>
    <w:p w14:paraId="38F75090" w14:textId="77777777" w:rsidR="0057330F" w:rsidRPr="006562F2" w:rsidRDefault="0057330F">
      <w:pPr>
        <w:rPr>
          <w:rFonts w:ascii="Arial Black" w:hAnsi="Arial Black"/>
          <w:color w:val="808080"/>
          <w:spacing w:val="-25"/>
          <w:kern w:val="28"/>
          <w:sz w:val="32"/>
        </w:rPr>
      </w:pPr>
      <w:bookmarkStart w:id="774" w:name="_Toc41386081"/>
      <w:bookmarkStart w:id="775" w:name="_Toc40877760"/>
      <w:bookmarkStart w:id="776" w:name="_Toc41385088"/>
      <w:bookmarkStart w:id="777" w:name="_Hlk39238364"/>
      <w:bookmarkStart w:id="778" w:name="_Hlk39238296"/>
      <w:r w:rsidRPr="006562F2">
        <w:br w:type="page"/>
      </w:r>
    </w:p>
    <w:p w14:paraId="350366C1" w14:textId="2AC3EA11" w:rsidR="00226815" w:rsidRPr="006562F2" w:rsidRDefault="00226815" w:rsidP="00226815">
      <w:pPr>
        <w:pStyle w:val="Heading1"/>
        <w:spacing w:before="120"/>
      </w:pPr>
      <w:bookmarkStart w:id="779" w:name="_Toc200694949"/>
      <w:r w:rsidRPr="006562F2">
        <w:lastRenderedPageBreak/>
        <w:t>Federal Motor Carrier Safety Administration (FMCSA) Drug and Alcohol Clearinghouse for CDL/CLP Operators</w:t>
      </w:r>
      <w:bookmarkEnd w:id="774"/>
      <w:bookmarkEnd w:id="775"/>
      <w:bookmarkEnd w:id="776"/>
      <w:bookmarkEnd w:id="779"/>
    </w:p>
    <w:p w14:paraId="5E89DA18" w14:textId="77777777" w:rsidR="00226815" w:rsidRPr="006562F2" w:rsidRDefault="00226815" w:rsidP="00226815">
      <w:pPr>
        <w:overflowPunct w:val="0"/>
        <w:autoSpaceDE w:val="0"/>
        <w:autoSpaceDN w:val="0"/>
        <w:adjustRightInd w:val="0"/>
        <w:spacing w:after="120"/>
        <w:jc w:val="both"/>
        <w:rPr>
          <w:sz w:val="24"/>
        </w:rPr>
      </w:pPr>
      <w:r w:rsidRPr="006562F2">
        <w:rPr>
          <w:sz w:val="24"/>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Department of Transportation (DOT) regulatory violations, including violations based on prohibited on duty, pre-duty, or post-accident alcohol use and controlled substance use; and regulatory return to duty and follow-up testing information as applicable.</w:t>
      </w:r>
    </w:p>
    <w:p w14:paraId="0B21067D" w14:textId="77777777" w:rsidR="00226815" w:rsidRPr="006562F2" w:rsidRDefault="00226815" w:rsidP="00226815">
      <w:pPr>
        <w:overflowPunct w:val="0"/>
        <w:autoSpaceDE w:val="0"/>
        <w:autoSpaceDN w:val="0"/>
        <w:adjustRightInd w:val="0"/>
        <w:spacing w:after="120"/>
        <w:jc w:val="both"/>
        <w:rPr>
          <w:sz w:val="24"/>
        </w:rPr>
      </w:pPr>
      <w:r w:rsidRPr="006562F2">
        <w:rPr>
          <w:sz w:val="24"/>
        </w:rPr>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6562F2">
        <w:rPr>
          <w:b/>
          <w:bCs/>
          <w:sz w:val="24"/>
        </w:rPr>
        <w:t>06.221</w:t>
      </w:r>
      <w:bookmarkEnd w:id="777"/>
      <w:bookmarkEnd w:id="778"/>
    </w:p>
    <w:p w14:paraId="0D02AFFF" w14:textId="77777777" w:rsidR="009865BD" w:rsidRPr="006562F2" w:rsidRDefault="009865BD" w:rsidP="00227E3C">
      <w:pPr>
        <w:pStyle w:val="Heading1"/>
        <w:spacing w:before="0"/>
      </w:pPr>
      <w:bookmarkStart w:id="780" w:name="_Toc200694950"/>
      <w:r w:rsidRPr="006562F2">
        <w:t>Weapons</w:t>
      </w:r>
      <w:bookmarkEnd w:id="762"/>
      <w:bookmarkEnd w:id="780"/>
    </w:p>
    <w:p w14:paraId="3B268129" w14:textId="77777777" w:rsidR="00213993" w:rsidRPr="006562F2" w:rsidRDefault="009F79D9" w:rsidP="00213993">
      <w:pPr>
        <w:pStyle w:val="BodyText"/>
        <w:tabs>
          <w:tab w:val="left" w:pos="540"/>
        </w:tabs>
      </w:pPr>
      <w:r w:rsidRPr="006562F2">
        <w:rPr>
          <w:rStyle w:val="ksbanormal"/>
          <w:rFonts w:ascii="Garamond" w:hAnsi="Garamond"/>
        </w:rPr>
        <w:t>Except where expressly and specifically permitted by Kentucky Revised Statute,</w:t>
      </w:r>
      <w:r w:rsidRPr="006562F2">
        <w:rPr>
          <w:rStyle w:val="ksbanormal"/>
        </w:rPr>
        <w:t xml:space="preserve"> </w:t>
      </w:r>
      <w:r w:rsidRPr="006562F2">
        <w:t>c</w:t>
      </w:r>
      <w:r w:rsidR="00213993" w:rsidRPr="006562F2">
        <w:t xml:space="preserve">arrying, bringing, using or possessing any weapon or dangerous instrument in any school building, on school grounds, in any school vehicle, or at any school-sponsored activity is prohibited. </w:t>
      </w:r>
      <w:bookmarkStart w:id="781" w:name="_Hlk39237825"/>
      <w:r w:rsidR="00226815" w:rsidRPr="006562F2">
        <w:t xml:space="preserve">Except </w:t>
      </w:r>
      <w:r w:rsidR="00226815" w:rsidRPr="006562F2">
        <w:rPr>
          <w:szCs w:val="24"/>
        </w:rPr>
        <w:t xml:space="preserve">for </w:t>
      </w:r>
      <w:bookmarkStart w:id="782" w:name="_Hlk39238439"/>
      <w:bookmarkStart w:id="783" w:name="_Hlk39237719"/>
      <w:r w:rsidR="00226815" w:rsidRPr="006562F2">
        <w:rPr>
          <w:szCs w:val="24"/>
        </w:rPr>
        <w:t>School Resource Officers (SROs) as provided in KRS 158.4414, and</w:t>
      </w:r>
      <w:bookmarkEnd w:id="782"/>
      <w:r w:rsidR="00226815" w:rsidRPr="006562F2">
        <w:rPr>
          <w:szCs w:val="24"/>
        </w:rPr>
        <w:t xml:space="preserve"> </w:t>
      </w:r>
      <w:bookmarkEnd w:id="781"/>
      <w:bookmarkEnd w:id="783"/>
      <w:r w:rsidR="00213993" w:rsidRPr="006562F2">
        <w:t xml:space="preserve">authorized law enforcement officials, </w:t>
      </w:r>
      <w:r w:rsidR="00213993" w:rsidRPr="006562F2">
        <w:rPr>
          <w:rStyle w:val="ksbanormal"/>
          <w:rFonts w:ascii="Garamond" w:hAnsi="Garamond"/>
        </w:rPr>
        <w:t xml:space="preserve">including peace officers and police as provided in KRS 527.070 and KRS 527.020, </w:t>
      </w:r>
      <w:r w:rsidR="00213993" w:rsidRPr="006562F2">
        <w:t>the Board prohibits carrying concealed weapons on school property. Staff members who violate this policy are subject to disciplinary action, including termination.</w:t>
      </w:r>
    </w:p>
    <w:p w14:paraId="4F35CC39" w14:textId="77777777" w:rsidR="009865BD" w:rsidRPr="006562F2" w:rsidRDefault="009865BD" w:rsidP="00227E3C">
      <w:pPr>
        <w:pStyle w:val="BodyText"/>
        <w:rPr>
          <w:szCs w:val="24"/>
        </w:rPr>
      </w:pPr>
      <w:r w:rsidRPr="006562F2">
        <w:rPr>
          <w:szCs w:val="24"/>
        </w:rPr>
        <w:t>Employees who know or believe that this policy has been violated m</w:t>
      </w:r>
      <w:smartTag w:uri="urn:schemas-microsoft-com:office:smarttags" w:element="PersonName">
        <w:r w:rsidRPr="006562F2">
          <w:rPr>
            <w:szCs w:val="24"/>
          </w:rPr>
          <w:t>us</w:t>
        </w:r>
      </w:smartTag>
      <w:r w:rsidRPr="006562F2">
        <w:rPr>
          <w:szCs w:val="24"/>
        </w:rPr>
        <w:t>t promptly make a report to the local police department, sheriff, or Kentucky State Police.</w:t>
      </w:r>
      <w:r w:rsidR="009E0039" w:rsidRPr="006562F2">
        <w:rPr>
          <w:szCs w:val="24"/>
        </w:rPr>
        <w:t xml:space="preserve"> </w:t>
      </w:r>
      <w:r w:rsidR="00961519" w:rsidRPr="006562F2">
        <w:rPr>
          <w:b/>
          <w:szCs w:val="24"/>
        </w:rPr>
        <w:t>Board Policy</w:t>
      </w:r>
      <w:r w:rsidR="00961519" w:rsidRPr="006562F2">
        <w:rPr>
          <w:szCs w:val="24"/>
        </w:rPr>
        <w:t xml:space="preserve"> </w:t>
      </w:r>
      <w:r w:rsidRPr="006562F2">
        <w:rPr>
          <w:b/>
          <w:bCs/>
          <w:szCs w:val="24"/>
        </w:rPr>
        <w:t>05.48</w:t>
      </w:r>
    </w:p>
    <w:p w14:paraId="5DE887BD" w14:textId="77777777" w:rsidR="009865BD" w:rsidRPr="006562F2" w:rsidRDefault="009865BD" w:rsidP="00227E3C">
      <w:pPr>
        <w:pStyle w:val="Heading1"/>
        <w:spacing w:before="0"/>
      </w:pPr>
      <w:bookmarkStart w:id="784" w:name="_Toc200694951"/>
      <w:bookmarkStart w:id="785" w:name="_Toc478442609"/>
      <w:bookmarkStart w:id="786" w:name="_Toc478789141"/>
      <w:bookmarkStart w:id="787" w:name="_Toc479739495"/>
      <w:bookmarkStart w:id="788" w:name="_Toc479739555"/>
      <w:bookmarkStart w:id="789" w:name="_Toc479991209"/>
      <w:bookmarkStart w:id="790" w:name="_Toc479992817"/>
      <w:bookmarkStart w:id="791" w:name="_Toc480009461"/>
      <w:bookmarkStart w:id="792" w:name="_Toc480016049"/>
      <w:bookmarkStart w:id="793" w:name="_Toc480016107"/>
      <w:bookmarkStart w:id="794" w:name="_Toc480254734"/>
      <w:bookmarkStart w:id="795" w:name="_Toc480345571"/>
      <w:bookmarkStart w:id="796" w:name="_Toc480606756"/>
      <w:bookmarkEnd w:id="763"/>
      <w:bookmarkEnd w:id="764"/>
      <w:bookmarkEnd w:id="765"/>
      <w:bookmarkEnd w:id="766"/>
      <w:bookmarkEnd w:id="767"/>
      <w:bookmarkEnd w:id="768"/>
      <w:bookmarkEnd w:id="769"/>
      <w:bookmarkEnd w:id="770"/>
      <w:bookmarkEnd w:id="771"/>
      <w:bookmarkEnd w:id="772"/>
      <w:bookmarkEnd w:id="773"/>
      <w:r w:rsidRPr="006562F2">
        <w:t>Dress &amp; Appearance</w:t>
      </w:r>
      <w:bookmarkEnd w:id="784"/>
    </w:p>
    <w:p w14:paraId="3CAC401E" w14:textId="77777777" w:rsidR="009865BD" w:rsidRPr="006562F2" w:rsidRDefault="009865BD" w:rsidP="00227E3C">
      <w:pPr>
        <w:pStyle w:val="BodyText"/>
        <w:rPr>
          <w:szCs w:val="24"/>
        </w:rPr>
      </w:pPr>
      <w:r w:rsidRPr="006562F2">
        <w:rPr>
          <w:szCs w:val="24"/>
        </w:rPr>
        <w:t>Employees should dress appropriately for the job which they perform. Proper dress shall be determined by each employee’s immediate supervisor and communicated to the individual before their first working day.</w:t>
      </w:r>
      <w:r w:rsidR="009E0039" w:rsidRPr="006562F2">
        <w:rPr>
          <w:szCs w:val="24"/>
        </w:rPr>
        <w:t xml:space="preserve"> </w:t>
      </w:r>
      <w:r w:rsidR="00961519" w:rsidRPr="006562F2">
        <w:rPr>
          <w:b/>
          <w:szCs w:val="24"/>
        </w:rPr>
        <w:t>Board Policies</w:t>
      </w:r>
      <w:r w:rsidR="00961519" w:rsidRPr="006562F2">
        <w:rPr>
          <w:szCs w:val="24"/>
        </w:rPr>
        <w:t xml:space="preserve"> </w:t>
      </w:r>
      <w:r w:rsidRPr="006562F2">
        <w:rPr>
          <w:b/>
          <w:szCs w:val="24"/>
        </w:rPr>
        <w:t>03.1326/03.2326</w:t>
      </w:r>
    </w:p>
    <w:p w14:paraId="2E4C1098" w14:textId="77777777" w:rsidR="0057330F" w:rsidRPr="006562F2" w:rsidRDefault="0057330F">
      <w:pPr>
        <w:rPr>
          <w:rFonts w:ascii="Arial Black" w:hAnsi="Arial Black"/>
          <w:color w:val="808080"/>
          <w:spacing w:val="-25"/>
          <w:kern w:val="28"/>
          <w:sz w:val="32"/>
        </w:rPr>
      </w:pPr>
      <w:bookmarkStart w:id="797" w:name="_Toc10457922"/>
      <w:bookmarkStart w:id="798" w:name="_Toc478789142"/>
      <w:bookmarkStart w:id="799" w:name="_Toc479739496"/>
      <w:bookmarkStart w:id="800" w:name="_Toc479739556"/>
      <w:bookmarkStart w:id="801" w:name="_Toc479991210"/>
      <w:bookmarkStart w:id="802" w:name="_Toc479992818"/>
      <w:bookmarkStart w:id="803" w:name="_Toc480009462"/>
      <w:bookmarkStart w:id="804" w:name="_Toc480016050"/>
      <w:bookmarkStart w:id="805" w:name="_Toc480016108"/>
      <w:bookmarkStart w:id="806" w:name="_Toc480254735"/>
      <w:bookmarkStart w:id="807" w:name="_Toc480345572"/>
      <w:bookmarkStart w:id="808" w:name="_Toc480606757"/>
      <w:bookmarkEnd w:id="785"/>
      <w:bookmarkEnd w:id="786"/>
      <w:bookmarkEnd w:id="787"/>
      <w:bookmarkEnd w:id="788"/>
      <w:bookmarkEnd w:id="789"/>
      <w:bookmarkEnd w:id="790"/>
      <w:bookmarkEnd w:id="791"/>
      <w:bookmarkEnd w:id="792"/>
      <w:bookmarkEnd w:id="793"/>
      <w:bookmarkEnd w:id="794"/>
      <w:bookmarkEnd w:id="795"/>
      <w:bookmarkEnd w:id="796"/>
      <w:r w:rsidRPr="006562F2">
        <w:br w:type="page"/>
      </w:r>
    </w:p>
    <w:p w14:paraId="37248C4D" w14:textId="2DAF047E" w:rsidR="0031758A" w:rsidRPr="006562F2" w:rsidRDefault="0031758A" w:rsidP="0031758A">
      <w:pPr>
        <w:pStyle w:val="Heading1"/>
        <w:tabs>
          <w:tab w:val="left" w:pos="540"/>
        </w:tabs>
        <w:spacing w:before="0" w:after="240"/>
      </w:pPr>
      <w:bookmarkStart w:id="809" w:name="_Toc200694952"/>
      <w:r w:rsidRPr="006562F2">
        <w:lastRenderedPageBreak/>
        <w:t>Tobacco, Alternative Nicotine Product, or Vapor Products</w:t>
      </w:r>
      <w:bookmarkEnd w:id="797"/>
      <w:bookmarkEnd w:id="809"/>
    </w:p>
    <w:p w14:paraId="102731CE" w14:textId="77777777" w:rsidR="0031758A" w:rsidRPr="006562F2" w:rsidRDefault="0031758A" w:rsidP="00345E31">
      <w:pPr>
        <w:pStyle w:val="policytext"/>
        <w:rPr>
          <w:rFonts w:ascii="Garamond" w:hAnsi="Garamond"/>
        </w:rPr>
      </w:pPr>
      <w:bookmarkStart w:id="810" w:name="_Hlk10204285"/>
      <w:r w:rsidRPr="006562F2">
        <w:rPr>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4AAE586B" w14:textId="77777777" w:rsidR="0031758A" w:rsidRPr="006562F2" w:rsidRDefault="0031758A" w:rsidP="00345E31">
      <w:pPr>
        <w:pStyle w:val="BodyText"/>
        <w:spacing w:after="120"/>
        <w:rPr>
          <w:b/>
          <w:bCs/>
        </w:rPr>
      </w:pPr>
      <w:r w:rsidRPr="006562F2">
        <w:rPr>
          <w:rStyle w:val="ksbabold"/>
          <w:rFonts w:ascii="Garamond" w:hAnsi="Garamond"/>
          <w:b w:val="0"/>
        </w:rPr>
        <w:t>School employees shall enforce the policy.</w:t>
      </w:r>
      <w:r w:rsidRPr="006562F2">
        <w:rPr>
          <w:rStyle w:val="ksbabold"/>
          <w:rFonts w:ascii="Garamond" w:hAnsi="Garamond"/>
        </w:rPr>
        <w:t xml:space="preserve"> </w:t>
      </w:r>
      <w:r w:rsidRPr="006562F2">
        <w:rPr>
          <w:rStyle w:val="ksbabold"/>
          <w:rFonts w:ascii="Garamond" w:hAnsi="Garamond"/>
          <w:b w:val="0"/>
        </w:rPr>
        <w:t>A person in violation of this policy shall be subject to discipline or penalties as set forth by Board.</w:t>
      </w:r>
      <w:r w:rsidRPr="006562F2">
        <w:rPr>
          <w:rStyle w:val="ksbabold"/>
          <w:rFonts w:ascii="Garamond" w:hAnsi="Garamond"/>
        </w:rPr>
        <w:t xml:space="preserve"> </w:t>
      </w:r>
      <w:bookmarkEnd w:id="810"/>
      <w:r w:rsidRPr="006562F2">
        <w:rPr>
          <w:b/>
          <w:bCs/>
        </w:rPr>
        <w:t>03.1327/03.2327/06.221</w:t>
      </w:r>
    </w:p>
    <w:p w14:paraId="600F248C" w14:textId="77777777" w:rsidR="00345E31" w:rsidRPr="006562F2" w:rsidRDefault="00345E31" w:rsidP="00345E31">
      <w:pPr>
        <w:spacing w:after="120"/>
        <w:jc w:val="both"/>
        <w:rPr>
          <w:spacing w:val="-5"/>
          <w:sz w:val="24"/>
        </w:rPr>
      </w:pPr>
      <w:bookmarkStart w:id="811" w:name="_Hlk167831899"/>
      <w:r w:rsidRPr="006562F2">
        <w:rPr>
          <w:spacing w:val="-5"/>
          <w:sz w:val="24"/>
        </w:rPr>
        <w:t>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w:t>
      </w:r>
    </w:p>
    <w:p w14:paraId="3FF9FE6E" w14:textId="77777777" w:rsidR="00345E31" w:rsidRPr="006562F2" w:rsidRDefault="00345E31" w:rsidP="00345E31">
      <w:pPr>
        <w:spacing w:after="120"/>
        <w:jc w:val="both"/>
        <w:rPr>
          <w:b/>
          <w:bCs/>
          <w:spacing w:val="-5"/>
          <w:sz w:val="24"/>
        </w:rPr>
      </w:pPr>
      <w:r w:rsidRPr="006562F2">
        <w:rPr>
          <w:spacing w:val="-5"/>
          <w:sz w:val="24"/>
        </w:rPr>
        <w:t xml:space="preserve">If a student under the age of twenty-one violates this policy, then the District will confiscate the alternative nicotine products, tobacco products, or vapor products. </w:t>
      </w:r>
      <w:r w:rsidRPr="006562F2">
        <w:rPr>
          <w:b/>
          <w:bCs/>
          <w:spacing w:val="-5"/>
          <w:sz w:val="24"/>
        </w:rPr>
        <w:t>09.4232</w:t>
      </w:r>
      <w:bookmarkEnd w:id="811"/>
    </w:p>
    <w:p w14:paraId="1D82DDA2" w14:textId="77777777" w:rsidR="009865BD" w:rsidRPr="006562F2" w:rsidRDefault="009865BD" w:rsidP="00227E3C">
      <w:pPr>
        <w:pStyle w:val="Heading1"/>
        <w:spacing w:before="0"/>
      </w:pPr>
      <w:bookmarkStart w:id="812" w:name="_Toc200694953"/>
      <w:r w:rsidRPr="006562F2">
        <w:t>Use of School P</w:t>
      </w:r>
      <w:bookmarkEnd w:id="798"/>
      <w:r w:rsidRPr="006562F2">
        <w:t>roperty</w:t>
      </w:r>
      <w:bookmarkEnd w:id="799"/>
      <w:bookmarkEnd w:id="800"/>
      <w:bookmarkEnd w:id="801"/>
      <w:bookmarkEnd w:id="802"/>
      <w:bookmarkEnd w:id="803"/>
      <w:bookmarkEnd w:id="804"/>
      <w:bookmarkEnd w:id="805"/>
      <w:bookmarkEnd w:id="806"/>
      <w:bookmarkEnd w:id="807"/>
      <w:bookmarkEnd w:id="808"/>
      <w:bookmarkEnd w:id="812"/>
    </w:p>
    <w:p w14:paraId="407D64BF" w14:textId="77777777" w:rsidR="00213993" w:rsidRPr="006562F2" w:rsidRDefault="00213993" w:rsidP="00213993">
      <w:pPr>
        <w:pStyle w:val="BodyText"/>
        <w:tabs>
          <w:tab w:val="left" w:pos="540"/>
        </w:tabs>
      </w:pPr>
      <w:r w:rsidRPr="006562F2">
        <w:t>Employees are responsible for school equipment, supplies, books, furniture, and apparatus under their care and use. Employees shall immediately report to their immediate supervisor any property that is damaged, lost, stolen, or vandalized.</w:t>
      </w:r>
    </w:p>
    <w:p w14:paraId="258EC583" w14:textId="77777777" w:rsidR="00213993" w:rsidRPr="006562F2" w:rsidRDefault="00213993" w:rsidP="00213993">
      <w:pPr>
        <w:pStyle w:val="BodyText"/>
        <w:tabs>
          <w:tab w:val="left" w:pos="540"/>
        </w:tabs>
      </w:pPr>
      <w:r w:rsidRPr="006562F2">
        <w:t>No employee shall perform personal services for themselves or for others for pay or profit during work time and/or using District property or facilities.</w:t>
      </w:r>
    </w:p>
    <w:p w14:paraId="713BE90F" w14:textId="77777777" w:rsidR="009865BD" w:rsidRPr="006562F2" w:rsidRDefault="009865BD" w:rsidP="003F17CA">
      <w:pPr>
        <w:pStyle w:val="BodyText"/>
        <w:spacing w:after="120"/>
        <w:rPr>
          <w:szCs w:val="24"/>
        </w:rPr>
      </w:pPr>
      <w:r w:rsidRPr="006562F2">
        <w:rPr>
          <w:szCs w:val="24"/>
        </w:rPr>
        <w:t xml:space="preserve">Employees may not </w:t>
      </w:r>
      <w:smartTag w:uri="urn:schemas-microsoft-com:office:smarttags" w:element="PersonName">
        <w:r w:rsidRPr="006562F2">
          <w:rPr>
            <w:szCs w:val="24"/>
          </w:rPr>
          <w:t>us</w:t>
        </w:r>
      </w:smartTag>
      <w:r w:rsidRPr="006562F2">
        <w:rPr>
          <w:szCs w:val="24"/>
        </w:rPr>
        <w:t>e any District facility, vehicle, electronic communication system, equipment, or materials to perform outside work. These items (including security codes and electronic records such as e-mail) are District property.</w:t>
      </w:r>
    </w:p>
    <w:p w14:paraId="2268E6AD" w14:textId="77777777" w:rsidR="009B3EDD" w:rsidRPr="006562F2" w:rsidRDefault="009B3EDD" w:rsidP="009B3EDD">
      <w:pPr>
        <w:pStyle w:val="BodyText"/>
        <w:tabs>
          <w:tab w:val="left" w:pos="540"/>
        </w:tabs>
        <w:rPr>
          <w:rStyle w:val="ksbanormal"/>
          <w:rFonts w:ascii="Garamond" w:hAnsi="Garamond"/>
        </w:rPr>
      </w:pPr>
      <w:r w:rsidRPr="006562F2">
        <w:rPr>
          <w:rStyle w:val="ksbanormal"/>
          <w:rFonts w:ascii="Garamond" w:hAnsi="Garamond"/>
        </w:rPr>
        <w:t>District</w:t>
      </w:r>
      <w:r w:rsidRPr="006562F2">
        <w:rPr>
          <w:rStyle w:val="ksbanormal"/>
          <w:rFonts w:ascii="Garamond" w:hAnsi="Garamond"/>
        </w:rPr>
        <w:noBreakHyphen/>
        <w:t>owned telecommunication devices shall be used primarily for authorized District business purposes. However, occasional personal use of such equipment is permitted.</w:t>
      </w:r>
    </w:p>
    <w:p w14:paraId="2D664900" w14:textId="77777777" w:rsidR="009865BD" w:rsidRPr="006562F2" w:rsidRDefault="009865BD" w:rsidP="009865BD">
      <w:pPr>
        <w:pStyle w:val="BodyText"/>
        <w:spacing w:after="120"/>
        <w:rPr>
          <w:szCs w:val="24"/>
        </w:rPr>
      </w:pPr>
      <w:r w:rsidRPr="006562F2">
        <w:rPr>
          <w:szCs w:val="24"/>
        </w:rPr>
        <w:t xml:space="preserve">Employees may not </w:t>
      </w:r>
      <w:smartTag w:uri="urn:schemas-microsoft-com:office:smarttags" w:element="PersonName">
        <w:r w:rsidRPr="006562F2">
          <w:rPr>
            <w:szCs w:val="24"/>
          </w:rPr>
          <w:t>us</w:t>
        </w:r>
      </w:smartTag>
      <w:r w:rsidRPr="006562F2">
        <w:rPr>
          <w:szCs w:val="24"/>
        </w:rPr>
        <w:t xml:space="preserve">e a code, access a file, or retrieve any stored communication unless they have been given authorization to do so. Employees cannot expect confidentiality or privacy of the information in their e-mail accounts. Authorized District personnel may monitor the </w:t>
      </w:r>
      <w:smartTag w:uri="urn:schemas-microsoft-com:office:smarttags" w:element="PersonName">
        <w:r w:rsidRPr="006562F2">
          <w:rPr>
            <w:szCs w:val="24"/>
          </w:rPr>
          <w:t>us</w:t>
        </w:r>
      </w:smartTag>
      <w:r w:rsidRPr="006562F2">
        <w:rPr>
          <w:szCs w:val="24"/>
        </w:rPr>
        <w:t>e of electronic equipment from time to time.</w:t>
      </w:r>
    </w:p>
    <w:p w14:paraId="480B49C9" w14:textId="77777777" w:rsidR="009865BD" w:rsidRPr="006562F2" w:rsidRDefault="009865BD" w:rsidP="00227E3C">
      <w:pPr>
        <w:pStyle w:val="BodyText"/>
        <w:rPr>
          <w:rStyle w:val="ksbanormal"/>
          <w:rFonts w:ascii="Garamond" w:hAnsi="Garamond"/>
          <w:szCs w:val="24"/>
        </w:rPr>
      </w:pPr>
      <w:r w:rsidRPr="006562F2">
        <w:rPr>
          <w:szCs w:val="24"/>
        </w:rPr>
        <w:t>Employees who drive any Board-owned vehicle and/or transport students must annually provide the Superintendent/designee with a copy of their driving record. Employees who receive a traffic citation during the year m</w:t>
      </w:r>
      <w:smartTag w:uri="urn:schemas-microsoft-com:office:smarttags" w:element="PersonName">
        <w:r w:rsidRPr="006562F2">
          <w:rPr>
            <w:szCs w:val="24"/>
          </w:rPr>
          <w:t>us</w:t>
        </w:r>
      </w:smartTag>
      <w:r w:rsidRPr="006562F2">
        <w:rPr>
          <w:szCs w:val="24"/>
        </w:rPr>
        <w:t>t report the citation to the Superintendent/designee before driving a Board-owned vehicle or transporting students.</w:t>
      </w:r>
      <w:r w:rsidR="009E0039" w:rsidRPr="006562F2">
        <w:rPr>
          <w:szCs w:val="24"/>
        </w:rPr>
        <w:t xml:space="preserve"> </w:t>
      </w:r>
      <w:r w:rsidR="00961519" w:rsidRPr="006562F2">
        <w:rPr>
          <w:b/>
          <w:szCs w:val="24"/>
        </w:rPr>
        <w:t>Board Policies</w:t>
      </w:r>
      <w:r w:rsidR="00961519" w:rsidRPr="006562F2">
        <w:rPr>
          <w:szCs w:val="24"/>
        </w:rPr>
        <w:t xml:space="preserve"> </w:t>
      </w:r>
      <w:r w:rsidRPr="006562F2">
        <w:rPr>
          <w:rStyle w:val="ksbanormal"/>
          <w:rFonts w:ascii="Garamond" w:hAnsi="Garamond"/>
          <w:b/>
          <w:bCs/>
          <w:szCs w:val="24"/>
        </w:rPr>
        <w:t>03.1321/03.2321</w:t>
      </w:r>
    </w:p>
    <w:p w14:paraId="741A741D" w14:textId="77777777" w:rsidR="00714659" w:rsidRPr="006562F2" w:rsidRDefault="00714659" w:rsidP="00227E3C">
      <w:pPr>
        <w:pStyle w:val="Heading1"/>
        <w:tabs>
          <w:tab w:val="left" w:pos="6860"/>
        </w:tabs>
        <w:spacing w:before="0"/>
      </w:pPr>
      <w:bookmarkStart w:id="813" w:name="_Toc200694954"/>
      <w:bookmarkStart w:id="814" w:name="_Toc478442610"/>
      <w:bookmarkStart w:id="815" w:name="_Toc478789143"/>
      <w:bookmarkStart w:id="816" w:name="_Toc479739497"/>
      <w:bookmarkStart w:id="817" w:name="_Toc479739557"/>
      <w:bookmarkStart w:id="818" w:name="_Toc479991211"/>
      <w:bookmarkStart w:id="819" w:name="_Toc479992819"/>
      <w:bookmarkStart w:id="820" w:name="_Toc480009463"/>
      <w:bookmarkStart w:id="821" w:name="_Toc480016051"/>
      <w:bookmarkStart w:id="822" w:name="_Toc480016109"/>
      <w:bookmarkStart w:id="823" w:name="_Toc480254736"/>
      <w:bookmarkStart w:id="824" w:name="_Toc480345573"/>
      <w:bookmarkStart w:id="825" w:name="_Toc480606758"/>
      <w:r w:rsidRPr="006562F2">
        <w:lastRenderedPageBreak/>
        <w:t>Use of Personal Cell Phones/Telecommunication Devices</w:t>
      </w:r>
      <w:bookmarkEnd w:id="813"/>
    </w:p>
    <w:p w14:paraId="35E58368" w14:textId="77777777" w:rsidR="005473C0" w:rsidRPr="006562F2" w:rsidRDefault="005473C0" w:rsidP="005473C0">
      <w:pPr>
        <w:spacing w:after="120"/>
        <w:jc w:val="both"/>
        <w:rPr>
          <w:sz w:val="24"/>
          <w:szCs w:val="24"/>
        </w:rPr>
      </w:pPr>
      <w:r w:rsidRPr="006562F2">
        <w:rPr>
          <w:sz w:val="24"/>
          <w:szCs w:val="24"/>
        </w:rPr>
        <w:t xml:space="preserve">Due to privacy concerns, and except for emergency situations, personally owned recording devices are not to be used to create video or audio recordings or to take pictures </w:t>
      </w:r>
      <w:r w:rsidR="005F53C3" w:rsidRPr="006562F2">
        <w:rPr>
          <w:sz w:val="24"/>
          <w:szCs w:val="24"/>
        </w:rPr>
        <w:t>wh</w:t>
      </w:r>
      <w:r w:rsidRPr="006562F2">
        <w:rPr>
          <w:sz w:val="24"/>
          <w:szCs w:val="24"/>
        </w:rPr>
        <w:t>ile on duty or working with students except with prior permission from the Principal/designee or immediate supervisor. Such devices include, but are not limited to, personal cell phones and tablets.</w:t>
      </w:r>
    </w:p>
    <w:p w14:paraId="40EF04D2" w14:textId="77777777" w:rsidR="005473C0" w:rsidRPr="006562F2" w:rsidRDefault="005473C0" w:rsidP="00227E3C">
      <w:pPr>
        <w:spacing w:after="240"/>
        <w:jc w:val="both"/>
        <w:rPr>
          <w:sz w:val="24"/>
          <w:szCs w:val="24"/>
        </w:rPr>
      </w:pPr>
      <w:r w:rsidRPr="006562F2">
        <w:rPr>
          <w:sz w:val="24"/>
          <w:szCs w:val="24"/>
        </w:rPr>
        <w:t xml:space="preserve">For exceptions, see </w:t>
      </w:r>
      <w:r w:rsidRPr="006562F2">
        <w:rPr>
          <w:b/>
          <w:bCs/>
          <w:sz w:val="24"/>
          <w:szCs w:val="24"/>
        </w:rPr>
        <w:t>Board Policies</w:t>
      </w:r>
      <w:r w:rsidRPr="006562F2">
        <w:rPr>
          <w:sz w:val="24"/>
          <w:szCs w:val="24"/>
        </w:rPr>
        <w:t xml:space="preserve"> </w:t>
      </w:r>
      <w:r w:rsidRPr="006562F2">
        <w:rPr>
          <w:b/>
          <w:sz w:val="24"/>
          <w:szCs w:val="24"/>
        </w:rPr>
        <w:t>03.13214/03.23214</w:t>
      </w:r>
      <w:r w:rsidRPr="006562F2">
        <w:rPr>
          <w:sz w:val="24"/>
          <w:szCs w:val="24"/>
        </w:rPr>
        <w:t>.</w:t>
      </w:r>
    </w:p>
    <w:p w14:paraId="2C98D68A" w14:textId="77777777" w:rsidR="009865BD" w:rsidRPr="006562F2" w:rsidRDefault="009865BD" w:rsidP="00227E3C">
      <w:pPr>
        <w:pStyle w:val="Heading1"/>
        <w:tabs>
          <w:tab w:val="left" w:pos="6860"/>
        </w:tabs>
        <w:spacing w:before="0"/>
      </w:pPr>
      <w:bookmarkStart w:id="826" w:name="_Toc200694955"/>
      <w:r w:rsidRPr="006562F2">
        <w:t>Health, Safety</w:t>
      </w:r>
      <w:bookmarkEnd w:id="814"/>
      <w:bookmarkEnd w:id="815"/>
      <w:bookmarkEnd w:id="816"/>
      <w:bookmarkEnd w:id="817"/>
      <w:bookmarkEnd w:id="818"/>
      <w:bookmarkEnd w:id="819"/>
      <w:bookmarkEnd w:id="820"/>
      <w:bookmarkEnd w:id="821"/>
      <w:bookmarkEnd w:id="822"/>
      <w:bookmarkEnd w:id="823"/>
      <w:bookmarkEnd w:id="824"/>
      <w:r w:rsidRPr="006562F2">
        <w:t xml:space="preserve"> and Security</w:t>
      </w:r>
      <w:bookmarkEnd w:id="825"/>
      <w:bookmarkEnd w:id="826"/>
    </w:p>
    <w:p w14:paraId="7E6B3556" w14:textId="77777777" w:rsidR="009865BD" w:rsidRPr="006562F2" w:rsidRDefault="009865BD" w:rsidP="005473C0">
      <w:pPr>
        <w:pStyle w:val="BodyText"/>
        <w:spacing w:after="120"/>
        <w:rPr>
          <w:szCs w:val="24"/>
        </w:rPr>
      </w:pPr>
      <w:r w:rsidRPr="006562F2">
        <w:rPr>
          <w:szCs w:val="24"/>
        </w:rPr>
        <w:t xml:space="preserve">It is the intent of the Board to provide a safe and healthful working environment for all employees. Employees should report any security hazard or conditions they believe to be unsafe to their immediate supervisor. </w:t>
      </w:r>
    </w:p>
    <w:p w14:paraId="71EA0FD6" w14:textId="77777777" w:rsidR="00795561" w:rsidRPr="006562F2" w:rsidRDefault="00795561" w:rsidP="005473C0">
      <w:pPr>
        <w:pStyle w:val="BodyText"/>
        <w:spacing w:after="120"/>
      </w:pPr>
      <w:r w:rsidRPr="006562F2">
        <w:t>In addition, employees are required to notify their supervisor immediately after sustaining a work-related injury or accident. A report should be made within 24-48 hours of the occurrence and prior to leaving the work premises UNLESS the injury is a medical emergency, in which case the report can be filed following receipt of emergency medical care.</w:t>
      </w:r>
    </w:p>
    <w:p w14:paraId="1ACA553B" w14:textId="21DDB61B" w:rsidR="00BC025C" w:rsidRPr="006562F2" w:rsidRDefault="009D4C77" w:rsidP="00BC025C">
      <w:pPr>
        <w:pStyle w:val="BodyText"/>
        <w:tabs>
          <w:tab w:val="left" w:pos="540"/>
        </w:tabs>
        <w:spacing w:after="180"/>
      </w:pPr>
      <w:bookmarkStart w:id="827" w:name="_Toc478442611"/>
      <w:bookmarkStart w:id="828" w:name="_Toc478789144"/>
      <w:bookmarkStart w:id="829" w:name="_Toc479739498"/>
      <w:bookmarkStart w:id="830" w:name="_Toc479739558"/>
      <w:bookmarkStart w:id="831" w:name="_Toc479991212"/>
      <w:bookmarkStart w:id="832" w:name="_Toc479992820"/>
      <w:bookmarkStart w:id="833" w:name="_Toc480009464"/>
      <w:bookmarkStart w:id="834" w:name="_Toc480016052"/>
      <w:bookmarkStart w:id="835" w:name="_Toc480016110"/>
      <w:bookmarkStart w:id="836" w:name="_Toc480254737"/>
      <w:bookmarkStart w:id="837" w:name="_Toc480345574"/>
      <w:r w:rsidRPr="006562F2">
        <w:t>The District shall follow established timelines in policy when making oral reports to the Kentucky Labor Cabinet to report employee fatalities, amputations, hospitalizations, including hospitalization resulting from a heart attack, or the loss of an eye.</w:t>
      </w:r>
    </w:p>
    <w:tbl>
      <w:tblPr>
        <w:tblStyle w:val="TableGrid"/>
        <w:tblW w:w="0" w:type="auto"/>
        <w:tblInd w:w="1188" w:type="dxa"/>
        <w:tblLook w:val="04A0" w:firstRow="1" w:lastRow="0" w:firstColumn="1" w:lastColumn="0" w:noHBand="0" w:noVBand="1"/>
      </w:tblPr>
      <w:tblGrid>
        <w:gridCol w:w="2460"/>
        <w:gridCol w:w="2490"/>
      </w:tblGrid>
      <w:tr w:rsidR="00BC025C" w:rsidRPr="006562F2" w14:paraId="7331C97F" w14:textId="77777777" w:rsidTr="00012538">
        <w:tc>
          <w:tcPr>
            <w:tcW w:w="2460" w:type="dxa"/>
            <w:tcBorders>
              <w:top w:val="single" w:sz="4" w:space="0" w:color="auto"/>
              <w:left w:val="single" w:sz="4" w:space="0" w:color="auto"/>
              <w:bottom w:val="single" w:sz="4" w:space="0" w:color="auto"/>
              <w:right w:val="single" w:sz="4" w:space="0" w:color="auto"/>
            </w:tcBorders>
            <w:hideMark/>
          </w:tcPr>
          <w:p w14:paraId="5F346803" w14:textId="77777777" w:rsidR="00BC025C" w:rsidRPr="006562F2" w:rsidRDefault="00BC025C" w:rsidP="00012538">
            <w:pPr>
              <w:pStyle w:val="BodyText"/>
              <w:tabs>
                <w:tab w:val="left" w:pos="540"/>
              </w:tabs>
              <w:spacing w:after="180"/>
              <w:jc w:val="center"/>
            </w:pPr>
            <w:r w:rsidRPr="006562F2">
              <w:t>File a Report</w:t>
            </w:r>
          </w:p>
        </w:tc>
        <w:tc>
          <w:tcPr>
            <w:tcW w:w="2490" w:type="dxa"/>
            <w:tcBorders>
              <w:top w:val="single" w:sz="4" w:space="0" w:color="auto"/>
              <w:left w:val="single" w:sz="4" w:space="0" w:color="auto"/>
              <w:bottom w:val="single" w:sz="4" w:space="0" w:color="auto"/>
              <w:right w:val="single" w:sz="4" w:space="0" w:color="auto"/>
            </w:tcBorders>
            <w:hideMark/>
          </w:tcPr>
          <w:p w14:paraId="7887220A" w14:textId="77777777" w:rsidR="00BC025C" w:rsidRPr="006562F2" w:rsidRDefault="00BC025C" w:rsidP="00012538">
            <w:pPr>
              <w:pStyle w:val="BodyText"/>
              <w:tabs>
                <w:tab w:val="left" w:pos="540"/>
              </w:tabs>
              <w:spacing w:after="180"/>
              <w:jc w:val="center"/>
            </w:pPr>
            <w:r w:rsidRPr="006562F2">
              <w:t>After Hours Hotline</w:t>
            </w:r>
          </w:p>
        </w:tc>
      </w:tr>
      <w:tr w:rsidR="00BC025C" w:rsidRPr="006562F2" w14:paraId="3B04AA57" w14:textId="77777777" w:rsidTr="00012538">
        <w:tc>
          <w:tcPr>
            <w:tcW w:w="2460" w:type="dxa"/>
            <w:tcBorders>
              <w:top w:val="single" w:sz="4" w:space="0" w:color="auto"/>
              <w:left w:val="single" w:sz="4" w:space="0" w:color="auto"/>
              <w:bottom w:val="single" w:sz="4" w:space="0" w:color="auto"/>
              <w:right w:val="single" w:sz="4" w:space="0" w:color="auto"/>
            </w:tcBorders>
            <w:hideMark/>
          </w:tcPr>
          <w:p w14:paraId="580C14AE" w14:textId="77777777" w:rsidR="00BC025C" w:rsidRPr="006562F2" w:rsidRDefault="00BC025C" w:rsidP="00012538">
            <w:pPr>
              <w:pStyle w:val="BodyText"/>
              <w:tabs>
                <w:tab w:val="left" w:pos="540"/>
              </w:tabs>
              <w:spacing w:after="180"/>
              <w:jc w:val="center"/>
            </w:pPr>
            <w:r w:rsidRPr="006562F2">
              <w:t>(502)-564-3070</w:t>
            </w:r>
          </w:p>
        </w:tc>
        <w:tc>
          <w:tcPr>
            <w:tcW w:w="2490" w:type="dxa"/>
            <w:tcBorders>
              <w:top w:val="single" w:sz="4" w:space="0" w:color="auto"/>
              <w:left w:val="single" w:sz="4" w:space="0" w:color="auto"/>
              <w:bottom w:val="single" w:sz="4" w:space="0" w:color="auto"/>
              <w:right w:val="single" w:sz="4" w:space="0" w:color="auto"/>
            </w:tcBorders>
            <w:hideMark/>
          </w:tcPr>
          <w:p w14:paraId="628247AD" w14:textId="77777777" w:rsidR="00BC025C" w:rsidRPr="006562F2" w:rsidRDefault="00BC025C" w:rsidP="00012538">
            <w:pPr>
              <w:pStyle w:val="BodyText"/>
              <w:tabs>
                <w:tab w:val="left" w:pos="540"/>
              </w:tabs>
              <w:spacing w:after="180"/>
              <w:jc w:val="center"/>
            </w:pPr>
            <w:r w:rsidRPr="006562F2">
              <w:t>(800) 321-6742</w:t>
            </w:r>
          </w:p>
        </w:tc>
      </w:tr>
    </w:tbl>
    <w:p w14:paraId="3B6E7EA7" w14:textId="3D079410" w:rsidR="009865BD" w:rsidRPr="006562F2" w:rsidRDefault="00BC025C" w:rsidP="00A14798">
      <w:pPr>
        <w:pStyle w:val="BodyText"/>
        <w:spacing w:after="120"/>
        <w:rPr>
          <w:szCs w:val="24"/>
        </w:rPr>
      </w:pPr>
      <w:r w:rsidRPr="006562F2">
        <w:t>For</w:t>
      </w:r>
      <w:r w:rsidR="000C5FF0" w:rsidRPr="006562F2">
        <w:t xml:space="preserve"> information on the District’s plans for Hazard Communication, Bloodborne Pathogen Control, Lockout/Tagout, Personal Protective Equipment (PPE), </w:t>
      </w:r>
      <w:r w:rsidR="005F66B5" w:rsidRPr="006562F2">
        <w:t xml:space="preserve">and Asbestos Management, </w:t>
      </w:r>
      <w:r w:rsidR="000C5FF0" w:rsidRPr="006562F2">
        <w:t xml:space="preserve">contact your immediate supervisor or see the District’s </w:t>
      </w:r>
      <w:r w:rsidR="000C5FF0" w:rsidRPr="006562F2">
        <w:rPr>
          <w:i/>
          <w:iCs/>
        </w:rPr>
        <w:t>Policy Manual</w:t>
      </w:r>
      <w:r w:rsidR="000C5FF0" w:rsidRPr="006562F2">
        <w:t xml:space="preserve"> and related procedures.</w:t>
      </w:r>
      <w:r w:rsidR="009E0039" w:rsidRPr="006562F2">
        <w:rPr>
          <w:szCs w:val="24"/>
        </w:rPr>
        <w:t xml:space="preserve"> </w:t>
      </w:r>
      <w:r w:rsidR="00961519" w:rsidRPr="006562F2">
        <w:rPr>
          <w:b/>
          <w:szCs w:val="24"/>
        </w:rPr>
        <w:t>Board Policies</w:t>
      </w:r>
      <w:r w:rsidR="00961519" w:rsidRPr="006562F2">
        <w:rPr>
          <w:szCs w:val="24"/>
        </w:rPr>
        <w:t xml:space="preserve"> </w:t>
      </w:r>
      <w:r w:rsidR="009865BD" w:rsidRPr="006562F2">
        <w:rPr>
          <w:b/>
          <w:szCs w:val="24"/>
        </w:rPr>
        <w:t>03.14/03.24/05.4</w:t>
      </w:r>
    </w:p>
    <w:p w14:paraId="18FD9487" w14:textId="6BF17B00" w:rsidR="009865BD" w:rsidRPr="006562F2" w:rsidRDefault="009865BD" w:rsidP="00227E3C">
      <w:pPr>
        <w:pStyle w:val="BodyText"/>
        <w:rPr>
          <w:b/>
          <w:bCs/>
          <w:szCs w:val="24"/>
        </w:rPr>
      </w:pPr>
      <w:r w:rsidRPr="006562F2">
        <w:rPr>
          <w:szCs w:val="24"/>
        </w:rPr>
        <w:t xml:space="preserve">Employees should use their school/worksite two-way communication system to notify the Principal, supervisor or other administrator of </w:t>
      </w:r>
      <w:r w:rsidR="00A82E80" w:rsidRPr="006562F2">
        <w:t>an emergency</w:t>
      </w:r>
      <w:r w:rsidRPr="006562F2">
        <w:rPr>
          <w:szCs w:val="24"/>
        </w:rPr>
        <w:t xml:space="preserve">. </w:t>
      </w:r>
      <w:r w:rsidR="00961519" w:rsidRPr="006562F2">
        <w:rPr>
          <w:b/>
          <w:szCs w:val="24"/>
        </w:rPr>
        <w:t>Board Policies</w:t>
      </w:r>
      <w:r w:rsidR="00961519" w:rsidRPr="006562F2">
        <w:rPr>
          <w:szCs w:val="24"/>
        </w:rPr>
        <w:t xml:space="preserve"> </w:t>
      </w:r>
      <w:r w:rsidRPr="006562F2">
        <w:rPr>
          <w:b/>
          <w:bCs/>
          <w:szCs w:val="24"/>
        </w:rPr>
        <w:t>03.14/03.24/05.4</w:t>
      </w:r>
    </w:p>
    <w:p w14:paraId="0E278BAA" w14:textId="77777777" w:rsidR="00D547C4" w:rsidRPr="006562F2" w:rsidRDefault="00D547C4" w:rsidP="006D149B">
      <w:pPr>
        <w:keepNext/>
        <w:spacing w:after="120"/>
        <w:outlineLvl w:val="0"/>
        <w:rPr>
          <w:rFonts w:ascii="Arial Black" w:hAnsi="Arial Black"/>
          <w:color w:val="808080"/>
          <w:spacing w:val="-25"/>
          <w:kern w:val="28"/>
          <w:sz w:val="32"/>
        </w:rPr>
      </w:pPr>
      <w:bookmarkStart w:id="838" w:name="_Toc136333588"/>
      <w:bookmarkStart w:id="839" w:name="_Toc136416536"/>
      <w:bookmarkStart w:id="840" w:name="_Toc480606759"/>
      <w:r w:rsidRPr="006562F2">
        <w:rPr>
          <w:rFonts w:ascii="Arial Black" w:hAnsi="Arial Black"/>
          <w:color w:val="808080"/>
          <w:spacing w:val="-25"/>
          <w:kern w:val="28"/>
          <w:sz w:val="32"/>
        </w:rPr>
        <w:t>Automated External Defibrillators (AEDs)</w:t>
      </w:r>
      <w:bookmarkEnd w:id="838"/>
      <w:bookmarkEnd w:id="839"/>
    </w:p>
    <w:p w14:paraId="1E25AF62" w14:textId="77777777" w:rsidR="00D547C4" w:rsidRPr="006562F2" w:rsidRDefault="00D547C4" w:rsidP="006D149B">
      <w:pPr>
        <w:spacing w:after="240"/>
        <w:jc w:val="both"/>
        <w:rPr>
          <w:b/>
          <w:bCs/>
        </w:rPr>
      </w:pPr>
      <w:r w:rsidRPr="006562F2">
        <w:rPr>
          <w:bCs/>
          <w:spacing w:val="-5"/>
          <w:sz w:val="24"/>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6562F2">
        <w:rPr>
          <w:b/>
          <w:bCs/>
          <w:spacing w:val="-5"/>
          <w:sz w:val="24"/>
        </w:rPr>
        <w:t>05.4</w:t>
      </w:r>
    </w:p>
    <w:p w14:paraId="06326FDA" w14:textId="77777777" w:rsidR="00AE6BA2" w:rsidRPr="000113DF" w:rsidRDefault="00AE6BA2" w:rsidP="00AE6BA2">
      <w:pPr>
        <w:pStyle w:val="Heading1"/>
        <w:spacing w:before="0"/>
        <w:rPr>
          <w:ins w:id="841" w:author="Barker, Kim - KSBA" w:date="2025-05-30T09:50:00Z"/>
          <w:b/>
          <w:highlight w:val="yellow"/>
        </w:rPr>
      </w:pPr>
      <w:bookmarkStart w:id="842" w:name="_Toc199498205"/>
      <w:bookmarkStart w:id="843" w:name="_Toc200694956"/>
      <w:ins w:id="844" w:author="Barker, Kim - KSBA" w:date="2025-05-30T09:50:00Z">
        <w:r>
          <w:rPr>
            <w:b/>
            <w:highlight w:val="yellow"/>
          </w:rPr>
          <w:lastRenderedPageBreak/>
          <w:t>Acceptable</w:t>
        </w:r>
        <w:r w:rsidRPr="000113DF">
          <w:rPr>
            <w:b/>
            <w:highlight w:val="yellow"/>
          </w:rPr>
          <w:t xml:space="preserve"> </w:t>
        </w:r>
      </w:ins>
      <w:ins w:id="845" w:author="Barker, Kim - KSBA" w:date="2025-05-30T09:51:00Z">
        <w:r>
          <w:rPr>
            <w:b/>
            <w:highlight w:val="yellow"/>
          </w:rPr>
          <w:t>Use of Technology</w:t>
        </w:r>
      </w:ins>
      <w:bookmarkEnd w:id="842"/>
      <w:bookmarkEnd w:id="843"/>
    </w:p>
    <w:p w14:paraId="57F9BD5C" w14:textId="77777777" w:rsidR="00AE6BA2" w:rsidRDefault="00AE6BA2" w:rsidP="00AE6BA2">
      <w:pPr>
        <w:pStyle w:val="BodyText"/>
        <w:spacing w:after="120"/>
        <w:rPr>
          <w:ins w:id="846" w:author="Barker, Kim - KSBA" w:date="2025-05-30T09:54:00Z"/>
        </w:rPr>
      </w:pPr>
      <w:ins w:id="847" w:author="Barker, Kim - KSBA" w:date="2025-05-30T09:50:00Z">
        <w:r w:rsidRPr="000B73F8">
          <w:rPr>
            <w:highlight w:val="yellow"/>
          </w:rPr>
          <w:t>The Boa</w:t>
        </w:r>
      </w:ins>
      <w:ins w:id="848" w:author="Barker, Kim - KSBA" w:date="2025-05-30T09:51:00Z">
        <w:r w:rsidRPr="000B73F8">
          <w:rPr>
            <w:highlight w:val="yellow"/>
            <w:rPrChange w:id="849" w:author="Barker, Kim - KSBA" w:date="2025-05-30T09:54:00Z">
              <w:rPr/>
            </w:rPrChange>
          </w:rPr>
          <w:t xml:space="preserve">rd supports reasonable access to various information formats for students, employees and the community and believes it is </w:t>
        </w:r>
      </w:ins>
      <w:ins w:id="850" w:author="Barker, Kim - KSBA" w:date="2025-05-30T09:52:00Z">
        <w:r w:rsidRPr="000B73F8">
          <w:rPr>
            <w:highlight w:val="yellow"/>
            <w:rPrChange w:id="851" w:author="Barker, Kim - KSBA" w:date="2025-05-30T09:54:00Z">
              <w:rPr/>
            </w:rPrChange>
          </w:rPr>
          <w:t>incumbent</w:t>
        </w:r>
      </w:ins>
      <w:ins w:id="852" w:author="Barker, Kim - KSBA" w:date="2025-05-30T09:51:00Z">
        <w:r w:rsidRPr="000B73F8">
          <w:rPr>
            <w:highlight w:val="yellow"/>
            <w:rPrChange w:id="853" w:author="Barker, Kim - KSBA" w:date="2025-05-30T09:54:00Z">
              <w:rPr/>
            </w:rPrChange>
          </w:rPr>
          <w:t xml:space="preserve"> upon users to utilize this privilege </w:t>
        </w:r>
      </w:ins>
      <w:ins w:id="854" w:author="Barker, Kim - KSBA" w:date="2025-05-30T09:52:00Z">
        <w:r w:rsidRPr="000B73F8">
          <w:rPr>
            <w:highlight w:val="yellow"/>
            <w:rPrChange w:id="855" w:author="Barker, Kim - KSBA" w:date="2025-05-30T09:54:00Z">
              <w:rPr/>
            </w:rPrChange>
          </w:rPr>
          <w:t xml:space="preserve">in an appropriate and responsible manner as required by policy and related procedures, which apply to all parties </w:t>
        </w:r>
      </w:ins>
      <w:ins w:id="856" w:author="Barker, Kim - KSBA" w:date="2025-05-30T09:53:00Z">
        <w:r w:rsidRPr="000B73F8">
          <w:rPr>
            <w:highlight w:val="yellow"/>
            <w:rPrChange w:id="857" w:author="Barker, Kim - KSBA" w:date="2025-05-30T09:54:00Z">
              <w:rPr/>
            </w:rPrChange>
          </w:rPr>
          <w:t>who use District technology. Employees are required to follow Board policy and administrative procedures and guidelines d</w:t>
        </w:r>
      </w:ins>
      <w:ins w:id="858" w:author="Barker, Kim - KSBA" w:date="2025-05-30T09:54:00Z">
        <w:r w:rsidRPr="000B73F8">
          <w:rPr>
            <w:highlight w:val="yellow"/>
            <w:rPrChange w:id="859" w:author="Barker, Kim - KSBA" w:date="2025-05-30T09:54:00Z">
              <w:rPr/>
            </w:rPrChange>
          </w:rPr>
          <w:t>esigned to provide guidance for access to electronic media and authorized communication systems.</w:t>
        </w:r>
      </w:ins>
    </w:p>
    <w:p w14:paraId="22E250FC" w14:textId="77777777" w:rsidR="00AE6BA2" w:rsidRDefault="00AE6BA2" w:rsidP="00AE6BA2">
      <w:pPr>
        <w:pStyle w:val="BodyText"/>
        <w:rPr>
          <w:ins w:id="860" w:author="Barker, Kim - KSBA" w:date="2025-05-21T07:51:00Z"/>
          <w:rStyle w:val="ksbabold"/>
          <w:bCs/>
        </w:rPr>
      </w:pPr>
      <w:ins w:id="861" w:author="Barker, Kim - KSBA" w:date="2025-05-30T09:54:00Z">
        <w:r w:rsidRPr="000B73F8">
          <w:rPr>
            <w:highlight w:val="yellow"/>
            <w:rPrChange w:id="862" w:author="Barker, Kim - KSBA" w:date="2025-05-30T09:55:00Z">
              <w:rPr/>
            </w:rPrChange>
          </w:rPr>
          <w:t>If you have questions about what constitutes accep</w:t>
        </w:r>
      </w:ins>
      <w:ins w:id="863" w:author="Barker, Kim - KSBA" w:date="2025-05-30T09:55:00Z">
        <w:r w:rsidRPr="000B73F8">
          <w:rPr>
            <w:highlight w:val="yellow"/>
            <w:rPrChange w:id="864" w:author="Barker, Kim - KSBA" w:date="2025-05-30T09:55:00Z">
              <w:rPr/>
            </w:rPrChange>
          </w:rPr>
          <w:t xml:space="preserve">table use, please check with the Principal/designee. </w:t>
        </w:r>
        <w:r w:rsidRPr="000B73F8">
          <w:rPr>
            <w:b/>
            <w:bCs/>
            <w:highlight w:val="yellow"/>
            <w:rPrChange w:id="865" w:author="Barker, Kim - KSBA" w:date="2025-05-30T09:55:00Z">
              <w:rPr/>
            </w:rPrChange>
          </w:rPr>
          <w:t>08.2323/08.2324</w:t>
        </w:r>
      </w:ins>
    </w:p>
    <w:p w14:paraId="5F498FDD" w14:textId="77777777" w:rsidR="00AE6BA2" w:rsidRPr="000113DF" w:rsidRDefault="00AE6BA2" w:rsidP="00AE6BA2">
      <w:pPr>
        <w:pStyle w:val="Heading1"/>
        <w:spacing w:before="0"/>
        <w:rPr>
          <w:ins w:id="866" w:author="Barker, Kim - KSBA" w:date="2025-05-21T07:51:00Z"/>
          <w:b/>
          <w:highlight w:val="yellow"/>
        </w:rPr>
      </w:pPr>
      <w:bookmarkStart w:id="867" w:name="_Toc199498206"/>
      <w:bookmarkStart w:id="868" w:name="_Toc200694957"/>
      <w:ins w:id="869" w:author="Barker, Kim - KSBA" w:date="2025-05-21T07:51:00Z">
        <w:r w:rsidRPr="000113DF">
          <w:rPr>
            <w:b/>
            <w:highlight w:val="yellow"/>
          </w:rPr>
          <w:t>Trac</w:t>
        </w:r>
      </w:ins>
      <w:ins w:id="870" w:author="Barker, Kim - KSBA" w:date="2025-05-21T07:52:00Z">
        <w:r w:rsidRPr="000113DF">
          <w:rPr>
            <w:b/>
            <w:highlight w:val="yellow"/>
          </w:rPr>
          <w:t>eable Communications</w:t>
        </w:r>
      </w:ins>
      <w:bookmarkEnd w:id="867"/>
      <w:bookmarkEnd w:id="868"/>
    </w:p>
    <w:p w14:paraId="2420F398" w14:textId="77777777" w:rsidR="00AE6BA2" w:rsidRDefault="00AE6BA2" w:rsidP="00AE6BA2">
      <w:pPr>
        <w:pStyle w:val="BodyText"/>
        <w:spacing w:after="120"/>
        <w:rPr>
          <w:ins w:id="871" w:author="Barker, Kim - KSBA" w:date="2025-05-30T10:09:00Z"/>
          <w:highlight w:val="yellow"/>
        </w:rPr>
      </w:pPr>
      <w:ins w:id="872" w:author="Barker, Kim - KSBA" w:date="2025-05-21T07:52:00Z">
        <w:r w:rsidRPr="000113DF">
          <w:rPr>
            <w:highlight w:val="yellow"/>
            <w:rPrChange w:id="873" w:author="Barker, Kim - KSBA" w:date="2025-05-21T07:54:00Z">
              <w:rPr>
                <w:b/>
                <w:bCs/>
              </w:rPr>
            </w:rPrChange>
          </w:rPr>
          <w:t>The Board shall designate a traceable communication system to be the exclusive means for District employees and volunteers to communicate electronically with stud</w:t>
        </w:r>
      </w:ins>
      <w:ins w:id="874" w:author="Barker, Kim - KSBA" w:date="2025-05-21T07:53:00Z">
        <w:r w:rsidRPr="000113DF">
          <w:rPr>
            <w:highlight w:val="yellow"/>
            <w:rPrChange w:id="875" w:author="Barker, Kim - KSBA" w:date="2025-05-21T07:54:00Z">
              <w:rPr>
                <w:b/>
                <w:bCs/>
              </w:rPr>
            </w:rPrChange>
          </w:rPr>
          <w:t>ents.</w:t>
        </w:r>
      </w:ins>
      <w:ins w:id="876" w:author="Barker, Kim - KSBA" w:date="2025-05-21T07:54:00Z">
        <w:r w:rsidRPr="000113DF">
          <w:rPr>
            <w:highlight w:val="yellow"/>
          </w:rPr>
          <w:t xml:space="preserve"> </w:t>
        </w:r>
      </w:ins>
      <w:ins w:id="877" w:author="Barker, Kim - KSBA" w:date="2025-05-21T07:55:00Z">
        <w:r w:rsidRPr="000113DF">
          <w:rPr>
            <w:highlight w:val="yellow"/>
          </w:rPr>
          <w:t>Employees</w:t>
        </w:r>
      </w:ins>
      <w:ins w:id="878" w:author="Barker, Kim - KSBA" w:date="2025-05-21T07:54:00Z">
        <w:r w:rsidRPr="000113DF">
          <w:rPr>
            <w:highlight w:val="yellow"/>
          </w:rPr>
          <w:t xml:space="preserve"> and volunteers that </w:t>
        </w:r>
      </w:ins>
      <w:ins w:id="879" w:author="Barker, Kim - KSBA" w:date="2025-05-21T07:55:00Z">
        <w:r w:rsidRPr="000113DF">
          <w:rPr>
            <w:highlight w:val="yellow"/>
          </w:rPr>
          <w:t>violate this policy will be subject to disciplinary action.</w:t>
        </w:r>
      </w:ins>
    </w:p>
    <w:p w14:paraId="1F2DCDAF" w14:textId="77777777" w:rsidR="00AE6BA2" w:rsidRPr="00286280" w:rsidRDefault="00AE6BA2" w:rsidP="00AE6BA2">
      <w:pPr>
        <w:pStyle w:val="BodyText"/>
        <w:spacing w:after="120"/>
        <w:rPr>
          <w:ins w:id="880" w:author="Barker, Kim - KSBA" w:date="2025-05-30T10:09:00Z"/>
          <w:highlight w:val="yellow"/>
        </w:rPr>
      </w:pPr>
      <w:ins w:id="881" w:author="Barker, Kim - KSBA" w:date="2025-05-30T10:09:00Z">
        <w:r w:rsidRPr="00286280">
          <w:rPr>
            <w:highlight w:val="yellow"/>
          </w:rPr>
          <w:t>A District employee or volunteer, unless authorized, shall not communicate electronically with a student:</w:t>
        </w:r>
      </w:ins>
    </w:p>
    <w:p w14:paraId="3B3886A5" w14:textId="77777777" w:rsidR="00AE6BA2" w:rsidRPr="00286280" w:rsidRDefault="00AE6BA2" w:rsidP="00AE6BA2">
      <w:pPr>
        <w:pStyle w:val="BodyText"/>
        <w:numPr>
          <w:ilvl w:val="0"/>
          <w:numId w:val="29"/>
        </w:numPr>
        <w:spacing w:after="120"/>
        <w:rPr>
          <w:ins w:id="882" w:author="Barker, Kim - KSBA" w:date="2025-05-30T10:09:00Z"/>
          <w:highlight w:val="yellow"/>
        </w:rPr>
      </w:pPr>
      <w:ins w:id="883" w:author="Barker, Kim - KSBA" w:date="2025-05-30T10:09:00Z">
        <w:r w:rsidRPr="00286280">
          <w:rPr>
            <w:highlight w:val="yellow"/>
          </w:rPr>
          <w:t>Outside of the traceable communication system designated by the Board; or</w:t>
        </w:r>
      </w:ins>
    </w:p>
    <w:p w14:paraId="02923A24" w14:textId="77777777" w:rsidR="00AE6BA2" w:rsidRPr="00286280" w:rsidRDefault="00AE6BA2" w:rsidP="00AE6BA2">
      <w:pPr>
        <w:pStyle w:val="BodyText"/>
        <w:numPr>
          <w:ilvl w:val="0"/>
          <w:numId w:val="29"/>
        </w:numPr>
        <w:spacing w:after="120"/>
        <w:rPr>
          <w:ins w:id="884" w:author="Barker, Kim - KSBA" w:date="2025-05-30T10:09:00Z"/>
          <w:highlight w:val="yellow"/>
        </w:rPr>
      </w:pPr>
      <w:ins w:id="885" w:author="Barker, Kim - KSBA" w:date="2025-05-30T10:09:00Z">
        <w:r w:rsidRPr="00286280">
          <w:rPr>
            <w:highlight w:val="yellow"/>
          </w:rPr>
          <w:t>Through an unauthorized electronic communication program or application.</w:t>
        </w:r>
      </w:ins>
    </w:p>
    <w:p w14:paraId="3ECD3485" w14:textId="77777777" w:rsidR="00AE6BA2" w:rsidRPr="00286280" w:rsidRDefault="00AE6BA2" w:rsidP="00AE6BA2">
      <w:pPr>
        <w:pStyle w:val="BodyText"/>
      </w:pPr>
      <w:ins w:id="886" w:author="Barker, Kim - KSBA" w:date="2025-05-30T10:09:00Z">
        <w:r w:rsidRPr="00286280">
          <w:rPr>
            <w:highlight w:val="yellow"/>
          </w:rPr>
          <w:t>This shall not restrict any electronic communications between a student and his or her family member who is a District employee or volunteer.</w:t>
        </w:r>
      </w:ins>
      <w:ins w:id="887" w:author="Barker, Kim - KSBA" w:date="2025-05-21T07:53:00Z">
        <w:r w:rsidRPr="00286280">
          <w:rPr>
            <w:highlight w:val="yellow"/>
          </w:rPr>
          <w:t xml:space="preserve"> </w:t>
        </w:r>
      </w:ins>
      <w:ins w:id="888" w:author="Barker, Kim - KSBA" w:date="2025-05-21T07:54:00Z">
        <w:r w:rsidRPr="00286280">
          <w:rPr>
            <w:b/>
            <w:bCs/>
            <w:highlight w:val="yellow"/>
          </w:rPr>
          <w:t>08.2324</w:t>
        </w:r>
      </w:ins>
    </w:p>
    <w:p w14:paraId="5337B9F0" w14:textId="77777777" w:rsidR="009865BD" w:rsidRPr="006562F2" w:rsidRDefault="009865BD" w:rsidP="00227E3C">
      <w:pPr>
        <w:pStyle w:val="Heading1"/>
        <w:spacing w:before="0"/>
      </w:pPr>
      <w:bookmarkStart w:id="889" w:name="_Toc200694958"/>
      <w:r w:rsidRPr="006562F2">
        <w:t>Assaults and Threats of Violence</w:t>
      </w:r>
      <w:bookmarkEnd w:id="840"/>
      <w:bookmarkEnd w:id="889"/>
    </w:p>
    <w:p w14:paraId="75B79EBE" w14:textId="77777777" w:rsidR="00A82E80" w:rsidRPr="006562F2" w:rsidRDefault="009865BD" w:rsidP="00A82E80">
      <w:pPr>
        <w:pStyle w:val="BodyText"/>
        <w:spacing w:after="120"/>
        <w:rPr>
          <w:szCs w:val="24"/>
        </w:rPr>
      </w:pPr>
      <w:r w:rsidRPr="006562F2">
        <w:rPr>
          <w:szCs w:val="24"/>
        </w:rPr>
        <w:t>Under provisions of state law (KRS 158.150) and regulation (702 KAR 5:080), school personnel may remove threatening or violent students from a classroom or from the District’s transportation system pending further disciplinary action. However, before the need arises, employees should familiarize themselves with policy and procedures that are required.</w:t>
      </w:r>
    </w:p>
    <w:p w14:paraId="38EF6F98" w14:textId="7F1F3750" w:rsidR="00A82E80" w:rsidRPr="006562F2" w:rsidRDefault="00A82E80" w:rsidP="00A82E80">
      <w:pPr>
        <w:pStyle w:val="BodyText"/>
        <w:spacing w:after="120"/>
      </w:pPr>
      <w:r w:rsidRPr="006562F2">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5498F841" w14:textId="77777777" w:rsidR="00A82E80" w:rsidRPr="006562F2" w:rsidRDefault="00A82E80" w:rsidP="00A82E80">
      <w:pPr>
        <w:pStyle w:val="BodyText"/>
        <w:spacing w:after="120"/>
      </w:pPr>
      <w:r w:rsidRPr="006562F2">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0B78ADE2" w14:textId="77777777" w:rsidR="00A82E80" w:rsidRPr="006562F2" w:rsidRDefault="00A82E80" w:rsidP="006562F2">
      <w:pPr>
        <w:pStyle w:val="BodyText"/>
        <w:numPr>
          <w:ilvl w:val="0"/>
          <w:numId w:val="27"/>
        </w:numPr>
        <w:spacing w:after="120"/>
      </w:pPr>
      <w:r w:rsidRPr="006562F2">
        <w:t>Assault resulting in serious injury;</w:t>
      </w:r>
    </w:p>
    <w:p w14:paraId="2FB36988" w14:textId="77777777" w:rsidR="00A82E80" w:rsidRPr="006562F2" w:rsidRDefault="00A82E80" w:rsidP="006562F2">
      <w:pPr>
        <w:pStyle w:val="BodyText"/>
        <w:numPr>
          <w:ilvl w:val="0"/>
          <w:numId w:val="27"/>
        </w:numPr>
        <w:spacing w:after="120"/>
      </w:pPr>
      <w:r w:rsidRPr="006562F2">
        <w:t>A sexual offense;</w:t>
      </w:r>
    </w:p>
    <w:p w14:paraId="10E44340" w14:textId="77777777" w:rsidR="00A82E80" w:rsidRPr="006562F2" w:rsidRDefault="00A82E80" w:rsidP="006562F2">
      <w:pPr>
        <w:pStyle w:val="BodyText"/>
        <w:numPr>
          <w:ilvl w:val="0"/>
          <w:numId w:val="27"/>
        </w:numPr>
        <w:spacing w:after="120"/>
      </w:pPr>
      <w:r w:rsidRPr="006562F2">
        <w:lastRenderedPageBreak/>
        <w:t>Kidnapping;</w:t>
      </w:r>
    </w:p>
    <w:p w14:paraId="1FF4B49C" w14:textId="77777777" w:rsidR="00A82E80" w:rsidRPr="006562F2" w:rsidRDefault="00A82E80" w:rsidP="006562F2">
      <w:pPr>
        <w:pStyle w:val="BodyText"/>
        <w:numPr>
          <w:ilvl w:val="0"/>
          <w:numId w:val="27"/>
        </w:numPr>
        <w:spacing w:after="120"/>
      </w:pPr>
      <w:r w:rsidRPr="006562F2">
        <w:t>Assault with the use of a weapon;</w:t>
      </w:r>
    </w:p>
    <w:p w14:paraId="09C18DA8" w14:textId="77777777" w:rsidR="00A82E80" w:rsidRPr="006562F2" w:rsidRDefault="00A82E80" w:rsidP="006562F2">
      <w:pPr>
        <w:pStyle w:val="BodyText"/>
        <w:numPr>
          <w:ilvl w:val="0"/>
          <w:numId w:val="27"/>
        </w:numPr>
        <w:spacing w:after="120"/>
      </w:pPr>
      <w:r w:rsidRPr="006562F2">
        <w:t>Possession of a firearm or deadly weapon in violation of the law;</w:t>
      </w:r>
    </w:p>
    <w:p w14:paraId="6164165C" w14:textId="77777777" w:rsidR="00A82E80" w:rsidRPr="006562F2" w:rsidRDefault="00A82E80" w:rsidP="006562F2">
      <w:pPr>
        <w:pStyle w:val="BodyText"/>
        <w:numPr>
          <w:ilvl w:val="0"/>
          <w:numId w:val="27"/>
        </w:numPr>
        <w:spacing w:after="120"/>
      </w:pPr>
      <w:r w:rsidRPr="006562F2">
        <w:t>The use, possession, or sale of a controlled substance in violation of the law; or</w:t>
      </w:r>
    </w:p>
    <w:p w14:paraId="57BAA754" w14:textId="77777777" w:rsidR="00A82E80" w:rsidRPr="006562F2" w:rsidRDefault="00A82E80" w:rsidP="006562F2">
      <w:pPr>
        <w:pStyle w:val="BodyText"/>
        <w:numPr>
          <w:ilvl w:val="0"/>
          <w:numId w:val="27"/>
        </w:numPr>
        <w:spacing w:after="120"/>
      </w:pPr>
      <w:r w:rsidRPr="006562F2">
        <w:t>Damage to property.</w:t>
      </w:r>
    </w:p>
    <w:p w14:paraId="1BE4FD30" w14:textId="2EB22E8A" w:rsidR="009865BD" w:rsidRPr="006562F2" w:rsidRDefault="00A82E80" w:rsidP="00A82E80">
      <w:pPr>
        <w:pStyle w:val="BodyText"/>
        <w:rPr>
          <w:b/>
          <w:bCs/>
          <w:szCs w:val="24"/>
        </w:rPr>
      </w:pPr>
      <w:r w:rsidRPr="006562F2">
        <w:t>Any school employee who receives information from a student or other person of conduct which is required to be reported, shall report the conduct to the District’s law enforcement agency and to either the local law</w:t>
      </w:r>
      <w:r w:rsidRPr="006562F2">
        <w:rPr>
          <w:b/>
          <w:bCs/>
        </w:rPr>
        <w:t xml:space="preserve"> </w:t>
      </w:r>
      <w:r w:rsidRPr="006562F2">
        <w:t>enforcement agency or to the Kentucky State Police</w:t>
      </w:r>
      <w:r w:rsidRPr="006562F2">
        <w:rPr>
          <w:b/>
          <w:bCs/>
        </w:rPr>
        <w:t>.</w:t>
      </w:r>
      <w:r w:rsidR="009E0039" w:rsidRPr="006562F2">
        <w:rPr>
          <w:szCs w:val="24"/>
        </w:rPr>
        <w:t xml:space="preserve"> </w:t>
      </w:r>
      <w:r w:rsidR="00961519" w:rsidRPr="006562F2">
        <w:rPr>
          <w:b/>
          <w:szCs w:val="24"/>
        </w:rPr>
        <w:t>Board Policy</w:t>
      </w:r>
      <w:r w:rsidR="00961519" w:rsidRPr="006562F2">
        <w:rPr>
          <w:szCs w:val="24"/>
        </w:rPr>
        <w:t xml:space="preserve"> </w:t>
      </w:r>
      <w:r w:rsidR="009865BD" w:rsidRPr="006562F2">
        <w:rPr>
          <w:b/>
          <w:bCs/>
          <w:szCs w:val="24"/>
        </w:rPr>
        <w:t>09.425</w:t>
      </w:r>
    </w:p>
    <w:p w14:paraId="3AD1DB7A" w14:textId="77777777" w:rsidR="009865BD" w:rsidRPr="006562F2" w:rsidRDefault="009865BD" w:rsidP="00227E3C">
      <w:pPr>
        <w:pStyle w:val="Heading1"/>
        <w:spacing w:before="0"/>
      </w:pPr>
      <w:bookmarkStart w:id="890" w:name="_Toc480606760"/>
      <w:bookmarkStart w:id="891" w:name="_Toc200694959"/>
      <w:r w:rsidRPr="006562F2">
        <w:t>Child Abuse</w:t>
      </w:r>
      <w:bookmarkEnd w:id="890"/>
      <w:bookmarkEnd w:id="891"/>
    </w:p>
    <w:p w14:paraId="61F49D62" w14:textId="3CD74CB4" w:rsidR="0057330F" w:rsidRPr="006562F2" w:rsidRDefault="009865BD" w:rsidP="0057330F">
      <w:pPr>
        <w:tabs>
          <w:tab w:val="left" w:pos="540"/>
        </w:tabs>
        <w:spacing w:after="120"/>
        <w:jc w:val="both"/>
        <w:rPr>
          <w:spacing w:val="-5"/>
          <w:sz w:val="24"/>
          <w:szCs w:val="24"/>
        </w:rPr>
      </w:pPr>
      <w:r w:rsidRPr="006562F2">
        <w:rPr>
          <w:sz w:val="24"/>
          <w:szCs w:val="24"/>
        </w:rPr>
        <w:t xml:space="preserve">Any school personnel who knows or </w:t>
      </w:r>
      <w:r w:rsidR="00703364" w:rsidRPr="006562F2">
        <w:rPr>
          <w:sz w:val="24"/>
          <w:szCs w:val="24"/>
        </w:rPr>
        <w:t xml:space="preserve">has reasonable cause to </w:t>
      </w:r>
      <w:r w:rsidRPr="006562F2">
        <w:rPr>
          <w:sz w:val="24"/>
          <w:szCs w:val="24"/>
        </w:rPr>
        <w:t>believe that a child under eighteen (18) is dependent, abused or neglected</w:t>
      </w:r>
      <w:r w:rsidR="00E9759E" w:rsidRPr="006562F2">
        <w:rPr>
          <w:sz w:val="24"/>
          <w:szCs w:val="24"/>
        </w:rPr>
        <w:t xml:space="preserve">, or a victim of human </w:t>
      </w:r>
      <w:r w:rsidR="00226815" w:rsidRPr="006562F2">
        <w:rPr>
          <w:sz w:val="24"/>
          <w:szCs w:val="24"/>
        </w:rPr>
        <w:t>trafficking, or is a victim of female genital mutilation,</w:t>
      </w:r>
      <w:r w:rsidRPr="006562F2">
        <w:rPr>
          <w:sz w:val="24"/>
          <w:szCs w:val="24"/>
        </w:rPr>
        <w:t xml:space="preserve"> shall immediately </w:t>
      </w:r>
      <w:r w:rsidR="0057330F" w:rsidRPr="006562F2">
        <w:rPr>
          <w:spacing w:val="-5"/>
          <w:sz w:val="24"/>
          <w:szCs w:val="24"/>
        </w:rPr>
        <w:t xml:space="preserve">make an </w:t>
      </w:r>
      <w:r w:rsidR="006F729C" w:rsidRPr="006562F2">
        <w:rPr>
          <w:sz w:val="24"/>
          <w:szCs w:val="24"/>
        </w:rPr>
        <w:t>oral or written report, including but not limited to electronic submission, to a local</w:t>
      </w:r>
      <w:r w:rsidR="0057330F" w:rsidRPr="006562F2">
        <w:rPr>
          <w:spacing w:val="-5"/>
          <w:sz w:val="24"/>
          <w:szCs w:val="24"/>
        </w:rPr>
        <w:t xml:space="preserve"> law enforcement agency, </w:t>
      </w:r>
      <w:r w:rsidR="006562F2">
        <w:rPr>
          <w:spacing w:val="-5"/>
          <w:sz w:val="24"/>
          <w:szCs w:val="24"/>
        </w:rPr>
        <w:t xml:space="preserve">the Kentucky State Police, </w:t>
      </w:r>
      <w:r w:rsidR="0057330F" w:rsidRPr="006562F2">
        <w:rPr>
          <w:spacing w:val="-5"/>
          <w:sz w:val="24"/>
          <w:szCs w:val="24"/>
        </w:rPr>
        <w:t>the Cabinet for Health and Family Services or its designated representative, the Commonwealth’s or County Attorney.</w:t>
      </w:r>
    </w:p>
    <w:p w14:paraId="0C12FDBF" w14:textId="2622BE82" w:rsidR="006F729C" w:rsidRPr="006562F2" w:rsidRDefault="0057330F" w:rsidP="006F729C">
      <w:pPr>
        <w:pStyle w:val="BodyText"/>
        <w:spacing w:after="120"/>
        <w:rPr>
          <w:szCs w:val="24"/>
        </w:rPr>
      </w:pPr>
      <w:r w:rsidRPr="006562F2">
        <w:rPr>
          <w:szCs w:val="24"/>
        </w:rPr>
        <w:t xml:space="preserve">After making </w:t>
      </w:r>
      <w:r w:rsidR="006F729C" w:rsidRPr="006562F2">
        <w:t>that report</w:t>
      </w:r>
      <w:r w:rsidRPr="006562F2">
        <w:rPr>
          <w:szCs w:val="24"/>
        </w:rPr>
        <w:t>, the employee shall then immediately notify the Principal of the suspected abuse. If the Principal is suspected of child abuse, the employee shall notify the Superintendent/designee</w:t>
      </w:r>
      <w:r w:rsidR="009865BD" w:rsidRPr="006562F2">
        <w:rPr>
          <w:szCs w:val="24"/>
        </w:rPr>
        <w:t>.</w:t>
      </w:r>
    </w:p>
    <w:p w14:paraId="1FDDA446" w14:textId="55D94C32" w:rsidR="009865BD" w:rsidRPr="006562F2" w:rsidRDefault="006F729C" w:rsidP="0057330F">
      <w:pPr>
        <w:pStyle w:val="BodyText"/>
        <w:rPr>
          <w:b/>
          <w:bCs/>
          <w:szCs w:val="24"/>
        </w:rPr>
      </w:pPr>
      <w:del w:id="892" w:author="Thurman, Garnett - KSBA" w:date="2025-06-13T08:13:00Z">
        <w:r w:rsidRPr="006562F2" w:rsidDel="00AE6BA2">
          <w:rPr>
            <w:szCs w:val="24"/>
          </w:rPr>
          <w:delText>All school administrators, certified personnel, office staff, instructional assistants, coaches, and extracurricular sponsors who are employed by the District shall complete Board selected training on child abuse and neglect prevention, recognition, and reporting within ninety (90) days of being hired, and then every two (2) years thereafter.</w:delText>
        </w:r>
        <w:r w:rsidR="009E0039" w:rsidRPr="006562F2" w:rsidDel="00AE6BA2">
          <w:rPr>
            <w:szCs w:val="24"/>
          </w:rPr>
          <w:delText xml:space="preserve"> </w:delText>
        </w:r>
      </w:del>
      <w:r w:rsidR="00961519" w:rsidRPr="006562F2">
        <w:rPr>
          <w:b/>
          <w:szCs w:val="24"/>
        </w:rPr>
        <w:t>Board Policy</w:t>
      </w:r>
      <w:r w:rsidR="00961519" w:rsidRPr="006562F2">
        <w:rPr>
          <w:szCs w:val="24"/>
        </w:rPr>
        <w:t xml:space="preserve"> </w:t>
      </w:r>
      <w:r w:rsidR="009865BD" w:rsidRPr="006562F2">
        <w:rPr>
          <w:b/>
          <w:bCs/>
          <w:szCs w:val="24"/>
        </w:rPr>
        <w:t>09.227</w:t>
      </w:r>
    </w:p>
    <w:p w14:paraId="14F3D9D0" w14:textId="77777777" w:rsidR="00213993" w:rsidRPr="006562F2" w:rsidRDefault="00213993" w:rsidP="00227E3C">
      <w:pPr>
        <w:pStyle w:val="Heading1"/>
        <w:spacing w:before="0"/>
      </w:pPr>
      <w:bookmarkStart w:id="893" w:name="_Toc352665575"/>
      <w:bookmarkStart w:id="894" w:name="_Toc352748975"/>
      <w:bookmarkStart w:id="895" w:name="_Toc200694960"/>
      <w:bookmarkStart w:id="896" w:name="_Toc480606761"/>
      <w:r w:rsidRPr="006562F2">
        <w:t>Use of Physical Restraint and Seclusion</w:t>
      </w:r>
      <w:bookmarkEnd w:id="893"/>
      <w:bookmarkEnd w:id="894"/>
      <w:bookmarkEnd w:id="895"/>
    </w:p>
    <w:p w14:paraId="69F7C5DE" w14:textId="77777777" w:rsidR="00213993" w:rsidRPr="006562F2" w:rsidRDefault="00213993" w:rsidP="00227E3C">
      <w:pPr>
        <w:pStyle w:val="BodyText"/>
      </w:pPr>
      <w:r w:rsidRPr="006562F2">
        <w:t xml:space="preserve">Use of physical restraint and seclusion shall be in accordance with Board policy and procedure. </w:t>
      </w:r>
      <w:r w:rsidRPr="006562F2">
        <w:rPr>
          <w:b/>
        </w:rPr>
        <w:t>09.2212</w:t>
      </w:r>
    </w:p>
    <w:p w14:paraId="616ED686" w14:textId="77777777" w:rsidR="009865BD" w:rsidRPr="006562F2" w:rsidRDefault="009865BD" w:rsidP="00227E3C">
      <w:pPr>
        <w:pStyle w:val="Heading1"/>
        <w:spacing w:before="0"/>
      </w:pPr>
      <w:bookmarkStart w:id="897" w:name="_Toc200694961"/>
      <w:r w:rsidRPr="006562F2">
        <w:t>Civility</w:t>
      </w:r>
      <w:bookmarkEnd w:id="896"/>
      <w:bookmarkEnd w:id="897"/>
    </w:p>
    <w:p w14:paraId="7428BCB3" w14:textId="77777777" w:rsidR="00836E1C" w:rsidRPr="006562F2" w:rsidRDefault="009865BD" w:rsidP="00961519">
      <w:pPr>
        <w:pStyle w:val="BodyText"/>
        <w:spacing w:after="120"/>
        <w:rPr>
          <w:szCs w:val="24"/>
        </w:rPr>
      </w:pPr>
      <w:r w:rsidRPr="006562F2">
        <w:rPr>
          <w:szCs w:val="24"/>
        </w:rPr>
        <w:t xml:space="preserve">Employees should be polite and helpful while interacting with parents, visitors and members of the public. Individuals who come onto District property or contact employees on school business are expected to behave accordingly. </w:t>
      </w:r>
    </w:p>
    <w:p w14:paraId="59DC200D" w14:textId="77777777" w:rsidR="009865BD" w:rsidRPr="006562F2" w:rsidRDefault="009865BD" w:rsidP="00836E1C">
      <w:pPr>
        <w:pStyle w:val="BodyText"/>
        <w:spacing w:after="120"/>
        <w:rPr>
          <w:szCs w:val="24"/>
        </w:rPr>
      </w:pPr>
      <w:r w:rsidRPr="006562F2">
        <w:rPr>
          <w:szCs w:val="24"/>
        </w:rPr>
        <w:t>Employees who fail to observe appropriate standards of behavior are subject to disciplinary measures, including dismissal.</w:t>
      </w:r>
    </w:p>
    <w:p w14:paraId="54DA2BD0" w14:textId="77777777" w:rsidR="00AE6BA2" w:rsidRDefault="00AE6BA2">
      <w:pPr>
        <w:rPr>
          <w:spacing w:val="-5"/>
          <w:sz w:val="24"/>
          <w:szCs w:val="24"/>
        </w:rPr>
      </w:pPr>
      <w:r>
        <w:rPr>
          <w:szCs w:val="24"/>
        </w:rPr>
        <w:br w:type="page"/>
      </w:r>
    </w:p>
    <w:p w14:paraId="6CC68AD5" w14:textId="57BEFC19" w:rsidR="009865BD" w:rsidRPr="006562F2" w:rsidRDefault="009865BD" w:rsidP="009865BD">
      <w:pPr>
        <w:pStyle w:val="BodyText"/>
        <w:spacing w:after="120"/>
        <w:rPr>
          <w:szCs w:val="24"/>
        </w:rPr>
      </w:pPr>
      <w:r w:rsidRPr="006562F2">
        <w:rPr>
          <w:szCs w:val="24"/>
        </w:rPr>
        <w:lastRenderedPageBreak/>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w:t>
      </w:r>
      <w:r w:rsidR="00961519" w:rsidRPr="006562F2">
        <w:rPr>
          <w:b/>
          <w:szCs w:val="24"/>
        </w:rPr>
        <w:t xml:space="preserve">Board </w:t>
      </w:r>
      <w:r w:rsidRPr="006562F2">
        <w:rPr>
          <w:b/>
          <w:szCs w:val="24"/>
        </w:rPr>
        <w:t>Policy</w:t>
      </w:r>
      <w:r w:rsidRPr="006562F2">
        <w:rPr>
          <w:szCs w:val="24"/>
        </w:rPr>
        <w:t xml:space="preserve"> </w:t>
      </w:r>
      <w:r w:rsidRPr="006562F2">
        <w:rPr>
          <w:b/>
          <w:bCs/>
          <w:szCs w:val="24"/>
        </w:rPr>
        <w:t>10.21</w:t>
      </w:r>
      <w:r w:rsidRPr="006562F2">
        <w:rPr>
          <w:szCs w:val="24"/>
        </w:rPr>
        <w:t xml:space="preserve"> or provide him/her with a copy. If the individual continues to be discourteous, the employee may respond as needed, including, but not limited to: hanging up on the caller; ending a meeting; asking the individual to leave the school; calling the site administrator/ designee for assistance; and/or calling the police.</w:t>
      </w:r>
    </w:p>
    <w:p w14:paraId="17C8EDBD" w14:textId="77777777" w:rsidR="009865BD" w:rsidRPr="006562F2" w:rsidRDefault="009865BD" w:rsidP="00227E3C">
      <w:pPr>
        <w:pStyle w:val="BodyText"/>
        <w:rPr>
          <w:szCs w:val="24"/>
        </w:rPr>
      </w:pPr>
      <w:r w:rsidRPr="006562F2">
        <w:rPr>
          <w:szCs w:val="24"/>
        </w:rPr>
        <w:t>As soon as possible after any such incident, employees should submit a written incident report to their immediate supervisor.</w:t>
      </w:r>
    </w:p>
    <w:p w14:paraId="125535EB" w14:textId="77777777" w:rsidR="009865BD" w:rsidRPr="006562F2" w:rsidRDefault="009865BD" w:rsidP="00227E3C">
      <w:pPr>
        <w:pStyle w:val="Heading1"/>
        <w:spacing w:before="0"/>
      </w:pPr>
      <w:bookmarkStart w:id="898" w:name="_Toc480606762"/>
      <w:bookmarkStart w:id="899" w:name="_Toc200694962"/>
      <w:r w:rsidRPr="006562F2">
        <w:t>Grievances</w:t>
      </w:r>
      <w:bookmarkEnd w:id="827"/>
      <w:bookmarkEnd w:id="828"/>
      <w:bookmarkEnd w:id="829"/>
      <w:bookmarkEnd w:id="830"/>
      <w:bookmarkEnd w:id="831"/>
      <w:bookmarkEnd w:id="832"/>
      <w:r w:rsidRPr="006562F2">
        <w:t>/Communications</w:t>
      </w:r>
      <w:bookmarkEnd w:id="833"/>
      <w:bookmarkEnd w:id="834"/>
      <w:bookmarkEnd w:id="835"/>
      <w:bookmarkEnd w:id="836"/>
      <w:bookmarkEnd w:id="837"/>
      <w:bookmarkEnd w:id="898"/>
      <w:bookmarkEnd w:id="899"/>
    </w:p>
    <w:p w14:paraId="6A022C12" w14:textId="77777777" w:rsidR="009865BD" w:rsidRPr="006562F2" w:rsidRDefault="009865BD" w:rsidP="009865BD">
      <w:pPr>
        <w:pStyle w:val="BodyText"/>
        <w:rPr>
          <w:szCs w:val="24"/>
        </w:rPr>
      </w:pPr>
      <w:r w:rsidRPr="006562F2">
        <w:rPr>
          <w:szCs w:val="24"/>
        </w:rPr>
        <w:t xml:space="preserve">The Superintendent has developed specific procedures to assist employees in making a complaint. For full information refer to </w:t>
      </w:r>
      <w:r w:rsidR="00961519" w:rsidRPr="006562F2">
        <w:rPr>
          <w:b/>
          <w:szCs w:val="24"/>
        </w:rPr>
        <w:t>Board Policies</w:t>
      </w:r>
      <w:r w:rsidR="00961519" w:rsidRPr="006562F2">
        <w:rPr>
          <w:szCs w:val="24"/>
        </w:rPr>
        <w:t xml:space="preserve"> </w:t>
      </w:r>
      <w:r w:rsidRPr="006562F2">
        <w:rPr>
          <w:b/>
          <w:bCs/>
          <w:szCs w:val="24"/>
        </w:rPr>
        <w:t>03.16/03.26</w:t>
      </w:r>
      <w:r w:rsidRPr="006562F2">
        <w:rPr>
          <w:szCs w:val="24"/>
        </w:rPr>
        <w:t xml:space="preserve"> and related procedures.</w:t>
      </w:r>
    </w:p>
    <w:p w14:paraId="7061951D" w14:textId="77777777" w:rsidR="005F66B5" w:rsidRPr="006562F2" w:rsidRDefault="009865BD" w:rsidP="00227E3C">
      <w:pPr>
        <w:pStyle w:val="policytext"/>
        <w:tabs>
          <w:tab w:val="left" w:pos="540"/>
        </w:tabs>
        <w:spacing w:after="240"/>
        <w:rPr>
          <w:rFonts w:ascii="Garamond" w:hAnsi="Garamond"/>
          <w:szCs w:val="24"/>
        </w:rPr>
      </w:pPr>
      <w:r w:rsidRPr="006562F2">
        <w:rPr>
          <w:rFonts w:ascii="Garamond" w:hAnsi="Garamond"/>
          <w:szCs w:val="24"/>
        </w:rPr>
        <w:t>Grievances are individual in nature and must be brought by the individual employee. The Board shall not hear grievances or complaints concerning simple disagreement or dissatisfaction with a personnel action.</w:t>
      </w:r>
      <w:r w:rsidR="005F66B5" w:rsidRPr="006562F2">
        <w:rPr>
          <w:rStyle w:val="ksbabold"/>
          <w:rFonts w:ascii="Garamond" w:hAnsi="Garamond"/>
          <w:szCs w:val="24"/>
        </w:rPr>
        <w:t xml:space="preserve"> </w:t>
      </w:r>
      <w:r w:rsidR="005F66B5" w:rsidRPr="006562F2">
        <w:rPr>
          <w:rFonts w:ascii="Garamond" w:hAnsi="Garamond"/>
          <w:b/>
          <w:bCs/>
          <w:szCs w:val="24"/>
        </w:rPr>
        <w:t>03.16/03.26</w:t>
      </w:r>
    </w:p>
    <w:p w14:paraId="6AA26CEC" w14:textId="77777777" w:rsidR="009865BD" w:rsidRPr="006562F2" w:rsidRDefault="009865BD" w:rsidP="00227E3C">
      <w:pPr>
        <w:pStyle w:val="Heading1"/>
        <w:spacing w:before="0"/>
      </w:pPr>
      <w:bookmarkStart w:id="900" w:name="_Toc478789146"/>
      <w:bookmarkStart w:id="901" w:name="_Toc479739500"/>
      <w:bookmarkStart w:id="902" w:name="_Toc479739560"/>
      <w:bookmarkStart w:id="903" w:name="_Toc479991214"/>
      <w:bookmarkStart w:id="904" w:name="_Toc479992822"/>
      <w:bookmarkStart w:id="905" w:name="_Toc480009466"/>
      <w:bookmarkStart w:id="906" w:name="_Toc480016054"/>
      <w:bookmarkStart w:id="907" w:name="_Toc480016112"/>
      <w:bookmarkStart w:id="908" w:name="_Toc480254739"/>
      <w:bookmarkStart w:id="909" w:name="_Toc480345576"/>
      <w:bookmarkStart w:id="910" w:name="_Toc480606764"/>
      <w:bookmarkStart w:id="911" w:name="_Toc200694963"/>
      <w:r w:rsidRPr="006562F2">
        <w:t>Gifts</w:t>
      </w:r>
      <w:bookmarkEnd w:id="900"/>
      <w:bookmarkEnd w:id="901"/>
      <w:bookmarkEnd w:id="902"/>
      <w:bookmarkEnd w:id="903"/>
      <w:bookmarkEnd w:id="904"/>
      <w:bookmarkEnd w:id="905"/>
      <w:bookmarkEnd w:id="906"/>
      <w:bookmarkEnd w:id="907"/>
      <w:bookmarkEnd w:id="908"/>
      <w:bookmarkEnd w:id="909"/>
      <w:bookmarkEnd w:id="910"/>
      <w:bookmarkEnd w:id="911"/>
    </w:p>
    <w:p w14:paraId="74398F72" w14:textId="77777777" w:rsidR="009865BD" w:rsidRPr="006562F2" w:rsidRDefault="009865BD" w:rsidP="00227E3C">
      <w:pPr>
        <w:pStyle w:val="BodyText"/>
        <w:rPr>
          <w:szCs w:val="24"/>
        </w:rPr>
      </w:pPr>
      <w:r w:rsidRPr="006562F2">
        <w:rPr>
          <w:szCs w:val="24"/>
        </w:rPr>
        <w:t>Any gift presented to a school employee for the school’s use must have the prior approval of the Superintendent/designee. After approval and acceptance, gifts become the property of the Board of Education.</w:t>
      </w:r>
      <w:r w:rsidR="009E0039" w:rsidRPr="006562F2">
        <w:rPr>
          <w:szCs w:val="24"/>
        </w:rPr>
        <w:t xml:space="preserve"> </w:t>
      </w:r>
      <w:r w:rsidR="00961519" w:rsidRPr="006562F2">
        <w:rPr>
          <w:b/>
          <w:szCs w:val="24"/>
        </w:rPr>
        <w:t>Board Policies</w:t>
      </w:r>
      <w:r w:rsidR="00961519" w:rsidRPr="006562F2">
        <w:rPr>
          <w:szCs w:val="24"/>
        </w:rPr>
        <w:t xml:space="preserve"> </w:t>
      </w:r>
      <w:r w:rsidRPr="006562F2">
        <w:rPr>
          <w:b/>
          <w:bCs/>
          <w:szCs w:val="24"/>
        </w:rPr>
        <w:t>03.1322/03.2322</w:t>
      </w:r>
    </w:p>
    <w:p w14:paraId="5F40EFF7" w14:textId="77777777" w:rsidR="009865BD" w:rsidRPr="006562F2" w:rsidRDefault="009865BD" w:rsidP="00227E3C">
      <w:pPr>
        <w:pStyle w:val="Heading1"/>
        <w:spacing w:before="0"/>
      </w:pPr>
      <w:bookmarkStart w:id="912" w:name="_Toc478789147"/>
      <w:bookmarkStart w:id="913" w:name="_Toc479739501"/>
      <w:bookmarkStart w:id="914" w:name="_Toc479739561"/>
      <w:bookmarkStart w:id="915" w:name="_Toc479991215"/>
      <w:bookmarkStart w:id="916" w:name="_Toc479992823"/>
      <w:bookmarkStart w:id="917" w:name="_Toc480009467"/>
      <w:bookmarkStart w:id="918" w:name="_Toc480016055"/>
      <w:bookmarkStart w:id="919" w:name="_Toc480016113"/>
      <w:bookmarkStart w:id="920" w:name="_Toc480254740"/>
      <w:bookmarkStart w:id="921" w:name="_Toc480345577"/>
      <w:bookmarkStart w:id="922" w:name="_Toc480606765"/>
      <w:bookmarkStart w:id="923" w:name="_Toc200694964"/>
      <w:r w:rsidRPr="006562F2">
        <w:t>Outside Employment or Activities</w:t>
      </w:r>
      <w:bookmarkEnd w:id="912"/>
      <w:bookmarkEnd w:id="913"/>
      <w:bookmarkEnd w:id="914"/>
      <w:bookmarkEnd w:id="915"/>
      <w:bookmarkEnd w:id="916"/>
      <w:bookmarkEnd w:id="917"/>
      <w:bookmarkEnd w:id="918"/>
      <w:bookmarkEnd w:id="919"/>
      <w:bookmarkEnd w:id="920"/>
      <w:bookmarkEnd w:id="921"/>
      <w:bookmarkEnd w:id="922"/>
      <w:bookmarkEnd w:id="923"/>
    </w:p>
    <w:p w14:paraId="5942B1C4" w14:textId="77777777" w:rsidR="0027430B" w:rsidRPr="006562F2" w:rsidRDefault="009865BD" w:rsidP="00227E3C">
      <w:pPr>
        <w:pStyle w:val="BodyText"/>
        <w:rPr>
          <w:b/>
          <w:bCs/>
          <w:szCs w:val="24"/>
        </w:rPr>
      </w:pPr>
      <w:r w:rsidRPr="006562F2">
        <w:rPr>
          <w:szCs w:val="24"/>
        </w:rPr>
        <w:t>Employees may not perform any duties related to an outside job during their regular working hours.</w:t>
      </w:r>
      <w:r w:rsidR="009E0039" w:rsidRPr="006562F2">
        <w:rPr>
          <w:szCs w:val="24"/>
        </w:rPr>
        <w:t xml:space="preserve"> </w:t>
      </w:r>
      <w:r w:rsidR="00961519" w:rsidRPr="006562F2">
        <w:rPr>
          <w:b/>
          <w:szCs w:val="24"/>
        </w:rPr>
        <w:t>Board Policies</w:t>
      </w:r>
      <w:r w:rsidR="00961519" w:rsidRPr="006562F2">
        <w:rPr>
          <w:szCs w:val="24"/>
        </w:rPr>
        <w:t xml:space="preserve"> </w:t>
      </w:r>
      <w:r w:rsidRPr="006562F2">
        <w:rPr>
          <w:b/>
          <w:bCs/>
          <w:szCs w:val="24"/>
        </w:rPr>
        <w:t>03.1331/03.2331</w:t>
      </w:r>
    </w:p>
    <w:p w14:paraId="6EAAA0A4" w14:textId="77777777" w:rsidR="00A419A9" w:rsidRPr="006562F2" w:rsidRDefault="00A419A9" w:rsidP="00227E3C">
      <w:pPr>
        <w:pStyle w:val="Heading1"/>
        <w:spacing w:before="0"/>
      </w:pPr>
      <w:bookmarkStart w:id="924" w:name="_Toc194395393"/>
      <w:bookmarkStart w:id="925" w:name="_Toc194894575"/>
      <w:bookmarkStart w:id="926" w:name="_Toc200694965"/>
      <w:bookmarkStart w:id="927" w:name="_Toc478789149"/>
      <w:bookmarkStart w:id="928" w:name="_Toc479739503"/>
      <w:bookmarkStart w:id="929" w:name="_Toc479991217"/>
      <w:bookmarkStart w:id="930" w:name="_Toc479992825"/>
      <w:bookmarkStart w:id="931" w:name="_Toc480009469"/>
      <w:bookmarkStart w:id="932" w:name="_Toc480016057"/>
      <w:bookmarkStart w:id="933" w:name="_Toc480016115"/>
      <w:bookmarkStart w:id="934" w:name="_Toc480254742"/>
      <w:bookmarkStart w:id="935" w:name="_Toc480345579"/>
      <w:bookmarkStart w:id="936" w:name="_Toc480606767"/>
      <w:r w:rsidRPr="006562F2">
        <w:t>Required Reports</w:t>
      </w:r>
      <w:bookmarkEnd w:id="924"/>
      <w:bookmarkEnd w:id="925"/>
      <w:bookmarkEnd w:id="926"/>
    </w:p>
    <w:p w14:paraId="22E197C2" w14:textId="77777777" w:rsidR="00A419A9" w:rsidRPr="006562F2" w:rsidRDefault="00A419A9" w:rsidP="001841DE">
      <w:pPr>
        <w:pStyle w:val="BodyText"/>
        <w:numPr>
          <w:ilvl w:val="0"/>
          <w:numId w:val="23"/>
        </w:numPr>
        <w:spacing w:after="120"/>
        <w:ind w:left="540" w:hanging="180"/>
        <w:rPr>
          <w:szCs w:val="24"/>
        </w:rPr>
      </w:pPr>
      <w:r w:rsidRPr="006562F2">
        <w:rPr>
          <w:szCs w:val="24"/>
        </w:rPr>
        <w:t>Although you may be directed to make additional reports, the following reports are required by law and/or Board policy:</w:t>
      </w:r>
    </w:p>
    <w:p w14:paraId="4387C1C5" w14:textId="77777777" w:rsidR="00E9759E" w:rsidRPr="006562F2" w:rsidRDefault="00E9759E" w:rsidP="001841DE">
      <w:pPr>
        <w:pStyle w:val="List123"/>
        <w:numPr>
          <w:ilvl w:val="0"/>
          <w:numId w:val="23"/>
        </w:numPr>
        <w:ind w:left="540" w:hanging="180"/>
        <w:textAlignment w:val="auto"/>
        <w:rPr>
          <w:rFonts w:ascii="Garamond" w:hAnsi="Garamond"/>
        </w:rPr>
      </w:pPr>
      <w:r w:rsidRPr="006562F2">
        <w:rPr>
          <w:rStyle w:val="ksbanormal"/>
          <w:rFonts w:ascii="Garamond" w:hAnsi="Garamond"/>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6562F2">
        <w:rPr>
          <w:rStyle w:val="ksbanormal"/>
          <w:rFonts w:ascii="Garamond" w:hAnsi="Garamond"/>
          <w:b/>
        </w:rPr>
        <w:t>01.61</w:t>
      </w:r>
    </w:p>
    <w:p w14:paraId="4A2189AB" w14:textId="77777777" w:rsidR="005B7B58" w:rsidRPr="006562F2" w:rsidRDefault="005B7B58" w:rsidP="001841DE">
      <w:pPr>
        <w:pStyle w:val="List123"/>
        <w:numPr>
          <w:ilvl w:val="0"/>
          <w:numId w:val="23"/>
        </w:numPr>
        <w:ind w:left="547" w:hanging="187"/>
        <w:textAlignment w:val="auto"/>
        <w:rPr>
          <w:rFonts w:ascii="Garamond" w:hAnsi="Garamond"/>
          <w:szCs w:val="24"/>
        </w:rPr>
      </w:pPr>
      <w:bookmarkStart w:id="937" w:name="_Hlk514939899"/>
      <w:r w:rsidRPr="006562F2">
        <w:rPr>
          <w:rFonts w:ascii="Garamond" w:hAnsi="Garamond"/>
          <w:szCs w:val="24"/>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6562F2">
        <w:rPr>
          <w:rFonts w:ascii="Garamond" w:hAnsi="Garamond"/>
          <w:b/>
          <w:bCs/>
          <w:szCs w:val="24"/>
        </w:rPr>
        <w:t>03.11/03.21</w:t>
      </w:r>
      <w:bookmarkEnd w:id="937"/>
    </w:p>
    <w:p w14:paraId="03AB3C91" w14:textId="77777777" w:rsidR="00487552" w:rsidRPr="006562F2" w:rsidRDefault="00487552" w:rsidP="001841DE">
      <w:pPr>
        <w:pStyle w:val="BodyText"/>
        <w:numPr>
          <w:ilvl w:val="0"/>
          <w:numId w:val="23"/>
        </w:numPr>
        <w:tabs>
          <w:tab w:val="left" w:pos="360"/>
          <w:tab w:val="left" w:pos="540"/>
        </w:tabs>
        <w:spacing w:after="120"/>
        <w:ind w:left="540" w:hanging="180"/>
        <w:rPr>
          <w:b/>
          <w:szCs w:val="24"/>
        </w:rPr>
      </w:pPr>
      <w:r w:rsidRPr="006562F2">
        <w:rPr>
          <w:szCs w:val="24"/>
        </w:rPr>
        <w:lastRenderedPageBreak/>
        <w:t xml:space="preserve">Report to the immediate supervisor damaged, lost, stolen, or vandalized school property or if District property has been used for unauthorized purposes. </w:t>
      </w:r>
      <w:r w:rsidRPr="006562F2">
        <w:rPr>
          <w:b/>
          <w:szCs w:val="24"/>
        </w:rPr>
        <w:t>03.1321/03.2321</w:t>
      </w:r>
    </w:p>
    <w:p w14:paraId="5B3F392D" w14:textId="77777777" w:rsidR="00FD46B3" w:rsidRPr="006562F2" w:rsidRDefault="00FD46B3" w:rsidP="001841DE">
      <w:pPr>
        <w:pStyle w:val="BodyText"/>
        <w:numPr>
          <w:ilvl w:val="0"/>
          <w:numId w:val="23"/>
        </w:numPr>
        <w:tabs>
          <w:tab w:val="left" w:pos="360"/>
          <w:tab w:val="left" w:pos="540"/>
        </w:tabs>
        <w:spacing w:after="120"/>
        <w:ind w:left="540" w:hanging="180"/>
        <w:rPr>
          <w:b/>
          <w:szCs w:val="24"/>
        </w:rPr>
      </w:pPr>
      <w:r w:rsidRPr="006562F2">
        <w:rPr>
          <w:szCs w:val="24"/>
        </w:rPr>
        <w:t xml:space="preserve">Notify the Principal as soon as possible when you use seclusion or physical restraint with a student, but no later than the end of the school day on which it occurs, and document in writing the incident by the end of the next school day. </w:t>
      </w:r>
      <w:r w:rsidRPr="006562F2">
        <w:rPr>
          <w:b/>
          <w:szCs w:val="24"/>
        </w:rPr>
        <w:t>09.2212</w:t>
      </w:r>
    </w:p>
    <w:p w14:paraId="23815D86" w14:textId="5AAEFB84" w:rsidR="00226815" w:rsidRPr="006562F2" w:rsidRDefault="006F729C" w:rsidP="001841DE">
      <w:pPr>
        <w:pStyle w:val="BodyText"/>
        <w:numPr>
          <w:ilvl w:val="0"/>
          <w:numId w:val="23"/>
        </w:numPr>
        <w:spacing w:after="120"/>
        <w:ind w:left="540" w:hanging="180"/>
        <w:rPr>
          <w:b/>
          <w:szCs w:val="24"/>
        </w:rPr>
      </w:pPr>
      <w:r w:rsidRPr="006562F2">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6562F2">
        <w:t>.</w:t>
      </w:r>
      <w:r w:rsidR="009E0039" w:rsidRPr="006562F2">
        <w:rPr>
          <w:szCs w:val="24"/>
        </w:rPr>
        <w:t xml:space="preserve"> </w:t>
      </w:r>
      <w:r w:rsidR="00961519" w:rsidRPr="006562F2">
        <w:rPr>
          <w:b/>
          <w:szCs w:val="24"/>
        </w:rPr>
        <w:t>Board Policies</w:t>
      </w:r>
      <w:r w:rsidR="00961519" w:rsidRPr="006562F2">
        <w:rPr>
          <w:szCs w:val="24"/>
        </w:rPr>
        <w:t xml:space="preserve"> </w:t>
      </w:r>
      <w:r w:rsidR="00A419A9" w:rsidRPr="006562F2">
        <w:rPr>
          <w:b/>
          <w:szCs w:val="24"/>
        </w:rPr>
        <w:t>03.13251/03.23251/09.423</w:t>
      </w:r>
    </w:p>
    <w:p w14:paraId="1B1CC3BA" w14:textId="461FD6BC" w:rsidR="0057330F" w:rsidRPr="006562F2" w:rsidRDefault="00E9759E" w:rsidP="001841DE">
      <w:pPr>
        <w:numPr>
          <w:ilvl w:val="0"/>
          <w:numId w:val="23"/>
        </w:numPr>
        <w:spacing w:after="120"/>
        <w:ind w:left="540" w:hanging="180"/>
        <w:jc w:val="both"/>
        <w:rPr>
          <w:rStyle w:val="ksbabold"/>
          <w:rFonts w:ascii="Garamond" w:hAnsi="Garamond"/>
          <w:b w:val="0"/>
          <w:szCs w:val="24"/>
        </w:rPr>
      </w:pPr>
      <w:r w:rsidRPr="006562F2">
        <w:rPr>
          <w:rStyle w:val="ksbabold"/>
          <w:rFonts w:ascii="Garamond" w:hAnsi="Garamond"/>
          <w:b w:val="0"/>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398D89BE" w14:textId="77777777" w:rsidR="00E9759E" w:rsidRPr="006562F2" w:rsidRDefault="00E9759E" w:rsidP="001841DE">
      <w:pPr>
        <w:pStyle w:val="ListParagraph"/>
        <w:numPr>
          <w:ilvl w:val="0"/>
          <w:numId w:val="23"/>
        </w:numPr>
        <w:tabs>
          <w:tab w:val="num" w:pos="360"/>
        </w:tabs>
        <w:spacing w:after="120"/>
        <w:ind w:left="540" w:hanging="180"/>
        <w:jc w:val="both"/>
        <w:rPr>
          <w:b/>
          <w:sz w:val="24"/>
          <w:szCs w:val="24"/>
        </w:rPr>
      </w:pPr>
      <w:r w:rsidRPr="006562F2">
        <w:rPr>
          <w:rStyle w:val="ksbabold"/>
          <w:rFonts w:ascii="Garamond" w:hAnsi="Garamond"/>
          <w:b w:val="0"/>
          <w:szCs w:val="24"/>
        </w:rPr>
        <w:t>School personnel shall report to a law enforcement officer when s/he has a belief that the death of a victim with whom s/he has had a professional interaction is related to domestic violence and abuse or dating violence and abuse.</w:t>
      </w:r>
      <w:r w:rsidRPr="006562F2">
        <w:rPr>
          <w:sz w:val="24"/>
          <w:szCs w:val="24"/>
        </w:rPr>
        <w:t xml:space="preserve"> </w:t>
      </w:r>
      <w:r w:rsidRPr="006562F2">
        <w:rPr>
          <w:rStyle w:val="ksbabold"/>
          <w:rFonts w:ascii="Garamond" w:hAnsi="Garamond"/>
          <w:szCs w:val="24"/>
        </w:rPr>
        <w:t>03.13253/03.23253/</w:t>
      </w:r>
      <w:r w:rsidRPr="006562F2">
        <w:rPr>
          <w:b/>
          <w:sz w:val="24"/>
          <w:szCs w:val="24"/>
        </w:rPr>
        <w:t>09.425</w:t>
      </w:r>
    </w:p>
    <w:p w14:paraId="05EA0955" w14:textId="77777777" w:rsidR="00A419A9" w:rsidRPr="006562F2" w:rsidRDefault="00A419A9" w:rsidP="001841DE">
      <w:pPr>
        <w:pStyle w:val="BodyText"/>
        <w:numPr>
          <w:ilvl w:val="0"/>
          <w:numId w:val="23"/>
        </w:numPr>
        <w:spacing w:after="120"/>
        <w:ind w:left="540" w:hanging="180"/>
        <w:rPr>
          <w:b/>
          <w:szCs w:val="24"/>
        </w:rPr>
      </w:pPr>
      <w:r w:rsidRPr="006562F2">
        <w:rPr>
          <w:szCs w:val="24"/>
        </w:rPr>
        <w:t>Report potential safety or security hazards to the Principal</w:t>
      </w:r>
      <w:r w:rsidR="00795561" w:rsidRPr="006562F2">
        <w:rPr>
          <w:szCs w:val="24"/>
        </w:rPr>
        <w:t xml:space="preserve"> and notify your supervisor immediately after sustaining a work-related injury or accident</w:t>
      </w:r>
      <w:r w:rsidRPr="006562F2">
        <w:rPr>
          <w:szCs w:val="24"/>
        </w:rPr>
        <w:t>.</w:t>
      </w:r>
      <w:r w:rsidR="009E0039" w:rsidRPr="006562F2">
        <w:rPr>
          <w:szCs w:val="24"/>
        </w:rPr>
        <w:t xml:space="preserve"> </w:t>
      </w:r>
      <w:r w:rsidR="00961519" w:rsidRPr="006562F2">
        <w:rPr>
          <w:b/>
          <w:szCs w:val="24"/>
        </w:rPr>
        <w:t>Board Policies</w:t>
      </w:r>
      <w:r w:rsidR="00961519" w:rsidRPr="006562F2">
        <w:rPr>
          <w:szCs w:val="24"/>
        </w:rPr>
        <w:t xml:space="preserve"> </w:t>
      </w:r>
      <w:r w:rsidRPr="006562F2">
        <w:rPr>
          <w:b/>
          <w:szCs w:val="24"/>
        </w:rPr>
        <w:t>03.14/03.24, 05.4</w:t>
      </w:r>
    </w:p>
    <w:p w14:paraId="7E74A40B" w14:textId="77777777" w:rsidR="00A419A9" w:rsidRPr="006562F2" w:rsidRDefault="00A419A9" w:rsidP="001841DE">
      <w:pPr>
        <w:pStyle w:val="BodyText"/>
        <w:numPr>
          <w:ilvl w:val="0"/>
          <w:numId w:val="23"/>
        </w:numPr>
        <w:spacing w:after="120"/>
        <w:ind w:left="540" w:hanging="180"/>
        <w:rPr>
          <w:b/>
          <w:szCs w:val="24"/>
        </w:rPr>
      </w:pPr>
      <w:r w:rsidRPr="006562F2">
        <w:rPr>
          <w:szCs w:val="24"/>
        </w:rPr>
        <w:t>Report to the Principal/immediate supervisor or the District’s Title IX Coordinator if you, another employee, a student</w:t>
      </w:r>
      <w:r w:rsidR="0010614C" w:rsidRPr="006562F2">
        <w:rPr>
          <w:szCs w:val="24"/>
        </w:rPr>
        <w:t>, or a visitor to the school or District,</w:t>
      </w:r>
      <w:r w:rsidR="00843091" w:rsidRPr="006562F2">
        <w:rPr>
          <w:szCs w:val="24"/>
        </w:rPr>
        <w:t xml:space="preserve"> </w:t>
      </w:r>
      <w:r w:rsidRPr="006562F2">
        <w:rPr>
          <w:szCs w:val="24"/>
        </w:rPr>
        <w:t xml:space="preserve">is being </w:t>
      </w:r>
      <w:r w:rsidR="0010614C" w:rsidRPr="006562F2">
        <w:rPr>
          <w:szCs w:val="24"/>
        </w:rPr>
        <w:t xml:space="preserve">or has been </w:t>
      </w:r>
      <w:r w:rsidRPr="006562F2">
        <w:rPr>
          <w:szCs w:val="24"/>
        </w:rPr>
        <w:t xml:space="preserve">subjected to harassment or discrimination. </w:t>
      </w:r>
      <w:r w:rsidR="00961519" w:rsidRPr="006562F2">
        <w:rPr>
          <w:b/>
          <w:szCs w:val="24"/>
        </w:rPr>
        <w:t>Board Policies</w:t>
      </w:r>
      <w:r w:rsidR="00961519" w:rsidRPr="006562F2">
        <w:rPr>
          <w:szCs w:val="24"/>
        </w:rPr>
        <w:t xml:space="preserve"> </w:t>
      </w:r>
      <w:r w:rsidRPr="006562F2">
        <w:rPr>
          <w:b/>
          <w:szCs w:val="24"/>
        </w:rPr>
        <w:t>03.162/03.262, 09.42811</w:t>
      </w:r>
    </w:p>
    <w:p w14:paraId="5BC6339A" w14:textId="77777777" w:rsidR="00A934A3" w:rsidRPr="006562F2" w:rsidRDefault="00A934A3" w:rsidP="00A934A3">
      <w:pPr>
        <w:pStyle w:val="BodyText"/>
        <w:numPr>
          <w:ilvl w:val="0"/>
          <w:numId w:val="24"/>
        </w:numPr>
        <w:tabs>
          <w:tab w:val="left" w:pos="540"/>
          <w:tab w:val="left" w:pos="720"/>
        </w:tabs>
        <w:spacing w:after="120"/>
        <w:ind w:left="540" w:hanging="180"/>
        <w:rPr>
          <w:rStyle w:val="ksbanormal"/>
          <w:rFonts w:ascii="Garamond" w:hAnsi="Garamond"/>
        </w:rPr>
      </w:pPr>
      <w:bookmarkStart w:id="938" w:name="_Hlk47427389"/>
      <w:bookmarkStart w:id="939" w:name="_Hlk47363796"/>
      <w:r w:rsidRPr="006562F2">
        <w:rPr>
          <w:rStyle w:val="ksbanormal"/>
          <w:rFonts w:ascii="Garamond" w:hAnsi="Garamond"/>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6562F2">
        <w:rPr>
          <w:rStyle w:val="ksbanormal"/>
          <w:rFonts w:ascii="Garamond" w:hAnsi="Garamond"/>
          <w:b/>
          <w:bCs/>
        </w:rPr>
        <w:t>03.1621/03.2621/09.428111</w:t>
      </w:r>
      <w:bookmarkEnd w:id="938"/>
      <w:bookmarkEnd w:id="939"/>
    </w:p>
    <w:p w14:paraId="5DB693A7" w14:textId="77777777" w:rsidR="00A419A9" w:rsidRPr="006562F2" w:rsidRDefault="00A419A9" w:rsidP="001841DE">
      <w:pPr>
        <w:pStyle w:val="BodyText"/>
        <w:numPr>
          <w:ilvl w:val="0"/>
          <w:numId w:val="23"/>
        </w:numPr>
        <w:spacing w:after="120"/>
        <w:ind w:left="540" w:hanging="180"/>
        <w:rPr>
          <w:b/>
          <w:szCs w:val="24"/>
        </w:rPr>
      </w:pPr>
      <w:r w:rsidRPr="006562F2">
        <w:rPr>
          <w:szCs w:val="24"/>
        </w:rPr>
        <w:t>If you suspect that financial fraud, impropriety or irregularity has occurred, immediately report those suspicions to Principal or the Superintendent.</w:t>
      </w:r>
      <w:r w:rsidR="009E0039" w:rsidRPr="006562F2">
        <w:rPr>
          <w:szCs w:val="24"/>
        </w:rPr>
        <w:t xml:space="preserve"> </w:t>
      </w:r>
      <w:bookmarkStart w:id="940" w:name="OLE_LINK17"/>
      <w:bookmarkStart w:id="941" w:name="OLE_LINK18"/>
      <w:bookmarkStart w:id="942" w:name="OLE_LINK23"/>
      <w:r w:rsidR="00487552" w:rsidRPr="006562F2">
        <w:rPr>
          <w:szCs w:val="24"/>
        </w:rPr>
        <w:t xml:space="preserve">If the Superintendent is the alleged party, employees should address the complaint to the Board chairperson. </w:t>
      </w:r>
      <w:bookmarkEnd w:id="940"/>
      <w:bookmarkEnd w:id="941"/>
      <w:bookmarkEnd w:id="942"/>
      <w:r w:rsidR="00961519" w:rsidRPr="006562F2">
        <w:rPr>
          <w:b/>
          <w:szCs w:val="24"/>
        </w:rPr>
        <w:t>Board Policies</w:t>
      </w:r>
      <w:r w:rsidR="00961519" w:rsidRPr="006562F2">
        <w:rPr>
          <w:szCs w:val="24"/>
        </w:rPr>
        <w:t xml:space="preserve"> </w:t>
      </w:r>
      <w:r w:rsidRPr="006562F2">
        <w:rPr>
          <w:b/>
          <w:szCs w:val="24"/>
        </w:rPr>
        <w:t>04.41</w:t>
      </w:r>
    </w:p>
    <w:p w14:paraId="404B5F69" w14:textId="0FC4D740" w:rsidR="00A419A9" w:rsidRPr="006562F2" w:rsidRDefault="00A419A9" w:rsidP="001841DE">
      <w:pPr>
        <w:pStyle w:val="BodyText"/>
        <w:numPr>
          <w:ilvl w:val="0"/>
          <w:numId w:val="23"/>
        </w:numPr>
        <w:spacing w:after="120"/>
        <w:ind w:left="540" w:hanging="180"/>
        <w:rPr>
          <w:szCs w:val="24"/>
        </w:rPr>
      </w:pPr>
      <w:r w:rsidRPr="006562F2">
        <w:rPr>
          <w:szCs w:val="24"/>
        </w:rPr>
        <w:t xml:space="preserve">Report to the Principal any student who is missing during or after a fire/tornado/ bomb threat drill or </w:t>
      </w:r>
      <w:r w:rsidR="000850A2" w:rsidRPr="006562F2">
        <w:rPr>
          <w:szCs w:val="24"/>
        </w:rPr>
        <w:t>evacuation</w:t>
      </w:r>
      <w:r w:rsidRPr="006562F2">
        <w:rPr>
          <w:szCs w:val="24"/>
        </w:rPr>
        <w:t>.</w:t>
      </w:r>
      <w:r w:rsidR="009E0039" w:rsidRPr="006562F2">
        <w:rPr>
          <w:szCs w:val="24"/>
        </w:rPr>
        <w:t xml:space="preserve"> </w:t>
      </w:r>
      <w:r w:rsidR="00961519" w:rsidRPr="006562F2">
        <w:rPr>
          <w:b/>
          <w:szCs w:val="24"/>
        </w:rPr>
        <w:t>Board Policies</w:t>
      </w:r>
      <w:r w:rsidR="00961519" w:rsidRPr="006562F2">
        <w:rPr>
          <w:szCs w:val="24"/>
        </w:rPr>
        <w:t xml:space="preserve"> </w:t>
      </w:r>
      <w:r w:rsidRPr="006562F2">
        <w:rPr>
          <w:b/>
          <w:szCs w:val="24"/>
        </w:rPr>
        <w:t>05.41 AP.1/05.42 AP.1/05.43 AP.1</w:t>
      </w:r>
      <w:r w:rsidR="006F729C" w:rsidRPr="006562F2">
        <w:rPr>
          <w:b/>
          <w:szCs w:val="24"/>
        </w:rPr>
        <w:t>/05.47 AP.1</w:t>
      </w:r>
    </w:p>
    <w:p w14:paraId="26980EA5" w14:textId="16D22D77" w:rsidR="00BC025C" w:rsidRPr="006562F2" w:rsidRDefault="00A419A9" w:rsidP="001841DE">
      <w:pPr>
        <w:pStyle w:val="BodyText"/>
        <w:numPr>
          <w:ilvl w:val="0"/>
          <w:numId w:val="23"/>
        </w:numPr>
        <w:spacing w:after="120"/>
        <w:ind w:left="540" w:hanging="180"/>
        <w:rPr>
          <w:b/>
          <w:szCs w:val="24"/>
        </w:rPr>
      </w:pPr>
      <w:r w:rsidRPr="006562F2">
        <w:rPr>
          <w:szCs w:val="24"/>
        </w:rPr>
        <w:lastRenderedPageBreak/>
        <w:t>When notified of a bomb threat, scan the area noting any items that appear to be out of place, and report same to Principal/designee.</w:t>
      </w:r>
      <w:r w:rsidR="009E0039" w:rsidRPr="006562F2">
        <w:rPr>
          <w:szCs w:val="24"/>
        </w:rPr>
        <w:t xml:space="preserve"> </w:t>
      </w:r>
      <w:r w:rsidR="00961519" w:rsidRPr="006562F2">
        <w:rPr>
          <w:b/>
          <w:szCs w:val="24"/>
        </w:rPr>
        <w:t>Board Policy</w:t>
      </w:r>
      <w:r w:rsidR="00961519" w:rsidRPr="006562F2">
        <w:rPr>
          <w:szCs w:val="24"/>
        </w:rPr>
        <w:t xml:space="preserve"> </w:t>
      </w:r>
      <w:r w:rsidRPr="006562F2">
        <w:rPr>
          <w:b/>
          <w:szCs w:val="24"/>
        </w:rPr>
        <w:t>05.43 AP.1</w:t>
      </w:r>
    </w:p>
    <w:p w14:paraId="32769F11" w14:textId="77777777" w:rsidR="00A419A9" w:rsidRPr="006562F2" w:rsidRDefault="00A419A9" w:rsidP="001841DE">
      <w:pPr>
        <w:pStyle w:val="BodyText"/>
        <w:numPr>
          <w:ilvl w:val="0"/>
          <w:numId w:val="23"/>
        </w:numPr>
        <w:spacing w:after="120"/>
        <w:ind w:left="540" w:hanging="180"/>
        <w:rPr>
          <w:szCs w:val="24"/>
        </w:rPr>
      </w:pPr>
      <w:r w:rsidRPr="006562F2">
        <w:rPr>
          <w:szCs w:val="24"/>
        </w:rPr>
        <w:t>If you know or believe that the District’s weapon policy has been violated, promptly make a report to the local police department, sheriff, or Kentucky State Police.</w:t>
      </w:r>
      <w:r w:rsidR="009E0039" w:rsidRPr="006562F2">
        <w:rPr>
          <w:szCs w:val="24"/>
        </w:rPr>
        <w:t xml:space="preserve"> </w:t>
      </w:r>
      <w:r w:rsidRPr="006562F2">
        <w:rPr>
          <w:szCs w:val="24"/>
        </w:rPr>
        <w:t>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w:t>
      </w:r>
      <w:r w:rsidR="009E0039" w:rsidRPr="006562F2">
        <w:rPr>
          <w:szCs w:val="24"/>
        </w:rPr>
        <w:t xml:space="preserve"> </w:t>
      </w:r>
      <w:r w:rsidR="00961519" w:rsidRPr="006562F2">
        <w:rPr>
          <w:b/>
          <w:szCs w:val="24"/>
        </w:rPr>
        <w:t>Board Policy</w:t>
      </w:r>
      <w:r w:rsidR="00961519" w:rsidRPr="006562F2">
        <w:rPr>
          <w:szCs w:val="24"/>
        </w:rPr>
        <w:t xml:space="preserve"> </w:t>
      </w:r>
      <w:r w:rsidRPr="006562F2">
        <w:rPr>
          <w:b/>
          <w:szCs w:val="24"/>
        </w:rPr>
        <w:t>05.48</w:t>
      </w:r>
    </w:p>
    <w:p w14:paraId="0BC121D3" w14:textId="164F398F" w:rsidR="0057330F" w:rsidRPr="006562F2" w:rsidRDefault="0010614C" w:rsidP="001841DE">
      <w:pPr>
        <w:pStyle w:val="BodyText"/>
        <w:numPr>
          <w:ilvl w:val="0"/>
          <w:numId w:val="23"/>
        </w:numPr>
        <w:tabs>
          <w:tab w:val="left" w:pos="540"/>
        </w:tabs>
        <w:spacing w:after="120"/>
        <w:ind w:left="540" w:hanging="180"/>
        <w:rPr>
          <w:rStyle w:val="ksbabold"/>
          <w:rFonts w:ascii="Garamond" w:hAnsi="Garamond"/>
          <w:szCs w:val="24"/>
        </w:rPr>
      </w:pPr>
      <w:bookmarkStart w:id="943" w:name="OLE_LINK1"/>
      <w:bookmarkStart w:id="944" w:name="OLE_LINK2"/>
      <w:bookmarkStart w:id="945" w:name="OLE_LINK3"/>
      <w:bookmarkStart w:id="946" w:name="OLE_LINK4"/>
      <w:bookmarkStart w:id="947" w:name="OLE_LINK7"/>
      <w:bookmarkStart w:id="948" w:name="OLE_LINK8"/>
      <w:r w:rsidRPr="006562F2">
        <w:rPr>
          <w:rStyle w:val="ksbabold"/>
          <w:rFonts w:ascii="Garamond" w:hAnsi="Garamond"/>
          <w:b w:val="0"/>
          <w:szCs w:val="24"/>
        </w:rPr>
        <w:t>District bus drivers</w:t>
      </w:r>
      <w:r w:rsidRPr="006562F2">
        <w:rPr>
          <w:rStyle w:val="ksbabold"/>
          <w:rFonts w:ascii="Garamond" w:hAnsi="Garamond"/>
          <w:szCs w:val="24"/>
        </w:rPr>
        <w:t xml:space="preserve"> </w:t>
      </w:r>
      <w:r w:rsidRPr="006562F2">
        <w:rPr>
          <w:rStyle w:val="ksbabold"/>
          <w:rFonts w:ascii="Garamond" w:hAnsi="Garamond"/>
          <w:b w:val="0"/>
          <w:szCs w:val="24"/>
        </w:rPr>
        <w:t xml:space="preserve">taking medication either by prescription or without prescription shall report to their immediate supervisor and shall not drive if that medication may affect the driver's ability to safely drive a school bus or perform other driver responsibilities. </w:t>
      </w:r>
      <w:r w:rsidRPr="006562F2">
        <w:rPr>
          <w:rStyle w:val="ksbabold"/>
          <w:rFonts w:ascii="Garamond" w:hAnsi="Garamond"/>
          <w:szCs w:val="24"/>
        </w:rPr>
        <w:t>Board Policy</w:t>
      </w:r>
      <w:r w:rsidRPr="006562F2">
        <w:rPr>
          <w:rStyle w:val="ksbabold"/>
          <w:rFonts w:ascii="Garamond" w:hAnsi="Garamond"/>
          <w:b w:val="0"/>
          <w:szCs w:val="24"/>
        </w:rPr>
        <w:t xml:space="preserve"> </w:t>
      </w:r>
      <w:r w:rsidRPr="006562F2">
        <w:rPr>
          <w:rStyle w:val="ksbabold"/>
          <w:rFonts w:ascii="Garamond" w:hAnsi="Garamond"/>
          <w:szCs w:val="24"/>
        </w:rPr>
        <w:t>06.221</w:t>
      </w:r>
    </w:p>
    <w:p w14:paraId="4B17A893" w14:textId="77777777" w:rsidR="00AE6BA2" w:rsidRPr="000113DF" w:rsidRDefault="00AE6BA2" w:rsidP="00AE6BA2">
      <w:pPr>
        <w:pStyle w:val="BodyText"/>
        <w:numPr>
          <w:ilvl w:val="0"/>
          <w:numId w:val="12"/>
        </w:numPr>
        <w:tabs>
          <w:tab w:val="clear" w:pos="720"/>
          <w:tab w:val="left" w:pos="540"/>
        </w:tabs>
        <w:spacing w:after="120"/>
        <w:ind w:left="547" w:hanging="187"/>
        <w:rPr>
          <w:szCs w:val="24"/>
          <w:highlight w:val="yellow"/>
        </w:rPr>
      </w:pPr>
      <w:bookmarkStart w:id="949" w:name="_Hlk200625297"/>
      <w:bookmarkStart w:id="950" w:name="_Hlk167831969"/>
      <w:ins w:id="951" w:author="Barker, Kim - KSBA" w:date="2025-05-21T07:56:00Z">
        <w:r w:rsidRPr="000113DF">
          <w:rPr>
            <w:szCs w:val="24"/>
            <w:highlight w:val="yellow"/>
          </w:rPr>
          <w:t>A District employee or volunteer that receives a report alleging that another District employee or volunteer participated in unauthorized electronic communication shall immediately notify the Principal. If the subject of the report is the Principal, th</w:t>
        </w:r>
      </w:ins>
      <w:ins w:id="952" w:author="Barker, Kim - KSBA" w:date="2025-05-21T07:57:00Z">
        <w:r w:rsidRPr="000113DF">
          <w:rPr>
            <w:szCs w:val="24"/>
            <w:highlight w:val="yellow"/>
          </w:rPr>
          <w:t>e employee or volunteer shall immediately notify the Superintendent. If the subject of the report is the Superintendent, the employee or volunteer shall immediately notify the Commissioner of Educ</w:t>
        </w:r>
      </w:ins>
      <w:ins w:id="953" w:author="Barker, Kim - KSBA" w:date="2025-05-21T07:58:00Z">
        <w:r w:rsidRPr="000113DF">
          <w:rPr>
            <w:szCs w:val="24"/>
            <w:highlight w:val="yellow"/>
          </w:rPr>
          <w:t xml:space="preserve">ation and the Chair of the </w:t>
        </w:r>
        <w:r w:rsidRPr="004D09BF">
          <w:rPr>
            <w:szCs w:val="24"/>
            <w:highlight w:val="yellow"/>
          </w:rPr>
          <w:t>Board</w:t>
        </w:r>
      </w:ins>
      <w:ins w:id="954" w:author="Barker, Kim - KSBA" w:date="2025-05-30T10:04:00Z">
        <w:r w:rsidRPr="004D09BF">
          <w:rPr>
            <w:szCs w:val="24"/>
            <w:highlight w:val="yellow"/>
          </w:rPr>
          <w:t xml:space="preserve"> of Education</w:t>
        </w:r>
      </w:ins>
      <w:ins w:id="955" w:author="Barker, Kim - KSBA" w:date="2025-05-21T07:58:00Z">
        <w:r w:rsidRPr="004D09BF">
          <w:rPr>
            <w:szCs w:val="24"/>
            <w:highlight w:val="yellow"/>
          </w:rPr>
          <w:t>.</w:t>
        </w:r>
        <w:r w:rsidRPr="000113DF">
          <w:rPr>
            <w:szCs w:val="24"/>
            <w:highlight w:val="yellow"/>
          </w:rPr>
          <w:t xml:space="preserve"> </w:t>
        </w:r>
        <w:r w:rsidRPr="000113DF">
          <w:rPr>
            <w:b/>
            <w:bCs/>
            <w:szCs w:val="24"/>
            <w:highlight w:val="yellow"/>
            <w:rPrChange w:id="956" w:author="Barker, Kim - KSBA" w:date="2025-05-21T07:58:00Z">
              <w:rPr>
                <w:szCs w:val="24"/>
              </w:rPr>
            </w:rPrChange>
          </w:rPr>
          <w:t>08.2324</w:t>
        </w:r>
      </w:ins>
      <w:bookmarkEnd w:id="949"/>
    </w:p>
    <w:p w14:paraId="6B46D629" w14:textId="77777777" w:rsidR="00345E31" w:rsidRPr="006562F2" w:rsidRDefault="00345E31" w:rsidP="00345E31">
      <w:pPr>
        <w:numPr>
          <w:ilvl w:val="0"/>
          <w:numId w:val="28"/>
        </w:numPr>
        <w:spacing w:after="120"/>
        <w:ind w:left="540" w:hanging="180"/>
        <w:jc w:val="both"/>
        <w:rPr>
          <w:spacing w:val="-5"/>
          <w:sz w:val="24"/>
        </w:rPr>
      </w:pPr>
      <w:r w:rsidRPr="006562F2">
        <w:rPr>
          <w:spacing w:val="-5"/>
          <w:sz w:val="24"/>
        </w:rPr>
        <w:t xml:space="preserve">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 </w:t>
      </w:r>
    </w:p>
    <w:p w14:paraId="1792D2D7" w14:textId="2AA6759A" w:rsidR="00345E31" w:rsidRPr="006562F2" w:rsidRDefault="00345E31" w:rsidP="00345E31">
      <w:pPr>
        <w:spacing w:after="120"/>
        <w:ind w:left="547"/>
        <w:jc w:val="both"/>
        <w:rPr>
          <w:spacing w:val="-5"/>
          <w:sz w:val="24"/>
        </w:rPr>
      </w:pPr>
      <w:r w:rsidRPr="006562F2">
        <w:rPr>
          <w:spacing w:val="-5"/>
          <w:sz w:val="24"/>
        </w:rPr>
        <w:t xml:space="preserve">Any school employee shall immediately report to the District’s law enforcement agency and to either the local law enforcement agency or to the Kentucky State Police any act that has occurred on school property or at a school-sponsored function involving assault resulting in serious injury, a sexual offense, kidnapping, assault with the use of a weapon, possession of a firearm or deadly weapon in violation of the law, the use, possession, or sale of a controlled substance in violation of the law, or damage to property. </w:t>
      </w:r>
      <w:r w:rsidRPr="006562F2">
        <w:rPr>
          <w:b/>
          <w:bCs/>
          <w:spacing w:val="-5"/>
          <w:sz w:val="24"/>
        </w:rPr>
        <w:t>09.2211/09.425</w:t>
      </w:r>
      <w:bookmarkEnd w:id="950"/>
    </w:p>
    <w:p w14:paraId="0B3B5C8B" w14:textId="77777777" w:rsidR="00703364" w:rsidRPr="006562F2" w:rsidRDefault="00703364" w:rsidP="001841DE">
      <w:pPr>
        <w:pStyle w:val="BodyText"/>
        <w:numPr>
          <w:ilvl w:val="0"/>
          <w:numId w:val="23"/>
        </w:numPr>
        <w:spacing w:after="120"/>
        <w:ind w:left="540" w:hanging="180"/>
        <w:rPr>
          <w:szCs w:val="24"/>
        </w:rPr>
      </w:pPr>
      <w:r w:rsidRPr="006562F2">
        <w:rPr>
          <w:rStyle w:val="ksbanormal"/>
          <w:rFonts w:ascii="Garamond" w:hAnsi="Garamond"/>
          <w:szCs w:val="24"/>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7F59FF82" w14:textId="77777777" w:rsidR="00703364" w:rsidRPr="006562F2" w:rsidRDefault="00703364" w:rsidP="001841DE">
      <w:pPr>
        <w:pStyle w:val="policytext"/>
        <w:numPr>
          <w:ilvl w:val="0"/>
          <w:numId w:val="23"/>
        </w:numPr>
        <w:ind w:left="540" w:hanging="180"/>
        <w:rPr>
          <w:rFonts w:ascii="Garamond" w:hAnsi="Garamond"/>
          <w:szCs w:val="24"/>
        </w:rPr>
      </w:pPr>
      <w:r w:rsidRPr="006562F2">
        <w:rPr>
          <w:rFonts w:ascii="Garamond" w:hAnsi="Garamond"/>
          <w:szCs w:val="24"/>
        </w:rPr>
        <w:t>The Principal shall notify the parents, legal guardians, or other persons exercising custodial control or supervision of the student when the student is involved in such an incident.</w:t>
      </w:r>
    </w:p>
    <w:p w14:paraId="3AAC1537" w14:textId="77777777" w:rsidR="00703364" w:rsidRPr="006562F2" w:rsidRDefault="00703364" w:rsidP="001841DE">
      <w:pPr>
        <w:pStyle w:val="policytext"/>
        <w:numPr>
          <w:ilvl w:val="0"/>
          <w:numId w:val="23"/>
        </w:numPr>
        <w:ind w:left="540" w:hanging="180"/>
        <w:rPr>
          <w:rStyle w:val="ksbanormal"/>
          <w:rFonts w:ascii="Garamond" w:hAnsi="Garamond"/>
          <w:szCs w:val="24"/>
        </w:rPr>
      </w:pPr>
      <w:r w:rsidRPr="006562F2">
        <w:rPr>
          <w:rFonts w:ascii="Garamond" w:hAnsi="Garamond"/>
          <w:szCs w:val="24"/>
        </w:rPr>
        <w:lastRenderedPageBreak/>
        <w:t>Within forty-eight (48) hours of the original report of the incident, the Principal also shall file with the Board and the local law enforcement agency or the Department of Kentucky State Police or the County Attorney a written report containing the statutorily required information.</w:t>
      </w:r>
      <w:r w:rsidR="009E0039" w:rsidRPr="006562F2">
        <w:rPr>
          <w:rFonts w:ascii="Garamond" w:hAnsi="Garamond"/>
          <w:szCs w:val="24"/>
        </w:rPr>
        <w:t xml:space="preserve"> </w:t>
      </w:r>
      <w:r w:rsidR="00961519" w:rsidRPr="006562F2">
        <w:rPr>
          <w:rFonts w:ascii="Garamond" w:hAnsi="Garamond"/>
          <w:b/>
          <w:szCs w:val="24"/>
        </w:rPr>
        <w:t>Board Policy</w:t>
      </w:r>
      <w:r w:rsidR="00961519" w:rsidRPr="006562F2">
        <w:rPr>
          <w:rFonts w:ascii="Garamond" w:hAnsi="Garamond"/>
          <w:szCs w:val="24"/>
        </w:rPr>
        <w:t xml:space="preserve"> </w:t>
      </w:r>
      <w:r w:rsidRPr="006562F2">
        <w:rPr>
          <w:rFonts w:ascii="Garamond" w:hAnsi="Garamond"/>
          <w:b/>
          <w:szCs w:val="24"/>
        </w:rPr>
        <w:t>09.2211</w:t>
      </w:r>
    </w:p>
    <w:bookmarkEnd w:id="943"/>
    <w:bookmarkEnd w:id="944"/>
    <w:bookmarkEnd w:id="945"/>
    <w:bookmarkEnd w:id="946"/>
    <w:bookmarkEnd w:id="947"/>
    <w:bookmarkEnd w:id="948"/>
    <w:p w14:paraId="76B6A389" w14:textId="59E5A907" w:rsidR="00836E1C" w:rsidRPr="006562F2" w:rsidRDefault="001A7839" w:rsidP="001841DE">
      <w:pPr>
        <w:pStyle w:val="BodyText"/>
        <w:numPr>
          <w:ilvl w:val="0"/>
          <w:numId w:val="23"/>
        </w:numPr>
        <w:spacing w:after="120"/>
        <w:ind w:left="547" w:hanging="187"/>
        <w:rPr>
          <w:szCs w:val="24"/>
        </w:rPr>
      </w:pPr>
      <w:r w:rsidRPr="006562F2">
        <w:rPr>
          <w:szCs w:val="24"/>
        </w:rPr>
        <w:t>I</w:t>
      </w:r>
      <w:r w:rsidR="00A419A9" w:rsidRPr="006562F2">
        <w:rPr>
          <w:szCs w:val="24"/>
        </w:rPr>
        <w:t>f you know or have reasonable cause to believe that a child under eighteen (18) is dependent, abused or neglected</w:t>
      </w:r>
      <w:r w:rsidR="00A419A9" w:rsidRPr="006562F2">
        <w:rPr>
          <w:rStyle w:val="ksbanormal"/>
          <w:rFonts w:ascii="Garamond" w:hAnsi="Garamond"/>
          <w:szCs w:val="24"/>
        </w:rPr>
        <w:t xml:space="preserve">, </w:t>
      </w:r>
      <w:r w:rsidR="003F651A" w:rsidRPr="006562F2">
        <w:rPr>
          <w:rStyle w:val="ksbanormal"/>
          <w:rFonts w:ascii="Garamond" w:hAnsi="Garamond"/>
          <w:szCs w:val="24"/>
        </w:rPr>
        <w:t xml:space="preserve">or a victim of human </w:t>
      </w:r>
      <w:r w:rsidR="00226815" w:rsidRPr="006562F2">
        <w:t>trafficking, or is a victim of female genital mutilation,</w:t>
      </w:r>
      <w:r w:rsidR="003F651A" w:rsidRPr="006562F2">
        <w:rPr>
          <w:rStyle w:val="ksbanormal"/>
          <w:rFonts w:ascii="Garamond" w:hAnsi="Garamond"/>
          <w:szCs w:val="24"/>
        </w:rPr>
        <w:t xml:space="preserve"> </w:t>
      </w:r>
      <w:r w:rsidR="00A419A9" w:rsidRPr="006562F2">
        <w:rPr>
          <w:rStyle w:val="ksbanormal"/>
          <w:rFonts w:ascii="Garamond" w:hAnsi="Garamond"/>
          <w:szCs w:val="24"/>
        </w:rPr>
        <w:t xml:space="preserve">you shall </w:t>
      </w:r>
      <w:r w:rsidR="00A419A9" w:rsidRPr="006562F2">
        <w:rPr>
          <w:bCs/>
          <w:szCs w:val="24"/>
        </w:rPr>
        <w:t>immediately</w:t>
      </w:r>
      <w:r w:rsidR="00A419A9" w:rsidRPr="006562F2">
        <w:rPr>
          <w:szCs w:val="24"/>
        </w:rPr>
        <w:t xml:space="preserve"> </w:t>
      </w:r>
      <w:r w:rsidR="009F4D8C" w:rsidRPr="006562F2">
        <w:rPr>
          <w:szCs w:val="24"/>
        </w:rPr>
        <w:t xml:space="preserve">make an </w:t>
      </w:r>
      <w:r w:rsidR="007D7AB0" w:rsidRPr="006562F2">
        <w:rPr>
          <w:szCs w:val="24"/>
        </w:rPr>
        <w:t>oral or written report, including but not limited to electronic submission, to a local law enforcement agency or the Kentucky State Police</w:t>
      </w:r>
      <w:r w:rsidR="009F4D8C" w:rsidRPr="006562F2">
        <w:rPr>
          <w:szCs w:val="24"/>
        </w:rPr>
        <w:t>, the Cabinet for Health and Family Services or its designated representative, the Commonwealth’s or County Attorney</w:t>
      </w:r>
      <w:r w:rsidR="009F4D8C" w:rsidRPr="006562F2">
        <w:rPr>
          <w:b/>
          <w:bCs/>
          <w:szCs w:val="24"/>
        </w:rPr>
        <w:t>,</w:t>
      </w:r>
      <w:r w:rsidR="009F4D8C" w:rsidRPr="006562F2">
        <w:rPr>
          <w:rStyle w:val="ksbanormal"/>
          <w:rFonts w:ascii="Garamond" w:hAnsi="Garamond"/>
          <w:szCs w:val="24"/>
        </w:rPr>
        <w:t xml:space="preserve"> and then make a report to the Principal</w:t>
      </w:r>
      <w:r w:rsidR="009F4D8C" w:rsidRPr="006562F2">
        <w:rPr>
          <w:szCs w:val="24"/>
        </w:rPr>
        <w:t xml:space="preserve">. (See </w:t>
      </w:r>
      <w:r w:rsidR="009F4D8C" w:rsidRPr="006562F2">
        <w:rPr>
          <w:b/>
          <w:szCs w:val="24"/>
        </w:rPr>
        <w:t>Child Abuse</w:t>
      </w:r>
      <w:r w:rsidR="009F4D8C" w:rsidRPr="006562F2">
        <w:rPr>
          <w:szCs w:val="24"/>
        </w:rPr>
        <w:t xml:space="preserve"> section.)</w:t>
      </w:r>
      <w:r w:rsidR="009E0039" w:rsidRPr="006562F2">
        <w:rPr>
          <w:szCs w:val="24"/>
        </w:rPr>
        <w:t xml:space="preserve"> </w:t>
      </w:r>
      <w:r w:rsidR="00EA0370" w:rsidRPr="006562F2">
        <w:rPr>
          <w:b/>
          <w:szCs w:val="24"/>
        </w:rPr>
        <w:t>Board Policy</w:t>
      </w:r>
      <w:r w:rsidR="009E0039" w:rsidRPr="006562F2">
        <w:rPr>
          <w:szCs w:val="24"/>
        </w:rPr>
        <w:t xml:space="preserve"> </w:t>
      </w:r>
      <w:r w:rsidR="00A419A9" w:rsidRPr="006562F2">
        <w:rPr>
          <w:b/>
          <w:bCs/>
          <w:szCs w:val="24"/>
        </w:rPr>
        <w:t>09.227</w:t>
      </w:r>
    </w:p>
    <w:p w14:paraId="57ACC6B0" w14:textId="77777777" w:rsidR="003F651A" w:rsidRPr="006562F2" w:rsidRDefault="003F651A" w:rsidP="001841DE">
      <w:pPr>
        <w:pStyle w:val="BodyText"/>
        <w:numPr>
          <w:ilvl w:val="0"/>
          <w:numId w:val="23"/>
        </w:numPr>
        <w:tabs>
          <w:tab w:val="left" w:pos="360"/>
        </w:tabs>
        <w:spacing w:after="120"/>
        <w:ind w:left="540" w:hanging="180"/>
        <w:rPr>
          <w:rStyle w:val="ksbanormal"/>
          <w:rFonts w:ascii="Garamond" w:hAnsi="Garamond"/>
          <w:szCs w:val="24"/>
        </w:rPr>
      </w:pPr>
      <w:r w:rsidRPr="006562F2">
        <w:rPr>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6562F2">
        <w:rPr>
          <w:rStyle w:val="ksbanormal"/>
          <w:rFonts w:ascii="Garamond" w:hAnsi="Garamond"/>
          <w:szCs w:val="24"/>
        </w:rPr>
        <w:t xml:space="preserve">In serious instances of peer-to-peer bullying/hazing/harassment, employees must report to the alleged victim’s Principal, as directed by Board Policy </w:t>
      </w:r>
      <w:r w:rsidRPr="006562F2">
        <w:rPr>
          <w:rStyle w:val="ksbanormal"/>
          <w:rFonts w:ascii="Garamond" w:hAnsi="Garamond"/>
          <w:b/>
          <w:szCs w:val="24"/>
        </w:rPr>
        <w:t>09.42811</w:t>
      </w:r>
      <w:r w:rsidRPr="006562F2">
        <w:rPr>
          <w:rStyle w:val="ksbanormal"/>
          <w:rFonts w:ascii="Garamond" w:hAnsi="Garamond"/>
          <w:szCs w:val="24"/>
        </w:rPr>
        <w:t>.</w:t>
      </w:r>
    </w:p>
    <w:p w14:paraId="1A4F3AF6" w14:textId="77777777" w:rsidR="003F651A" w:rsidRPr="006562F2" w:rsidRDefault="003F651A" w:rsidP="001841DE">
      <w:pPr>
        <w:pStyle w:val="policytext"/>
        <w:numPr>
          <w:ilvl w:val="0"/>
          <w:numId w:val="23"/>
        </w:numPr>
        <w:ind w:left="540" w:hanging="180"/>
        <w:rPr>
          <w:rStyle w:val="ksbanormal"/>
          <w:rFonts w:ascii="Garamond" w:hAnsi="Garamond"/>
          <w:szCs w:val="24"/>
        </w:rPr>
      </w:pPr>
      <w:r w:rsidRPr="006562F2">
        <w:rPr>
          <w:rStyle w:val="ksbanormal"/>
          <w:rFonts w:ascii="Garamond" w:hAnsi="Garamond"/>
          <w:szCs w:val="24"/>
        </w:rPr>
        <w:t>In certain cases, employees must do the following:</w:t>
      </w:r>
    </w:p>
    <w:p w14:paraId="6C95ADDB" w14:textId="77777777" w:rsidR="003F651A" w:rsidRPr="006562F2" w:rsidRDefault="003F651A" w:rsidP="001841DE">
      <w:pPr>
        <w:pStyle w:val="List123"/>
        <w:numPr>
          <w:ilvl w:val="0"/>
          <w:numId w:val="23"/>
        </w:numPr>
        <w:ind w:left="540" w:hanging="180"/>
        <w:textAlignment w:val="auto"/>
        <w:rPr>
          <w:rStyle w:val="ksbanormal"/>
          <w:rFonts w:ascii="Garamond" w:hAnsi="Garamond"/>
          <w:szCs w:val="24"/>
        </w:rPr>
      </w:pPr>
      <w:r w:rsidRPr="006562F2">
        <w:rPr>
          <w:rStyle w:val="ksbanormal"/>
          <w:rFonts w:ascii="Garamond" w:hAnsi="Garamond"/>
          <w:szCs w:val="24"/>
        </w:rPr>
        <w:t xml:space="preserve">Report bullying and hazing to appropriate law enforcement authorities as required by policy </w:t>
      </w:r>
      <w:r w:rsidRPr="006562F2">
        <w:rPr>
          <w:rStyle w:val="ksbanormal"/>
          <w:rFonts w:ascii="Garamond" w:hAnsi="Garamond"/>
          <w:b/>
          <w:szCs w:val="24"/>
        </w:rPr>
        <w:t>09.2211</w:t>
      </w:r>
      <w:r w:rsidRPr="006562F2">
        <w:rPr>
          <w:rStyle w:val="ksbanormal"/>
          <w:rFonts w:ascii="Garamond" w:hAnsi="Garamond"/>
          <w:szCs w:val="24"/>
        </w:rPr>
        <w:t>; and</w:t>
      </w:r>
    </w:p>
    <w:p w14:paraId="453B9721" w14:textId="77777777" w:rsidR="00B43BA7" w:rsidRPr="006562F2" w:rsidRDefault="003F651A" w:rsidP="001841DE">
      <w:pPr>
        <w:pStyle w:val="List123"/>
        <w:numPr>
          <w:ilvl w:val="0"/>
          <w:numId w:val="23"/>
        </w:numPr>
        <w:ind w:left="540" w:hanging="180"/>
        <w:textAlignment w:val="auto"/>
        <w:rPr>
          <w:rStyle w:val="ksbanormal"/>
          <w:rFonts w:ascii="Garamond" w:hAnsi="Garamond"/>
          <w:b/>
          <w:szCs w:val="24"/>
        </w:rPr>
      </w:pPr>
      <w:r w:rsidRPr="006562F2">
        <w:rPr>
          <w:rStyle w:val="ksbanormal"/>
          <w:rFonts w:ascii="Garamond" w:hAnsi="Garamond"/>
          <w:szCs w:val="24"/>
        </w:rPr>
        <w:t xml:space="preserve">Investigate and complete documentation as required by policy 09.42811 covering federally protected areas. </w:t>
      </w:r>
      <w:r w:rsidRPr="006562F2">
        <w:rPr>
          <w:rStyle w:val="ksbanormal"/>
          <w:rFonts w:ascii="Garamond" w:hAnsi="Garamond"/>
          <w:b/>
          <w:szCs w:val="24"/>
        </w:rPr>
        <w:t>09.422</w:t>
      </w:r>
    </w:p>
    <w:p w14:paraId="1A21AE79" w14:textId="77777777" w:rsidR="00FD46B3" w:rsidRPr="006562F2" w:rsidRDefault="00B43BA7" w:rsidP="00B43BA7">
      <w:pPr>
        <w:pStyle w:val="List123"/>
        <w:ind w:left="0" w:firstLine="0"/>
        <w:textAlignment w:val="auto"/>
        <w:rPr>
          <w:rFonts w:ascii="Garamond" w:hAnsi="Garamond"/>
          <w:b/>
        </w:rPr>
      </w:pPr>
      <w:r w:rsidRPr="006562F2">
        <w:rPr>
          <w:rStyle w:val="ksbanormal"/>
          <w:rFonts w:ascii="Garamond" w:hAnsi="Garamond"/>
          <w:b/>
        </w:rPr>
        <w:br w:type="page"/>
      </w:r>
      <w:r w:rsidR="00FD46B3" w:rsidRPr="006562F2">
        <w:rPr>
          <w:rFonts w:ascii="Garamond" w:hAnsi="Garamond"/>
          <w:b/>
        </w:rPr>
        <w:lastRenderedPageBreak/>
        <w:t>Code of Ethics for Certified School Personnel</w:t>
      </w:r>
    </w:p>
    <w:p w14:paraId="192F1780" w14:textId="77777777" w:rsidR="00FD46B3" w:rsidRPr="006562F2" w:rsidRDefault="00FD46B3" w:rsidP="00227E3C">
      <w:pPr>
        <w:pStyle w:val="BodyText"/>
        <w:spacing w:after="120"/>
        <w:jc w:val="left"/>
      </w:pPr>
      <w:r w:rsidRPr="006562F2">
        <w:t>SOURCE: 16 KAR 1:020</w:t>
      </w:r>
    </w:p>
    <w:p w14:paraId="3EA53E2D" w14:textId="77777777" w:rsidR="00FD46B3" w:rsidRPr="006562F2" w:rsidRDefault="00FD46B3" w:rsidP="00FD46B3">
      <w:pPr>
        <w:pStyle w:val="BodyText"/>
        <w:spacing w:after="60"/>
        <w:rPr>
          <w:rFonts w:ascii="Arial" w:hAnsi="Arial" w:cs="Arial"/>
          <w:color w:val="000000"/>
          <w:sz w:val="18"/>
          <w:szCs w:val="18"/>
        </w:rPr>
      </w:pPr>
      <w:r w:rsidRPr="006562F2">
        <w:t>Section 1. Certified personnel in the Commonwealth:</w:t>
      </w:r>
    </w:p>
    <w:p w14:paraId="644F126C" w14:textId="77777777" w:rsidR="00FD46B3" w:rsidRPr="006562F2" w:rsidRDefault="00FD46B3" w:rsidP="00FD46B3">
      <w:pPr>
        <w:pStyle w:val="BodyText"/>
        <w:spacing w:after="60"/>
        <w:ind w:left="360" w:hanging="360"/>
      </w:pPr>
      <w:r w:rsidRPr="006562F2">
        <w:t>(1) Shall strive toward excellence, recognize the importance of the pursuit of truth, nurture democratic citizenship, and safeguard the freedom to learn and to teach;</w:t>
      </w:r>
    </w:p>
    <w:p w14:paraId="48829D6A" w14:textId="77777777" w:rsidR="00FD46B3" w:rsidRPr="006562F2" w:rsidRDefault="00FD46B3" w:rsidP="00FD46B3">
      <w:pPr>
        <w:pStyle w:val="BodyText"/>
        <w:spacing w:after="60"/>
        <w:ind w:left="360" w:hanging="360"/>
      </w:pPr>
      <w:r w:rsidRPr="006562F2">
        <w:t>(2) Shall believe in the worth and dignity of each human being and in educational opportunities for all;</w:t>
      </w:r>
    </w:p>
    <w:p w14:paraId="55DDBFBA" w14:textId="77777777" w:rsidR="00FD46B3" w:rsidRPr="006562F2" w:rsidRDefault="00FD46B3" w:rsidP="00227E3C">
      <w:pPr>
        <w:pStyle w:val="BodyText"/>
        <w:spacing w:after="120"/>
        <w:ind w:left="360" w:hanging="360"/>
      </w:pPr>
      <w:r w:rsidRPr="006562F2">
        <w:t>(3) Shall strive to uphold the responsibilities of the education profession, including the following obligations to students, to parents, and to the education profession:</w:t>
      </w:r>
    </w:p>
    <w:p w14:paraId="371122B4" w14:textId="77777777" w:rsidR="00FD46B3" w:rsidRPr="006562F2" w:rsidRDefault="00FD46B3" w:rsidP="00FD46B3">
      <w:pPr>
        <w:pStyle w:val="BodyText"/>
        <w:spacing w:after="60"/>
        <w:ind w:left="270"/>
        <w:rPr>
          <w:b/>
        </w:rPr>
      </w:pPr>
      <w:r w:rsidRPr="006562F2">
        <w:rPr>
          <w:b/>
        </w:rPr>
        <w:t>(a) To students:</w:t>
      </w:r>
    </w:p>
    <w:p w14:paraId="276D2EF4" w14:textId="77777777" w:rsidR="00FD46B3" w:rsidRPr="006562F2" w:rsidRDefault="00FD46B3" w:rsidP="00FD46B3">
      <w:pPr>
        <w:pStyle w:val="BodyText"/>
        <w:numPr>
          <w:ilvl w:val="0"/>
          <w:numId w:val="8"/>
        </w:numPr>
        <w:tabs>
          <w:tab w:val="clear" w:pos="2610"/>
          <w:tab w:val="num" w:pos="720"/>
        </w:tabs>
        <w:spacing w:after="60"/>
        <w:ind w:left="720"/>
      </w:pPr>
      <w:r w:rsidRPr="006562F2">
        <w:t>Shall provide students with professional education services in a nondiscriminatory manner and in consonance with accepted best practice known to the educator;</w:t>
      </w:r>
    </w:p>
    <w:p w14:paraId="22AF1F22" w14:textId="77777777" w:rsidR="00FD46B3" w:rsidRPr="006562F2" w:rsidRDefault="00FD46B3" w:rsidP="00FD46B3">
      <w:pPr>
        <w:pStyle w:val="BodyText"/>
        <w:numPr>
          <w:ilvl w:val="0"/>
          <w:numId w:val="8"/>
        </w:numPr>
        <w:tabs>
          <w:tab w:val="clear" w:pos="2610"/>
          <w:tab w:val="num" w:pos="720"/>
        </w:tabs>
        <w:spacing w:after="60"/>
        <w:ind w:left="720"/>
      </w:pPr>
      <w:r w:rsidRPr="006562F2">
        <w:t>Shall respect the constitutional rights of all students;</w:t>
      </w:r>
    </w:p>
    <w:p w14:paraId="334A22AF" w14:textId="77777777" w:rsidR="00FD46B3" w:rsidRPr="006562F2" w:rsidRDefault="00FD46B3" w:rsidP="00FD46B3">
      <w:pPr>
        <w:pStyle w:val="BodyText"/>
        <w:numPr>
          <w:ilvl w:val="0"/>
          <w:numId w:val="8"/>
        </w:numPr>
        <w:tabs>
          <w:tab w:val="clear" w:pos="2610"/>
          <w:tab w:val="num" w:pos="720"/>
        </w:tabs>
        <w:spacing w:after="60"/>
        <w:ind w:left="720"/>
      </w:pPr>
      <w:r w:rsidRPr="006562F2">
        <w:t>Shall take reasonable measures to protect the health, safety, and emotional well-being of students;</w:t>
      </w:r>
    </w:p>
    <w:p w14:paraId="3E216A6B" w14:textId="77777777" w:rsidR="00FD46B3" w:rsidRPr="006562F2" w:rsidRDefault="00FD46B3" w:rsidP="00FD46B3">
      <w:pPr>
        <w:pStyle w:val="BodyText"/>
        <w:numPr>
          <w:ilvl w:val="0"/>
          <w:numId w:val="8"/>
        </w:numPr>
        <w:tabs>
          <w:tab w:val="clear" w:pos="2610"/>
          <w:tab w:val="num" w:pos="720"/>
        </w:tabs>
        <w:spacing w:after="60"/>
        <w:ind w:left="720"/>
      </w:pPr>
      <w:r w:rsidRPr="006562F2">
        <w:t>Shall not use professional relationships or authority with students for personal advantage;</w:t>
      </w:r>
    </w:p>
    <w:p w14:paraId="22FC525B" w14:textId="77777777" w:rsidR="00FD46B3" w:rsidRPr="006562F2" w:rsidRDefault="00FD46B3" w:rsidP="00FD46B3">
      <w:pPr>
        <w:pStyle w:val="BodyText"/>
        <w:numPr>
          <w:ilvl w:val="0"/>
          <w:numId w:val="8"/>
        </w:numPr>
        <w:tabs>
          <w:tab w:val="clear" w:pos="2610"/>
          <w:tab w:val="num" w:pos="720"/>
        </w:tabs>
        <w:spacing w:after="60"/>
        <w:ind w:left="720"/>
      </w:pPr>
      <w:r w:rsidRPr="006562F2">
        <w:t>Shall keep in confidence information about students which has been obtained in the course of professional service, unless disclosure serves professional purposes or is required by law;</w:t>
      </w:r>
    </w:p>
    <w:p w14:paraId="44F02B79" w14:textId="77777777" w:rsidR="00FD46B3" w:rsidRPr="006562F2" w:rsidRDefault="00FD46B3" w:rsidP="00FD46B3">
      <w:pPr>
        <w:pStyle w:val="BodyText"/>
        <w:numPr>
          <w:ilvl w:val="0"/>
          <w:numId w:val="8"/>
        </w:numPr>
        <w:tabs>
          <w:tab w:val="clear" w:pos="2610"/>
          <w:tab w:val="num" w:pos="720"/>
        </w:tabs>
        <w:spacing w:after="60"/>
        <w:ind w:left="720"/>
      </w:pPr>
      <w:r w:rsidRPr="006562F2">
        <w:t>Shall not knowingly make false or malicious statements about students or colleagues;</w:t>
      </w:r>
    </w:p>
    <w:p w14:paraId="4CC0A68F" w14:textId="77777777" w:rsidR="00FD46B3" w:rsidRPr="006562F2" w:rsidRDefault="00FD46B3" w:rsidP="00227E3C">
      <w:pPr>
        <w:pStyle w:val="BodyText"/>
        <w:numPr>
          <w:ilvl w:val="0"/>
          <w:numId w:val="8"/>
        </w:numPr>
        <w:tabs>
          <w:tab w:val="clear" w:pos="2610"/>
          <w:tab w:val="num" w:pos="720"/>
        </w:tabs>
        <w:spacing w:after="60"/>
        <w:ind w:left="720"/>
      </w:pPr>
      <w:r w:rsidRPr="006562F2">
        <w:t xml:space="preserve">Shall refrain from subjecting students to embarrassment or disparagement; and </w:t>
      </w:r>
    </w:p>
    <w:p w14:paraId="15C2A17B" w14:textId="77777777" w:rsidR="00FD46B3" w:rsidRPr="006562F2" w:rsidRDefault="00FD46B3" w:rsidP="00227E3C">
      <w:pPr>
        <w:pStyle w:val="BodyText"/>
        <w:numPr>
          <w:ilvl w:val="0"/>
          <w:numId w:val="8"/>
        </w:numPr>
        <w:tabs>
          <w:tab w:val="clear" w:pos="2610"/>
          <w:tab w:val="num" w:pos="720"/>
        </w:tabs>
        <w:spacing w:after="120"/>
        <w:ind w:left="720"/>
      </w:pPr>
      <w:r w:rsidRPr="006562F2">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66B9A3E1" w14:textId="77777777" w:rsidR="00FD46B3" w:rsidRPr="006562F2" w:rsidRDefault="00FD46B3" w:rsidP="00FD46B3">
      <w:pPr>
        <w:pStyle w:val="BodyText"/>
        <w:spacing w:after="60"/>
        <w:ind w:left="360"/>
      </w:pPr>
      <w:r w:rsidRPr="006562F2">
        <w:rPr>
          <w:b/>
        </w:rPr>
        <w:t>(b) To parents</w:t>
      </w:r>
      <w:r w:rsidRPr="006562F2">
        <w:t>:</w:t>
      </w:r>
    </w:p>
    <w:p w14:paraId="7AD0D16A" w14:textId="77777777" w:rsidR="00FD46B3" w:rsidRPr="006562F2" w:rsidRDefault="00FD46B3" w:rsidP="00FD46B3">
      <w:pPr>
        <w:pStyle w:val="BodyText"/>
        <w:numPr>
          <w:ilvl w:val="0"/>
          <w:numId w:val="9"/>
        </w:numPr>
        <w:tabs>
          <w:tab w:val="clear" w:pos="2340"/>
          <w:tab w:val="num" w:pos="720"/>
        </w:tabs>
        <w:spacing w:after="60"/>
        <w:ind w:left="720" w:hanging="274"/>
      </w:pPr>
      <w:r w:rsidRPr="006562F2">
        <w:t xml:space="preserve">Shall make reasonable effort to communicate to </w:t>
      </w:r>
      <w:proofErr w:type="gramStart"/>
      <w:r w:rsidRPr="006562F2">
        <w:t>parents</w:t>
      </w:r>
      <w:proofErr w:type="gramEnd"/>
      <w:r w:rsidRPr="006562F2">
        <w:t xml:space="preserve"> information which should be revealed in the interest of the student;</w:t>
      </w:r>
    </w:p>
    <w:p w14:paraId="37FED82E" w14:textId="77777777" w:rsidR="00FD46B3" w:rsidRPr="006562F2" w:rsidRDefault="00FD46B3" w:rsidP="00FD46B3">
      <w:pPr>
        <w:pStyle w:val="BodyText"/>
        <w:numPr>
          <w:ilvl w:val="0"/>
          <w:numId w:val="9"/>
        </w:numPr>
        <w:tabs>
          <w:tab w:val="clear" w:pos="2340"/>
          <w:tab w:val="num" w:pos="720"/>
        </w:tabs>
        <w:spacing w:after="60"/>
        <w:ind w:left="720" w:hanging="274"/>
      </w:pPr>
      <w:r w:rsidRPr="006562F2">
        <w:t>Shall endeavor to understand community cultures and diverse home environments of students;</w:t>
      </w:r>
    </w:p>
    <w:p w14:paraId="46B81C2D" w14:textId="77777777" w:rsidR="00FD46B3" w:rsidRPr="006562F2" w:rsidRDefault="00FD46B3" w:rsidP="00FD46B3">
      <w:pPr>
        <w:pStyle w:val="BodyText"/>
        <w:numPr>
          <w:ilvl w:val="0"/>
          <w:numId w:val="9"/>
        </w:numPr>
        <w:tabs>
          <w:tab w:val="clear" w:pos="2340"/>
          <w:tab w:val="num" w:pos="720"/>
        </w:tabs>
        <w:spacing w:after="60"/>
        <w:ind w:left="720" w:hanging="274"/>
      </w:pPr>
      <w:r w:rsidRPr="006562F2">
        <w:t>Shall not knowingly distort or misrepresent facts concerning educational issues;</w:t>
      </w:r>
    </w:p>
    <w:p w14:paraId="201DBE6B" w14:textId="77777777" w:rsidR="00FD46B3" w:rsidRPr="006562F2" w:rsidRDefault="00FD46B3" w:rsidP="00FD46B3">
      <w:pPr>
        <w:pStyle w:val="BodyText"/>
        <w:numPr>
          <w:ilvl w:val="0"/>
          <w:numId w:val="9"/>
        </w:numPr>
        <w:tabs>
          <w:tab w:val="clear" w:pos="2340"/>
          <w:tab w:val="num" w:pos="720"/>
        </w:tabs>
        <w:spacing w:after="60"/>
        <w:ind w:left="720" w:hanging="274"/>
      </w:pPr>
      <w:r w:rsidRPr="006562F2">
        <w:t>Shall distinguish between personal views and the views of the employing educational agency;</w:t>
      </w:r>
    </w:p>
    <w:p w14:paraId="301EE112" w14:textId="77777777" w:rsidR="00FD46B3" w:rsidRPr="006562F2" w:rsidRDefault="00FD46B3" w:rsidP="00FD46B3">
      <w:pPr>
        <w:pStyle w:val="BodyText"/>
        <w:numPr>
          <w:ilvl w:val="0"/>
          <w:numId w:val="9"/>
        </w:numPr>
        <w:tabs>
          <w:tab w:val="clear" w:pos="2340"/>
          <w:tab w:val="num" w:pos="720"/>
        </w:tabs>
        <w:spacing w:after="60"/>
        <w:ind w:left="720" w:hanging="274"/>
      </w:pPr>
      <w:r w:rsidRPr="006562F2">
        <w:t>Shall not interfere in the exercise of political and citizenship rights and responsibilities of others;</w:t>
      </w:r>
    </w:p>
    <w:p w14:paraId="2BAD2CFB" w14:textId="77777777" w:rsidR="00FD46B3" w:rsidRPr="006562F2" w:rsidRDefault="00FD46B3" w:rsidP="00FD46B3">
      <w:pPr>
        <w:pStyle w:val="BodyText"/>
        <w:numPr>
          <w:ilvl w:val="0"/>
          <w:numId w:val="9"/>
        </w:numPr>
        <w:tabs>
          <w:tab w:val="clear" w:pos="2340"/>
          <w:tab w:val="num" w:pos="720"/>
        </w:tabs>
        <w:spacing w:after="60"/>
        <w:ind w:left="720" w:hanging="274"/>
      </w:pPr>
      <w:r w:rsidRPr="006562F2">
        <w:t xml:space="preserve">Shall not use institutional privileges for private gain, for the promotion of political candidates, or for partisan political activities; and </w:t>
      </w:r>
    </w:p>
    <w:p w14:paraId="2DA370ED" w14:textId="77777777" w:rsidR="00FD46B3" w:rsidRPr="006562F2" w:rsidRDefault="00FD46B3" w:rsidP="00227E3C">
      <w:pPr>
        <w:pStyle w:val="BodyText"/>
        <w:numPr>
          <w:ilvl w:val="0"/>
          <w:numId w:val="9"/>
        </w:numPr>
        <w:tabs>
          <w:tab w:val="clear" w:pos="2340"/>
          <w:tab w:val="num" w:pos="720"/>
        </w:tabs>
        <w:spacing w:after="120"/>
        <w:ind w:left="720" w:hanging="274"/>
      </w:pPr>
      <w:r w:rsidRPr="006562F2">
        <w:lastRenderedPageBreak/>
        <w:t>Shall not accept gratuities, gifts, or favors that might impair or appear to impair professional judgment, and shall not offer any of these to obtain special advantage.</w:t>
      </w:r>
    </w:p>
    <w:p w14:paraId="72300278" w14:textId="77777777" w:rsidR="00FD46B3" w:rsidRPr="006562F2" w:rsidRDefault="00FD46B3" w:rsidP="00FD46B3">
      <w:pPr>
        <w:pStyle w:val="BodyText"/>
        <w:spacing w:after="60"/>
        <w:ind w:left="360"/>
      </w:pPr>
      <w:r w:rsidRPr="006562F2">
        <w:rPr>
          <w:b/>
        </w:rPr>
        <w:t>(c) To the education profession</w:t>
      </w:r>
      <w:r w:rsidRPr="006562F2">
        <w:t>:</w:t>
      </w:r>
    </w:p>
    <w:p w14:paraId="36DBB5A6" w14:textId="77777777" w:rsidR="00FD46B3" w:rsidRPr="006562F2" w:rsidRDefault="00FD46B3" w:rsidP="00FD46B3">
      <w:pPr>
        <w:pStyle w:val="BodyText"/>
        <w:numPr>
          <w:ilvl w:val="0"/>
          <w:numId w:val="10"/>
        </w:numPr>
        <w:tabs>
          <w:tab w:val="clear" w:pos="2340"/>
          <w:tab w:val="num" w:pos="720"/>
        </w:tabs>
        <w:spacing w:after="60"/>
        <w:ind w:left="720" w:hanging="274"/>
      </w:pPr>
      <w:r w:rsidRPr="006562F2">
        <w:t>Shall exemplify behaviors which maintain the dignity and integrity of the profession;</w:t>
      </w:r>
    </w:p>
    <w:p w14:paraId="25D4651E" w14:textId="77777777" w:rsidR="00FD46B3" w:rsidRPr="006562F2" w:rsidRDefault="00FD46B3" w:rsidP="00FD46B3">
      <w:pPr>
        <w:pStyle w:val="BodyText"/>
        <w:numPr>
          <w:ilvl w:val="0"/>
          <w:numId w:val="10"/>
        </w:numPr>
        <w:tabs>
          <w:tab w:val="clear" w:pos="2340"/>
          <w:tab w:val="num" w:pos="720"/>
        </w:tabs>
        <w:spacing w:after="60"/>
        <w:ind w:left="720" w:hanging="274"/>
      </w:pPr>
      <w:r w:rsidRPr="006562F2">
        <w:t>Shall accord just and equitable treatment to all members of the profession in the exercise of their professional rights and responsibilities;</w:t>
      </w:r>
    </w:p>
    <w:p w14:paraId="6037F222" w14:textId="77777777" w:rsidR="00FD46B3" w:rsidRPr="006562F2" w:rsidRDefault="00FD46B3" w:rsidP="00FD46B3">
      <w:pPr>
        <w:pStyle w:val="BodyText"/>
        <w:numPr>
          <w:ilvl w:val="0"/>
          <w:numId w:val="10"/>
        </w:numPr>
        <w:tabs>
          <w:tab w:val="clear" w:pos="2340"/>
          <w:tab w:val="num" w:pos="720"/>
        </w:tabs>
        <w:spacing w:after="60"/>
        <w:ind w:left="720" w:hanging="274"/>
      </w:pPr>
      <w:r w:rsidRPr="006562F2">
        <w:t>Shall keep in confidence information acquired about colleagues in the course of employment, unless disclosure serves professional purposes or is required by law;</w:t>
      </w:r>
    </w:p>
    <w:p w14:paraId="5D50F211" w14:textId="77777777" w:rsidR="00FD46B3" w:rsidRPr="006562F2" w:rsidRDefault="00FD46B3" w:rsidP="00FD46B3">
      <w:pPr>
        <w:pStyle w:val="BodyText"/>
        <w:numPr>
          <w:ilvl w:val="0"/>
          <w:numId w:val="10"/>
        </w:numPr>
        <w:tabs>
          <w:tab w:val="clear" w:pos="2340"/>
          <w:tab w:val="num" w:pos="720"/>
        </w:tabs>
        <w:spacing w:after="60"/>
        <w:ind w:left="720" w:hanging="274"/>
      </w:pPr>
      <w:r w:rsidRPr="006562F2">
        <w:t>Shall not use coercive means or give special treatment in order to influence professional decisions;</w:t>
      </w:r>
    </w:p>
    <w:p w14:paraId="05636FB7" w14:textId="77777777" w:rsidR="00FD46B3" w:rsidRPr="006562F2" w:rsidRDefault="00FD46B3" w:rsidP="00FD46B3">
      <w:pPr>
        <w:pStyle w:val="BodyText"/>
        <w:numPr>
          <w:ilvl w:val="0"/>
          <w:numId w:val="10"/>
        </w:numPr>
        <w:tabs>
          <w:tab w:val="clear" w:pos="2340"/>
          <w:tab w:val="num" w:pos="720"/>
        </w:tabs>
        <w:spacing w:after="60"/>
        <w:ind w:left="720" w:hanging="274"/>
      </w:pPr>
      <w:r w:rsidRPr="006562F2">
        <w:t>Shall apply for, accept, offer, or assign a position or responsibility only on the basis of professional preparation and legal qualifications; and</w:t>
      </w:r>
    </w:p>
    <w:p w14:paraId="52C1646B" w14:textId="77777777" w:rsidR="00FD46B3" w:rsidRPr="006562F2" w:rsidRDefault="00FD46B3" w:rsidP="00227E3C">
      <w:pPr>
        <w:pStyle w:val="BodyText"/>
        <w:numPr>
          <w:ilvl w:val="0"/>
          <w:numId w:val="10"/>
        </w:numPr>
        <w:tabs>
          <w:tab w:val="clear" w:pos="2340"/>
          <w:tab w:val="num" w:pos="720"/>
        </w:tabs>
        <w:spacing w:after="120"/>
        <w:ind w:left="720" w:hanging="274"/>
      </w:pPr>
      <w:r w:rsidRPr="006562F2">
        <w:t>Shall not knowingly falsify or misrepresent records of facts relating to the educator's own qualifications or those of other professionals.</w:t>
      </w:r>
    </w:p>
    <w:p w14:paraId="60364BC3" w14:textId="77777777" w:rsidR="00FD46B3" w:rsidRPr="006562F2" w:rsidRDefault="00FD46B3" w:rsidP="00227E3C">
      <w:pPr>
        <w:pStyle w:val="BodyText"/>
      </w:pPr>
      <w:r w:rsidRPr="006562F2">
        <w:rPr>
          <w:rStyle w:val="BodyTextChar1"/>
          <w:color w:val="000000"/>
          <w:szCs w:val="24"/>
        </w:rPr>
        <w:t>Section 2. Violation of this administrative regulation may result in cause to initiate proceedings for revocation or suspension of Kentucky certification as provided in KRS 161.120 and 704 KAR 20:585.</w:t>
      </w:r>
    </w:p>
    <w:p w14:paraId="1E057173" w14:textId="77777777" w:rsidR="00FD46B3" w:rsidRPr="006562F2" w:rsidRDefault="00FD46B3" w:rsidP="00FD46B3">
      <w:pPr>
        <w:pStyle w:val="BodyText"/>
        <w:sectPr w:rsidR="00FD46B3" w:rsidRPr="006562F2" w:rsidSect="00303D40">
          <w:headerReference w:type="default" r:id="rId43"/>
          <w:footerReference w:type="default" r:id="rId44"/>
          <w:headerReference w:type="first" r:id="rId45"/>
          <w:type w:val="continuous"/>
          <w:pgSz w:w="12240" w:h="15840" w:code="1"/>
          <w:pgMar w:top="1440" w:right="1195" w:bottom="1800" w:left="3240" w:header="965" w:footer="965" w:gutter="0"/>
          <w:cols w:space="360"/>
        </w:sectPr>
      </w:pPr>
    </w:p>
    <w:p w14:paraId="51DE1B0C" w14:textId="77777777" w:rsidR="006E613F" w:rsidRPr="006562F2" w:rsidRDefault="00703364" w:rsidP="00FD46B3">
      <w:pPr>
        <w:pStyle w:val="ChapterTitle"/>
        <w:spacing w:before="0" w:after="240"/>
        <w:ind w:firstLine="360"/>
      </w:pPr>
      <w:r w:rsidRPr="006562F2">
        <w:br w:type="page"/>
      </w:r>
      <w:bookmarkStart w:id="957" w:name="_Toc200694966"/>
      <w:r w:rsidR="006E613F" w:rsidRPr="006562F2">
        <w:lastRenderedPageBreak/>
        <w:t>Acknowledgement Form</w:t>
      </w:r>
      <w:bookmarkEnd w:id="927"/>
      <w:bookmarkEnd w:id="928"/>
      <w:bookmarkEnd w:id="929"/>
      <w:bookmarkEnd w:id="930"/>
      <w:bookmarkEnd w:id="931"/>
      <w:bookmarkEnd w:id="932"/>
      <w:bookmarkEnd w:id="933"/>
      <w:bookmarkEnd w:id="934"/>
      <w:bookmarkEnd w:id="935"/>
      <w:bookmarkEnd w:id="936"/>
      <w:bookmarkEnd w:id="957"/>
    </w:p>
    <w:p w14:paraId="50C08622" w14:textId="7B3E3283" w:rsidR="00213993" w:rsidRPr="006562F2" w:rsidRDefault="0057330F" w:rsidP="00213993">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del w:id="958" w:author="Thurman, Garnett - KSBA" w:date="2025-06-13T08:14:00Z">
        <w:r w:rsidRPr="006562F2" w:rsidDel="00AE6BA2">
          <w:rPr>
            <w:b/>
            <w:sz w:val="28"/>
            <w:szCs w:val="28"/>
          </w:rPr>
          <w:delText>202</w:delText>
        </w:r>
        <w:r w:rsidR="0022305F" w:rsidRPr="006562F2" w:rsidDel="00AE6BA2">
          <w:rPr>
            <w:b/>
            <w:sz w:val="28"/>
            <w:szCs w:val="28"/>
          </w:rPr>
          <w:delText>4</w:delText>
        </w:r>
      </w:del>
      <w:ins w:id="959" w:author="Thurman, Garnett - KSBA" w:date="2025-06-13T08:14:00Z">
        <w:r w:rsidR="00AE6BA2" w:rsidRPr="006562F2">
          <w:rPr>
            <w:b/>
            <w:sz w:val="28"/>
            <w:szCs w:val="28"/>
          </w:rPr>
          <w:t>202</w:t>
        </w:r>
        <w:r w:rsidR="00AE6BA2">
          <w:rPr>
            <w:b/>
            <w:sz w:val="28"/>
            <w:szCs w:val="28"/>
          </w:rPr>
          <w:t>5</w:t>
        </w:r>
      </w:ins>
      <w:r w:rsidR="00213993" w:rsidRPr="006562F2">
        <w:rPr>
          <w:b/>
          <w:sz w:val="28"/>
          <w:szCs w:val="28"/>
        </w:rPr>
        <w:t>-</w:t>
      </w:r>
      <w:del w:id="960" w:author="Thurman, Garnett - KSBA" w:date="2025-06-13T08:14:00Z">
        <w:r w:rsidRPr="006562F2" w:rsidDel="00AE6BA2">
          <w:rPr>
            <w:b/>
            <w:sz w:val="28"/>
            <w:szCs w:val="28"/>
          </w:rPr>
          <w:delText>202</w:delText>
        </w:r>
        <w:r w:rsidR="0022305F" w:rsidRPr="006562F2" w:rsidDel="00AE6BA2">
          <w:rPr>
            <w:b/>
            <w:sz w:val="28"/>
            <w:szCs w:val="28"/>
          </w:rPr>
          <w:delText>5</w:delText>
        </w:r>
        <w:r w:rsidRPr="006562F2" w:rsidDel="00AE6BA2">
          <w:rPr>
            <w:b/>
            <w:sz w:val="28"/>
            <w:szCs w:val="28"/>
          </w:rPr>
          <w:delText xml:space="preserve"> </w:delText>
        </w:r>
      </w:del>
      <w:ins w:id="961" w:author="Thurman, Garnett - KSBA" w:date="2025-06-13T08:14:00Z">
        <w:r w:rsidR="00AE6BA2" w:rsidRPr="006562F2">
          <w:rPr>
            <w:b/>
            <w:sz w:val="28"/>
            <w:szCs w:val="28"/>
          </w:rPr>
          <w:t>202</w:t>
        </w:r>
        <w:r w:rsidR="00AE6BA2">
          <w:rPr>
            <w:b/>
            <w:sz w:val="28"/>
            <w:szCs w:val="28"/>
          </w:rPr>
          <w:t>6</w:t>
        </w:r>
        <w:r w:rsidR="00AE6BA2" w:rsidRPr="006562F2">
          <w:rPr>
            <w:b/>
            <w:sz w:val="28"/>
            <w:szCs w:val="28"/>
          </w:rPr>
          <w:t xml:space="preserve"> </w:t>
        </w:r>
      </w:ins>
      <w:r w:rsidR="00213993" w:rsidRPr="006562F2">
        <w:rPr>
          <w:b/>
          <w:sz w:val="28"/>
          <w:szCs w:val="28"/>
        </w:rPr>
        <w:t>School Year</w:t>
      </w:r>
    </w:p>
    <w:p w14:paraId="04E699FA" w14:textId="77777777" w:rsidR="00563C41" w:rsidRPr="006562F2" w:rsidRDefault="00563C41" w:rsidP="00563C41">
      <w:pPr>
        <w:spacing w:before="360"/>
        <w:ind w:right="-25"/>
        <w:jc w:val="both"/>
        <w:rPr>
          <w:sz w:val="24"/>
        </w:rPr>
      </w:pPr>
      <w:r w:rsidRPr="006562F2">
        <w:rPr>
          <w:sz w:val="24"/>
        </w:rPr>
        <w:t>I, _______________________________________________, agree to review the</w:t>
      </w:r>
    </w:p>
    <w:p w14:paraId="1DADB436" w14:textId="77777777" w:rsidR="00563C41" w:rsidRPr="006562F2" w:rsidRDefault="00563C41" w:rsidP="004E089E">
      <w:pPr>
        <w:tabs>
          <w:tab w:val="left" w:pos="2160"/>
        </w:tabs>
        <w:spacing w:after="120"/>
        <w:ind w:right="-29"/>
        <w:jc w:val="both"/>
        <w:rPr>
          <w:rStyle w:val="ksbanormal"/>
          <w:rFonts w:ascii="Garamond" w:hAnsi="Garamond"/>
          <w:i/>
          <w:iCs/>
          <w:sz w:val="20"/>
        </w:rPr>
      </w:pPr>
      <w:r w:rsidRPr="006562F2">
        <w:rPr>
          <w:rStyle w:val="ksbanormal"/>
          <w:rFonts w:ascii="Garamond" w:hAnsi="Garamond"/>
          <w:i/>
          <w:iCs/>
          <w:sz w:val="20"/>
        </w:rPr>
        <w:tab/>
        <w:t>Employee Name</w:t>
      </w:r>
    </w:p>
    <w:p w14:paraId="2BE72B6C" w14:textId="77777777" w:rsidR="00563C41" w:rsidRPr="006562F2" w:rsidRDefault="00563C41" w:rsidP="00563C41">
      <w:pPr>
        <w:ind w:right="-25"/>
        <w:jc w:val="both"/>
        <w:rPr>
          <w:sz w:val="24"/>
        </w:rPr>
      </w:pPr>
      <w:r w:rsidRPr="006562F2">
        <w:rPr>
          <w:sz w:val="24"/>
        </w:rPr>
        <w:t xml:space="preserve">Employee Handbook in detail via </w:t>
      </w:r>
      <w:hyperlink r:id="rId46" w:history="1">
        <w:r w:rsidRPr="006562F2">
          <w:rPr>
            <w:rStyle w:val="Hyperlink"/>
            <w:sz w:val="24"/>
          </w:rPr>
          <w:t>www.simpson.kyschools.us</w:t>
        </w:r>
      </w:hyperlink>
      <w:r w:rsidRPr="006562F2">
        <w:rPr>
          <w:sz w:val="24"/>
        </w:rPr>
        <w:t xml:space="preserve"> </w:t>
      </w:r>
      <w:r w:rsidRPr="006562F2">
        <w:rPr>
          <w:b/>
          <w:sz w:val="24"/>
        </w:rPr>
        <w:t>(forms and links) tab;</w:t>
      </w:r>
      <w:r w:rsidRPr="006562F2">
        <w:rPr>
          <w:sz w:val="24"/>
        </w:rPr>
        <w:t xml:space="preserve"> and to consult District and school policies and procedures with my Principal/supervisor if I have any questions concerning its contents.</w:t>
      </w:r>
    </w:p>
    <w:p w14:paraId="5E79A3BA" w14:textId="77777777" w:rsidR="006E613F" w:rsidRPr="006562F2" w:rsidRDefault="006E613F" w:rsidP="00D178EE">
      <w:pPr>
        <w:spacing w:before="240" w:after="120"/>
        <w:ind w:right="-25"/>
        <w:rPr>
          <w:sz w:val="24"/>
        </w:rPr>
      </w:pPr>
      <w:r w:rsidRPr="006562F2">
        <w:rPr>
          <w:sz w:val="24"/>
        </w:rPr>
        <w:t>I understand and agree:</w:t>
      </w:r>
    </w:p>
    <w:p w14:paraId="7B8AFA12" w14:textId="77777777" w:rsidR="006E613F" w:rsidRPr="006562F2" w:rsidRDefault="006E613F" w:rsidP="005F66B5">
      <w:pPr>
        <w:numPr>
          <w:ilvl w:val="0"/>
          <w:numId w:val="3"/>
        </w:numPr>
        <w:tabs>
          <w:tab w:val="clear" w:pos="2376"/>
          <w:tab w:val="num" w:pos="360"/>
        </w:tabs>
        <w:spacing w:after="120"/>
        <w:ind w:left="360" w:right="-25"/>
        <w:jc w:val="both"/>
        <w:rPr>
          <w:sz w:val="24"/>
        </w:rPr>
      </w:pPr>
      <w:r w:rsidRPr="006562F2">
        <w:rPr>
          <w:sz w:val="24"/>
        </w:rPr>
        <w:t>that this handbook is intended as a general guide to District personnel policies and that it is not intended to create any sort of contract between the District and any one or all of its employees;</w:t>
      </w:r>
    </w:p>
    <w:p w14:paraId="1DA88D23" w14:textId="77777777" w:rsidR="006E613F" w:rsidRPr="006562F2" w:rsidRDefault="006E613F" w:rsidP="005F66B5">
      <w:pPr>
        <w:numPr>
          <w:ilvl w:val="0"/>
          <w:numId w:val="3"/>
        </w:numPr>
        <w:tabs>
          <w:tab w:val="clear" w:pos="2376"/>
          <w:tab w:val="num" w:pos="360"/>
        </w:tabs>
        <w:spacing w:after="120"/>
        <w:ind w:left="360" w:right="-25"/>
        <w:jc w:val="both"/>
        <w:rPr>
          <w:sz w:val="24"/>
        </w:rPr>
      </w:pPr>
      <w:r w:rsidRPr="006562F2">
        <w:rPr>
          <w:sz w:val="24"/>
        </w:rPr>
        <w:t>that the District may modify any or all of these policies, in whole or in part, at any time, with or without prior notice; and</w:t>
      </w:r>
    </w:p>
    <w:p w14:paraId="663B3049" w14:textId="77777777" w:rsidR="006E613F" w:rsidRPr="006562F2" w:rsidRDefault="006E613F" w:rsidP="005F66B5">
      <w:pPr>
        <w:numPr>
          <w:ilvl w:val="0"/>
          <w:numId w:val="3"/>
        </w:numPr>
        <w:tabs>
          <w:tab w:val="clear" w:pos="2376"/>
          <w:tab w:val="num" w:pos="360"/>
        </w:tabs>
        <w:ind w:left="360" w:right="-25"/>
        <w:jc w:val="both"/>
        <w:rPr>
          <w:sz w:val="24"/>
        </w:rPr>
      </w:pPr>
      <w:r w:rsidRPr="006562F2">
        <w:rPr>
          <w:sz w:val="24"/>
        </w:rPr>
        <w:t>that in the event the District modifies any of the policies contained in this handbook, the changes will become binding on me immediately upon issuance of the new policy by the District.</w:t>
      </w:r>
    </w:p>
    <w:p w14:paraId="07B83FAF" w14:textId="77777777" w:rsidR="006E613F" w:rsidRPr="006562F2" w:rsidRDefault="006E613F" w:rsidP="00D178EE">
      <w:pPr>
        <w:pStyle w:val="BodyTextIndent2"/>
        <w:ind w:left="0" w:right="-25"/>
      </w:pPr>
      <w:r w:rsidRPr="006562F2">
        <w:t>I understand that as an employee of the District I am required to review and follow the policies set forth in this Employee Handbook and I agree to do so.</w:t>
      </w:r>
    </w:p>
    <w:p w14:paraId="426FC3E9" w14:textId="77777777" w:rsidR="00FD46B3" w:rsidRPr="006562F2" w:rsidRDefault="00FD46B3" w:rsidP="00FD46B3">
      <w:pPr>
        <w:pStyle w:val="MacroText"/>
        <w:tabs>
          <w:tab w:val="left" w:pos="4860"/>
        </w:tabs>
        <w:spacing w:after="0"/>
        <w:rPr>
          <w:rFonts w:ascii="Garamond" w:hAnsi="Garamond"/>
        </w:rPr>
      </w:pPr>
      <w:r w:rsidRPr="006562F2">
        <w:rPr>
          <w:rFonts w:ascii="Garamond" w:hAnsi="Garamond"/>
        </w:rPr>
        <w:t>____________________________________________________________</w:t>
      </w:r>
    </w:p>
    <w:p w14:paraId="54BBA958" w14:textId="77777777" w:rsidR="00FD46B3" w:rsidRPr="006562F2" w:rsidRDefault="00FD46B3" w:rsidP="00FD46B3">
      <w:pPr>
        <w:pStyle w:val="MacroText"/>
        <w:tabs>
          <w:tab w:val="left" w:pos="4860"/>
          <w:tab w:val="left" w:pos="5760"/>
          <w:tab w:val="left" w:pos="7200"/>
        </w:tabs>
        <w:spacing w:after="240"/>
        <w:rPr>
          <w:rFonts w:ascii="Garamond" w:hAnsi="Garamond"/>
          <w:i/>
          <w:iCs/>
        </w:rPr>
      </w:pPr>
      <w:r w:rsidRPr="006562F2">
        <w:rPr>
          <w:rFonts w:ascii="Garamond" w:hAnsi="Garamond"/>
          <w:i/>
        </w:rPr>
        <w:t>Employee Name (please print)</w:t>
      </w:r>
    </w:p>
    <w:p w14:paraId="3E5C7DCB" w14:textId="77777777" w:rsidR="006E613F" w:rsidRPr="006562F2" w:rsidRDefault="006E613F" w:rsidP="00D178EE">
      <w:pPr>
        <w:pStyle w:val="MacroText"/>
        <w:spacing w:after="0"/>
        <w:ind w:right="-25"/>
        <w:rPr>
          <w:rFonts w:ascii="Garamond" w:hAnsi="Garamond"/>
        </w:rPr>
      </w:pPr>
      <w:r w:rsidRPr="006562F2">
        <w:rPr>
          <w:rFonts w:ascii="Garamond" w:hAnsi="Garamond"/>
        </w:rPr>
        <w:t>__________________________________________</w:t>
      </w:r>
      <w:r w:rsidRPr="006562F2">
        <w:rPr>
          <w:rFonts w:ascii="Garamond" w:hAnsi="Garamond"/>
        </w:rPr>
        <w:tab/>
        <w:t>__________________</w:t>
      </w:r>
    </w:p>
    <w:p w14:paraId="7D52B301" w14:textId="77777777" w:rsidR="006E613F" w:rsidRPr="006562F2" w:rsidRDefault="006E613F" w:rsidP="00FD46B3">
      <w:pPr>
        <w:pStyle w:val="MacroText"/>
        <w:tabs>
          <w:tab w:val="left" w:pos="5760"/>
        </w:tabs>
        <w:ind w:right="-25"/>
        <w:rPr>
          <w:rFonts w:ascii="Garamond" w:hAnsi="Garamond"/>
          <w:i/>
          <w:iCs/>
        </w:rPr>
      </w:pPr>
      <w:r w:rsidRPr="006562F2">
        <w:rPr>
          <w:rFonts w:ascii="Garamond" w:hAnsi="Garamond"/>
          <w:i/>
          <w:iCs/>
        </w:rPr>
        <w:t>Signature of Employee</w:t>
      </w:r>
      <w:r w:rsidRPr="006562F2">
        <w:rPr>
          <w:rFonts w:ascii="Garamond" w:hAnsi="Garamond"/>
          <w:i/>
          <w:iCs/>
        </w:rPr>
        <w:tab/>
        <w:t>Date</w:t>
      </w:r>
    </w:p>
    <w:p w14:paraId="68AA1A88" w14:textId="77777777" w:rsidR="006E613F" w:rsidRDefault="008161F3" w:rsidP="002D4988">
      <w:pPr>
        <w:pStyle w:val="BodyText"/>
        <w:ind w:right="-25"/>
        <w:jc w:val="center"/>
      </w:pPr>
      <w:r w:rsidRPr="006562F2">
        <w:t xml:space="preserve">Return this signed form to </w:t>
      </w:r>
      <w:r w:rsidR="003468DC" w:rsidRPr="006562F2">
        <w:rPr>
          <w:b/>
          <w:i/>
        </w:rPr>
        <w:t xml:space="preserve">Human Resources </w:t>
      </w:r>
      <w:r w:rsidR="009E0039" w:rsidRPr="006562F2">
        <w:rPr>
          <w:b/>
          <w:i/>
        </w:rPr>
        <w:t xml:space="preserve">Department </w:t>
      </w:r>
      <w:r w:rsidR="009E0039" w:rsidRPr="006562F2">
        <w:t>at</w:t>
      </w:r>
      <w:r w:rsidRPr="006562F2">
        <w:t xml:space="preserve"> </w:t>
      </w:r>
      <w:r w:rsidR="006E613F" w:rsidRPr="006562F2">
        <w:t>Central Office.</w:t>
      </w:r>
    </w:p>
    <w:sectPr w:rsidR="006E613F" w:rsidSect="001D1371">
      <w:headerReference w:type="default" r:id="rId47"/>
      <w:footerReference w:type="default" r:id="rId48"/>
      <w:headerReference w:type="first" r:id="rId49"/>
      <w:type w:val="continuous"/>
      <w:pgSz w:w="12240" w:h="15840" w:code="1"/>
      <w:pgMar w:top="1440" w:right="1195" w:bottom="1800" w:left="3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2EA1C" w14:textId="77777777" w:rsidR="00716459" w:rsidRDefault="00716459">
      <w:r>
        <w:separator/>
      </w:r>
    </w:p>
  </w:endnote>
  <w:endnote w:type="continuationSeparator" w:id="0">
    <w:p w14:paraId="27DAD96B" w14:textId="77777777" w:rsidR="00716459" w:rsidRDefault="00716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CG Times">
    <w:altName w:val="Times New Roman"/>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920E5" w14:textId="77777777" w:rsidR="00EE57E9" w:rsidRDefault="00EE57E9">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310E9" w14:textId="77777777" w:rsidR="00EE57E9" w:rsidRDefault="00EE57E9" w:rsidP="005B1499">
    <w:pPr>
      <w:pStyle w:val="Footer"/>
      <w:ind w:left="-2160"/>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6ACE" w14:textId="77777777" w:rsidR="00EE57E9" w:rsidRDefault="00EE57E9" w:rsidP="005B1499">
    <w:pPr>
      <w:pStyle w:val="Footer"/>
      <w:ind w:left="-2160"/>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43273" w14:textId="77777777" w:rsidR="00EE57E9" w:rsidRDefault="00EE57E9" w:rsidP="005B1499">
    <w:pPr>
      <w:pStyle w:val="Footer"/>
      <w:ind w:left="-2160"/>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1ABA" w14:textId="77777777" w:rsidR="00EE57E9" w:rsidRDefault="00EE57E9" w:rsidP="005B1499">
    <w:pPr>
      <w:pStyle w:val="Footer"/>
      <w:ind w:left="-2160"/>
    </w:pP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4783" w14:textId="77777777" w:rsidR="00EE57E9" w:rsidRDefault="00EE57E9" w:rsidP="005B1499">
    <w:pPr>
      <w:pStyle w:val="Footer"/>
      <w:ind w:left="-2160"/>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9E792" w14:textId="77777777" w:rsidR="00716459" w:rsidRDefault="00716459">
      <w:r>
        <w:separator/>
      </w:r>
    </w:p>
  </w:footnote>
  <w:footnote w:type="continuationSeparator" w:id="0">
    <w:p w14:paraId="22D42692" w14:textId="77777777" w:rsidR="00716459" w:rsidRDefault="00716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87D2" w14:textId="77777777" w:rsidR="00EE57E9" w:rsidRDefault="00EE57E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6EA6E" w14:textId="77777777" w:rsidR="00EE57E9" w:rsidRDefault="00EE57E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5E39" w14:textId="77777777" w:rsidR="00EE57E9" w:rsidRDefault="00EE57E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8492" w14:textId="77777777" w:rsidR="00EE57E9" w:rsidRDefault="00EE57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57B3" w14:textId="77777777" w:rsidR="00EE57E9" w:rsidRDefault="00EE57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C851" w14:textId="77777777" w:rsidR="00EE57E9" w:rsidRDefault="00EE57E9">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5808" w14:textId="77777777" w:rsidR="00EE57E9" w:rsidRDefault="00EE57E9">
    <w:pPr>
      <w:pStyle w:val="Header"/>
      <w:jc w:val="right"/>
      <w:rPr>
        <w:sz w:val="16"/>
      </w:rPr>
    </w:pPr>
    <w:r>
      <w:rPr>
        <w:sz w:val="16"/>
      </w:rPr>
      <w:t>General Terms of Employment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5247E" w14:textId="77777777" w:rsidR="00EE57E9" w:rsidRDefault="00EE57E9">
    <w:pPr>
      <w:pStyle w:val="Header"/>
      <w:jc w:val="right"/>
      <w:rPr>
        <w:sz w:val="16"/>
      </w:rPr>
    </w:pPr>
    <w:r>
      <w:rPr>
        <w:sz w:val="16"/>
      </w:rPr>
      <w:t>Benefits and Leave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7ABD5" w14:textId="77777777" w:rsidR="00EE57E9" w:rsidRDefault="00EE57E9">
    <w:pPr>
      <w:pStyle w:val="Header"/>
      <w:rPr>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A177" w14:textId="77777777" w:rsidR="00EE57E9" w:rsidRDefault="00EE57E9">
    <w:pPr>
      <w:pStyle w:val="Header"/>
      <w:jc w:val="right"/>
      <w:rPr>
        <w:sz w:val="16"/>
      </w:rPr>
    </w:pPr>
    <w:r>
      <w:rPr>
        <w:sz w:val="16"/>
      </w:rPr>
      <w:t>Personnel Management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BFB5D" w14:textId="77777777" w:rsidR="00EE57E9" w:rsidRDefault="00EE57E9">
    <w:pPr>
      <w:pStyle w:val="Header"/>
      <w:rPr>
        <w:sz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D1FDD" w14:textId="77777777" w:rsidR="00EE57E9" w:rsidRDefault="00EE57E9">
    <w:pPr>
      <w:pStyle w:val="Header"/>
      <w:jc w:val="right"/>
      <w:rPr>
        <w:sz w:val="16"/>
      </w:rPr>
    </w:pPr>
    <w:r>
      <w:rPr>
        <w:sz w:val="16"/>
      </w:rPr>
      <w:t>EMployee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EF1D21"/>
    <w:multiLevelType w:val="hybridMultilevel"/>
    <w:tmpl w:val="B1066E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5580A"/>
    <w:multiLevelType w:val="hybridMultilevel"/>
    <w:tmpl w:val="8432EA96"/>
    <w:lvl w:ilvl="0" w:tplc="00010409">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6C7DD"/>
    <w:multiLevelType w:val="hybridMultilevel"/>
    <w:tmpl w:val="88169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4" w15:restartNumberingAfterBreak="0">
    <w:nsid w:val="0F207C12"/>
    <w:multiLevelType w:val="hybridMultilevel"/>
    <w:tmpl w:val="0F825F8E"/>
    <w:lvl w:ilvl="0" w:tplc="06507312">
      <w:start w:val="1"/>
      <w:numFmt w:val="decimal"/>
      <w:lvlText w:val="%1."/>
      <w:lvlJc w:val="left"/>
      <w:pPr>
        <w:tabs>
          <w:tab w:val="num" w:pos="-576"/>
        </w:tabs>
        <w:ind w:left="360" w:hanging="360"/>
      </w:pPr>
      <w:rPr>
        <w:rFonts w:hint="default"/>
      </w:rPr>
    </w:lvl>
    <w:lvl w:ilvl="1" w:tplc="04090019" w:tentative="1">
      <w:start w:val="1"/>
      <w:numFmt w:val="lowerLetter"/>
      <w:lvlText w:val="%2."/>
      <w:lvlJc w:val="left"/>
      <w:pPr>
        <w:tabs>
          <w:tab w:val="num" w:pos="864"/>
        </w:tabs>
        <w:ind w:left="864" w:hanging="360"/>
      </w:p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5" w15:restartNumberingAfterBreak="0">
    <w:nsid w:val="1197733C"/>
    <w:multiLevelType w:val="hybridMultilevel"/>
    <w:tmpl w:val="0FB62B26"/>
    <w:lvl w:ilvl="0" w:tplc="5F84AD20">
      <w:start w:val="1"/>
      <w:numFmt w:val="decimal"/>
      <w:lvlText w:val="%1."/>
      <w:lvlJc w:val="left"/>
      <w:pPr>
        <w:tabs>
          <w:tab w:val="num" w:pos="936"/>
        </w:tabs>
        <w:ind w:left="936"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0" w15:restartNumberingAfterBreak="0">
    <w:nsid w:val="2E4B381E"/>
    <w:multiLevelType w:val="hybridMultilevel"/>
    <w:tmpl w:val="4F28134C"/>
    <w:lvl w:ilvl="0" w:tplc="00010409">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2"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9F083D"/>
    <w:multiLevelType w:val="hybridMultilevel"/>
    <w:tmpl w:val="18667AD2"/>
    <w:lvl w:ilvl="0" w:tplc="BC4094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1FB6E0D"/>
    <w:multiLevelType w:val="hybridMultilevel"/>
    <w:tmpl w:val="8FC26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945B9C"/>
    <w:multiLevelType w:val="singleLevel"/>
    <w:tmpl w:val="0F825F8E"/>
    <w:lvl w:ilvl="0">
      <w:start w:val="1"/>
      <w:numFmt w:val="decimal"/>
      <w:lvlText w:val="%1."/>
      <w:legacy w:legacy="1" w:legacySpace="0" w:legacyIndent="360"/>
      <w:lvlJc w:val="left"/>
      <w:pPr>
        <w:ind w:left="936" w:hanging="360"/>
      </w:pPr>
    </w:lvl>
  </w:abstractNum>
  <w:abstractNum w:abstractNumId="16"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7"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8"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21" w15:restartNumberingAfterBreak="0">
    <w:nsid w:val="5FE407A7"/>
    <w:multiLevelType w:val="hybridMultilevel"/>
    <w:tmpl w:val="6CD0E52C"/>
    <w:lvl w:ilvl="0" w:tplc="00010409">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2871A02"/>
    <w:multiLevelType w:val="hybridMultilevel"/>
    <w:tmpl w:val="05E0CEA6"/>
    <w:lvl w:ilvl="0" w:tplc="0409000F">
      <w:start w:val="1"/>
      <w:numFmt w:val="decimal"/>
      <w:lvlText w:val="%1."/>
      <w:lvlJc w:val="left"/>
      <w:pPr>
        <w:ind w:left="1296" w:hanging="360"/>
      </w:p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23" w15:restartNumberingAfterBreak="0">
    <w:nsid w:val="7E7476DC"/>
    <w:multiLevelType w:val="hybridMultilevel"/>
    <w:tmpl w:val="70BE88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27128389">
    <w:abstractNumId w:val="20"/>
  </w:num>
  <w:num w:numId="2" w16cid:durableId="339359197">
    <w:abstractNumId w:val="16"/>
  </w:num>
  <w:num w:numId="3" w16cid:durableId="906887171">
    <w:abstractNumId w:val="11"/>
  </w:num>
  <w:num w:numId="4" w16cid:durableId="2043550727">
    <w:abstractNumId w:val="5"/>
  </w:num>
  <w:num w:numId="5" w16cid:durableId="630478499">
    <w:abstractNumId w:val="18"/>
  </w:num>
  <w:num w:numId="6" w16cid:durableId="1231040287">
    <w:abstractNumId w:val="10"/>
  </w:num>
  <w:num w:numId="7" w16cid:durableId="1995066760">
    <w:abstractNumId w:val="1"/>
  </w:num>
  <w:num w:numId="8" w16cid:durableId="1256784573">
    <w:abstractNumId w:val="3"/>
  </w:num>
  <w:num w:numId="9" w16cid:durableId="940069095">
    <w:abstractNumId w:val="9"/>
  </w:num>
  <w:num w:numId="10" w16cid:durableId="545416468">
    <w:abstractNumId w:val="17"/>
  </w:num>
  <w:num w:numId="11" w16cid:durableId="1079786925">
    <w:abstractNumId w:val="4"/>
  </w:num>
  <w:num w:numId="12" w16cid:durableId="122694469">
    <w:abstractNumId w:val="7"/>
  </w:num>
  <w:num w:numId="13" w16cid:durableId="793407612">
    <w:abstractNumId w:val="0"/>
  </w:num>
  <w:num w:numId="14" w16cid:durableId="196741134">
    <w:abstractNumId w:val="2"/>
  </w:num>
  <w:num w:numId="15" w16cid:durableId="25181779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936775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1705865">
    <w:abstractNumId w:val="8"/>
  </w:num>
  <w:num w:numId="18" w16cid:durableId="143402198">
    <w:abstractNumId w:val="15"/>
  </w:num>
  <w:num w:numId="19" w16cid:durableId="1682124651">
    <w:abstractNumId w:val="21"/>
  </w:num>
  <w:num w:numId="20" w16cid:durableId="871115044">
    <w:abstractNumId w:val="7"/>
  </w:num>
  <w:num w:numId="21" w16cid:durableId="19830722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3982293">
    <w:abstractNumId w:val="8"/>
  </w:num>
  <w:num w:numId="23" w16cid:durableId="627051494">
    <w:abstractNumId w:val="14"/>
  </w:num>
  <w:num w:numId="24" w16cid:durableId="1515152677">
    <w:abstractNumId w:val="7"/>
  </w:num>
  <w:num w:numId="25" w16cid:durableId="9774219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52964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05579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49259451">
    <w:abstractNumId w:val="7"/>
  </w:num>
  <w:num w:numId="29" w16cid:durableId="236745503">
    <w:abstractNumId w:val="1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urman, Garnett - KSBA">
    <w15:presenceInfo w15:providerId="AD" w15:userId="S::garnett.thurman@ksba.org::7a61369b-6f22-4355-90e7-95f78addc8f5"/>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2CC"/>
    <w:rsid w:val="0001229C"/>
    <w:rsid w:val="00012538"/>
    <w:rsid w:val="00015649"/>
    <w:rsid w:val="000202C5"/>
    <w:rsid w:val="00020BD6"/>
    <w:rsid w:val="00021F2A"/>
    <w:rsid w:val="0002266D"/>
    <w:rsid w:val="00024D21"/>
    <w:rsid w:val="00034B10"/>
    <w:rsid w:val="00050C87"/>
    <w:rsid w:val="00062DC6"/>
    <w:rsid w:val="00067B62"/>
    <w:rsid w:val="0008164D"/>
    <w:rsid w:val="00083890"/>
    <w:rsid w:val="0008405E"/>
    <w:rsid w:val="00084E03"/>
    <w:rsid w:val="000850A2"/>
    <w:rsid w:val="000865C2"/>
    <w:rsid w:val="000A2EFC"/>
    <w:rsid w:val="000A60D3"/>
    <w:rsid w:val="000A7484"/>
    <w:rsid w:val="000B2B92"/>
    <w:rsid w:val="000B2CF0"/>
    <w:rsid w:val="000B41F6"/>
    <w:rsid w:val="000B549B"/>
    <w:rsid w:val="000B6552"/>
    <w:rsid w:val="000C582D"/>
    <w:rsid w:val="000C5FF0"/>
    <w:rsid w:val="000D5025"/>
    <w:rsid w:val="000E773D"/>
    <w:rsid w:val="000E789A"/>
    <w:rsid w:val="0010614C"/>
    <w:rsid w:val="00114BF0"/>
    <w:rsid w:val="001438AA"/>
    <w:rsid w:val="001456F8"/>
    <w:rsid w:val="00147417"/>
    <w:rsid w:val="001610E9"/>
    <w:rsid w:val="00167FF7"/>
    <w:rsid w:val="00183DC0"/>
    <w:rsid w:val="001841DE"/>
    <w:rsid w:val="00184672"/>
    <w:rsid w:val="00186288"/>
    <w:rsid w:val="001909FC"/>
    <w:rsid w:val="001A7839"/>
    <w:rsid w:val="001B6B37"/>
    <w:rsid w:val="001C262D"/>
    <w:rsid w:val="001D1371"/>
    <w:rsid w:val="001E196B"/>
    <w:rsid w:val="001E1D55"/>
    <w:rsid w:val="001E3EEA"/>
    <w:rsid w:val="001E5345"/>
    <w:rsid w:val="001E6B32"/>
    <w:rsid w:val="00211366"/>
    <w:rsid w:val="00213993"/>
    <w:rsid w:val="00215F02"/>
    <w:rsid w:val="00220A0A"/>
    <w:rsid w:val="0022305F"/>
    <w:rsid w:val="00224F1C"/>
    <w:rsid w:val="00226815"/>
    <w:rsid w:val="00227E3C"/>
    <w:rsid w:val="002355FC"/>
    <w:rsid w:val="002409B3"/>
    <w:rsid w:val="002440CA"/>
    <w:rsid w:val="0024586A"/>
    <w:rsid w:val="00246114"/>
    <w:rsid w:val="00253C74"/>
    <w:rsid w:val="00262AEB"/>
    <w:rsid w:val="00263F7C"/>
    <w:rsid w:val="00265673"/>
    <w:rsid w:val="0027206B"/>
    <w:rsid w:val="00272E1A"/>
    <w:rsid w:val="0027430B"/>
    <w:rsid w:val="00276832"/>
    <w:rsid w:val="00277A82"/>
    <w:rsid w:val="00286484"/>
    <w:rsid w:val="00286DD2"/>
    <w:rsid w:val="002A2E67"/>
    <w:rsid w:val="002B083B"/>
    <w:rsid w:val="002B48E1"/>
    <w:rsid w:val="002B7108"/>
    <w:rsid w:val="002C1998"/>
    <w:rsid w:val="002C5866"/>
    <w:rsid w:val="002D1C97"/>
    <w:rsid w:val="002D4988"/>
    <w:rsid w:val="002D7037"/>
    <w:rsid w:val="002D7667"/>
    <w:rsid w:val="002E2C95"/>
    <w:rsid w:val="002E68F2"/>
    <w:rsid w:val="002F09E4"/>
    <w:rsid w:val="002F677B"/>
    <w:rsid w:val="002F6816"/>
    <w:rsid w:val="002F6B96"/>
    <w:rsid w:val="003017BF"/>
    <w:rsid w:val="00303D40"/>
    <w:rsid w:val="00314915"/>
    <w:rsid w:val="0031758A"/>
    <w:rsid w:val="0032297A"/>
    <w:rsid w:val="0032398B"/>
    <w:rsid w:val="003307DA"/>
    <w:rsid w:val="003310E8"/>
    <w:rsid w:val="003415A4"/>
    <w:rsid w:val="00345E31"/>
    <w:rsid w:val="003468DC"/>
    <w:rsid w:val="00346C59"/>
    <w:rsid w:val="00357C59"/>
    <w:rsid w:val="00363443"/>
    <w:rsid w:val="00365B9B"/>
    <w:rsid w:val="00367FF8"/>
    <w:rsid w:val="00392810"/>
    <w:rsid w:val="003A65AE"/>
    <w:rsid w:val="003B00ED"/>
    <w:rsid w:val="003B4FF3"/>
    <w:rsid w:val="003B5FF4"/>
    <w:rsid w:val="003C2976"/>
    <w:rsid w:val="003D025F"/>
    <w:rsid w:val="003D3583"/>
    <w:rsid w:val="003D5CF1"/>
    <w:rsid w:val="003E1980"/>
    <w:rsid w:val="003E46E1"/>
    <w:rsid w:val="003F1345"/>
    <w:rsid w:val="003F17CA"/>
    <w:rsid w:val="003F1C49"/>
    <w:rsid w:val="003F651A"/>
    <w:rsid w:val="004061AD"/>
    <w:rsid w:val="004120F6"/>
    <w:rsid w:val="00412BBE"/>
    <w:rsid w:val="004140E5"/>
    <w:rsid w:val="00415943"/>
    <w:rsid w:val="004248D6"/>
    <w:rsid w:val="00425E14"/>
    <w:rsid w:val="0043394C"/>
    <w:rsid w:val="00440B57"/>
    <w:rsid w:val="004441A4"/>
    <w:rsid w:val="004454E1"/>
    <w:rsid w:val="0045587C"/>
    <w:rsid w:val="0046509E"/>
    <w:rsid w:val="004716A9"/>
    <w:rsid w:val="00485245"/>
    <w:rsid w:val="00487552"/>
    <w:rsid w:val="00493E10"/>
    <w:rsid w:val="00497688"/>
    <w:rsid w:val="004A0241"/>
    <w:rsid w:val="004A2FD7"/>
    <w:rsid w:val="004B477C"/>
    <w:rsid w:val="004E089E"/>
    <w:rsid w:val="00500D3F"/>
    <w:rsid w:val="0051151B"/>
    <w:rsid w:val="00512249"/>
    <w:rsid w:val="00523BDE"/>
    <w:rsid w:val="005473C0"/>
    <w:rsid w:val="00560E12"/>
    <w:rsid w:val="00563C41"/>
    <w:rsid w:val="00565C1F"/>
    <w:rsid w:val="0057330F"/>
    <w:rsid w:val="0058084C"/>
    <w:rsid w:val="005900F5"/>
    <w:rsid w:val="00590AAB"/>
    <w:rsid w:val="00596E26"/>
    <w:rsid w:val="005A4644"/>
    <w:rsid w:val="005B1499"/>
    <w:rsid w:val="005B7B58"/>
    <w:rsid w:val="005C015A"/>
    <w:rsid w:val="005D317C"/>
    <w:rsid w:val="005D3199"/>
    <w:rsid w:val="005D4AF6"/>
    <w:rsid w:val="005D53F9"/>
    <w:rsid w:val="005D701D"/>
    <w:rsid w:val="005E71D6"/>
    <w:rsid w:val="005F06C7"/>
    <w:rsid w:val="005F1C5F"/>
    <w:rsid w:val="005F2FF4"/>
    <w:rsid w:val="005F53C3"/>
    <w:rsid w:val="005F66B5"/>
    <w:rsid w:val="00603444"/>
    <w:rsid w:val="006040A6"/>
    <w:rsid w:val="00620770"/>
    <w:rsid w:val="006236A2"/>
    <w:rsid w:val="006259E6"/>
    <w:rsid w:val="00640628"/>
    <w:rsid w:val="006414AB"/>
    <w:rsid w:val="00643087"/>
    <w:rsid w:val="006442A8"/>
    <w:rsid w:val="00644F7E"/>
    <w:rsid w:val="006562F2"/>
    <w:rsid w:val="00657756"/>
    <w:rsid w:val="006725FD"/>
    <w:rsid w:val="006739C9"/>
    <w:rsid w:val="00674705"/>
    <w:rsid w:val="0067473A"/>
    <w:rsid w:val="0068199B"/>
    <w:rsid w:val="00683172"/>
    <w:rsid w:val="00687F72"/>
    <w:rsid w:val="00697F40"/>
    <w:rsid w:val="006B3143"/>
    <w:rsid w:val="006B3C87"/>
    <w:rsid w:val="006B6C1A"/>
    <w:rsid w:val="006C05F4"/>
    <w:rsid w:val="006C0D97"/>
    <w:rsid w:val="006D149B"/>
    <w:rsid w:val="006D47BE"/>
    <w:rsid w:val="006D6991"/>
    <w:rsid w:val="006E0D0F"/>
    <w:rsid w:val="006E1BAE"/>
    <w:rsid w:val="006E613F"/>
    <w:rsid w:val="006E6CFE"/>
    <w:rsid w:val="006F02D1"/>
    <w:rsid w:val="006F5A56"/>
    <w:rsid w:val="006F729C"/>
    <w:rsid w:val="00703364"/>
    <w:rsid w:val="0071243C"/>
    <w:rsid w:val="00714659"/>
    <w:rsid w:val="00716459"/>
    <w:rsid w:val="00734DAA"/>
    <w:rsid w:val="00736685"/>
    <w:rsid w:val="00741C8D"/>
    <w:rsid w:val="00747B7F"/>
    <w:rsid w:val="00760C82"/>
    <w:rsid w:val="00762573"/>
    <w:rsid w:val="00766ECA"/>
    <w:rsid w:val="00772A7F"/>
    <w:rsid w:val="007733DC"/>
    <w:rsid w:val="00783CEB"/>
    <w:rsid w:val="007935F9"/>
    <w:rsid w:val="00794895"/>
    <w:rsid w:val="00795561"/>
    <w:rsid w:val="007B19E3"/>
    <w:rsid w:val="007B5BED"/>
    <w:rsid w:val="007B61B5"/>
    <w:rsid w:val="007C4339"/>
    <w:rsid w:val="007D1638"/>
    <w:rsid w:val="007D36AF"/>
    <w:rsid w:val="007D7AB0"/>
    <w:rsid w:val="007E0B76"/>
    <w:rsid w:val="0080175D"/>
    <w:rsid w:val="008161F3"/>
    <w:rsid w:val="00820125"/>
    <w:rsid w:val="008276A3"/>
    <w:rsid w:val="00836E1C"/>
    <w:rsid w:val="00843091"/>
    <w:rsid w:val="008447D6"/>
    <w:rsid w:val="00846163"/>
    <w:rsid w:val="00854630"/>
    <w:rsid w:val="00892B6E"/>
    <w:rsid w:val="008A0BB7"/>
    <w:rsid w:val="008B3A30"/>
    <w:rsid w:val="008B770C"/>
    <w:rsid w:val="008C2B79"/>
    <w:rsid w:val="008C33F7"/>
    <w:rsid w:val="008D5947"/>
    <w:rsid w:val="008D6C3F"/>
    <w:rsid w:val="008E7641"/>
    <w:rsid w:val="00914224"/>
    <w:rsid w:val="00922C32"/>
    <w:rsid w:val="0093541A"/>
    <w:rsid w:val="00937E34"/>
    <w:rsid w:val="0094706E"/>
    <w:rsid w:val="00953A86"/>
    <w:rsid w:val="00955028"/>
    <w:rsid w:val="00961519"/>
    <w:rsid w:val="00965FED"/>
    <w:rsid w:val="00971846"/>
    <w:rsid w:val="0098231A"/>
    <w:rsid w:val="00983718"/>
    <w:rsid w:val="009865BD"/>
    <w:rsid w:val="009914AF"/>
    <w:rsid w:val="0099506E"/>
    <w:rsid w:val="009A145C"/>
    <w:rsid w:val="009B3EDD"/>
    <w:rsid w:val="009B4056"/>
    <w:rsid w:val="009B7F92"/>
    <w:rsid w:val="009C6C2E"/>
    <w:rsid w:val="009D4C77"/>
    <w:rsid w:val="009E0039"/>
    <w:rsid w:val="009E1BB9"/>
    <w:rsid w:val="009F4D8C"/>
    <w:rsid w:val="009F5B9F"/>
    <w:rsid w:val="009F5C0E"/>
    <w:rsid w:val="009F79D9"/>
    <w:rsid w:val="00A00404"/>
    <w:rsid w:val="00A01F6C"/>
    <w:rsid w:val="00A14798"/>
    <w:rsid w:val="00A160A4"/>
    <w:rsid w:val="00A30C39"/>
    <w:rsid w:val="00A3594F"/>
    <w:rsid w:val="00A35C80"/>
    <w:rsid w:val="00A419A9"/>
    <w:rsid w:val="00A4747E"/>
    <w:rsid w:val="00A502FD"/>
    <w:rsid w:val="00A57AB6"/>
    <w:rsid w:val="00A62F30"/>
    <w:rsid w:val="00A76D74"/>
    <w:rsid w:val="00A77A7F"/>
    <w:rsid w:val="00A82E80"/>
    <w:rsid w:val="00A9259C"/>
    <w:rsid w:val="00A92E4B"/>
    <w:rsid w:val="00A934A3"/>
    <w:rsid w:val="00A9515C"/>
    <w:rsid w:val="00AA24BB"/>
    <w:rsid w:val="00AB46BB"/>
    <w:rsid w:val="00AB67EB"/>
    <w:rsid w:val="00AC3300"/>
    <w:rsid w:val="00AC33A2"/>
    <w:rsid w:val="00AC4FCD"/>
    <w:rsid w:val="00AD395C"/>
    <w:rsid w:val="00AE6BA2"/>
    <w:rsid w:val="00AF580A"/>
    <w:rsid w:val="00B03570"/>
    <w:rsid w:val="00B129C4"/>
    <w:rsid w:val="00B137E8"/>
    <w:rsid w:val="00B23692"/>
    <w:rsid w:val="00B2447A"/>
    <w:rsid w:val="00B27609"/>
    <w:rsid w:val="00B43BA7"/>
    <w:rsid w:val="00B47374"/>
    <w:rsid w:val="00B71A02"/>
    <w:rsid w:val="00B72523"/>
    <w:rsid w:val="00B73236"/>
    <w:rsid w:val="00B74643"/>
    <w:rsid w:val="00B8064D"/>
    <w:rsid w:val="00B830DE"/>
    <w:rsid w:val="00B90FD7"/>
    <w:rsid w:val="00B93306"/>
    <w:rsid w:val="00B94424"/>
    <w:rsid w:val="00B96777"/>
    <w:rsid w:val="00BA2CF6"/>
    <w:rsid w:val="00BA5EE8"/>
    <w:rsid w:val="00BB69BB"/>
    <w:rsid w:val="00BC025C"/>
    <w:rsid w:val="00BC077D"/>
    <w:rsid w:val="00BD3087"/>
    <w:rsid w:val="00BD712D"/>
    <w:rsid w:val="00BF3F2E"/>
    <w:rsid w:val="00C05382"/>
    <w:rsid w:val="00C24D4D"/>
    <w:rsid w:val="00C379E4"/>
    <w:rsid w:val="00C41A17"/>
    <w:rsid w:val="00C41C64"/>
    <w:rsid w:val="00C449D5"/>
    <w:rsid w:val="00C64789"/>
    <w:rsid w:val="00C72670"/>
    <w:rsid w:val="00C7334A"/>
    <w:rsid w:val="00C8334C"/>
    <w:rsid w:val="00C87AED"/>
    <w:rsid w:val="00CA09DB"/>
    <w:rsid w:val="00CA1F92"/>
    <w:rsid w:val="00CA2E10"/>
    <w:rsid w:val="00CA6ECF"/>
    <w:rsid w:val="00CB1BA5"/>
    <w:rsid w:val="00CC11AB"/>
    <w:rsid w:val="00CC3B0C"/>
    <w:rsid w:val="00CC3F82"/>
    <w:rsid w:val="00CD53C7"/>
    <w:rsid w:val="00CD71A6"/>
    <w:rsid w:val="00CE542D"/>
    <w:rsid w:val="00D00EE1"/>
    <w:rsid w:val="00D07289"/>
    <w:rsid w:val="00D169D4"/>
    <w:rsid w:val="00D178EE"/>
    <w:rsid w:val="00D2279A"/>
    <w:rsid w:val="00D2329E"/>
    <w:rsid w:val="00D23CBD"/>
    <w:rsid w:val="00D3511F"/>
    <w:rsid w:val="00D354F4"/>
    <w:rsid w:val="00D362CC"/>
    <w:rsid w:val="00D44FA0"/>
    <w:rsid w:val="00D46161"/>
    <w:rsid w:val="00D547C4"/>
    <w:rsid w:val="00D624E0"/>
    <w:rsid w:val="00D63859"/>
    <w:rsid w:val="00D677A8"/>
    <w:rsid w:val="00D74D98"/>
    <w:rsid w:val="00D820A2"/>
    <w:rsid w:val="00D86962"/>
    <w:rsid w:val="00D934C3"/>
    <w:rsid w:val="00D95ABA"/>
    <w:rsid w:val="00DA11ED"/>
    <w:rsid w:val="00DA5827"/>
    <w:rsid w:val="00DA664F"/>
    <w:rsid w:val="00DA66F2"/>
    <w:rsid w:val="00DB56CE"/>
    <w:rsid w:val="00DC1B97"/>
    <w:rsid w:val="00DC2C69"/>
    <w:rsid w:val="00DD55EA"/>
    <w:rsid w:val="00DE6110"/>
    <w:rsid w:val="00DE6151"/>
    <w:rsid w:val="00DF03C6"/>
    <w:rsid w:val="00DF0DEB"/>
    <w:rsid w:val="00DF3531"/>
    <w:rsid w:val="00E00AD4"/>
    <w:rsid w:val="00E00DA0"/>
    <w:rsid w:val="00E056BE"/>
    <w:rsid w:val="00E057F7"/>
    <w:rsid w:val="00E122EB"/>
    <w:rsid w:val="00E27528"/>
    <w:rsid w:val="00E314F4"/>
    <w:rsid w:val="00E369A7"/>
    <w:rsid w:val="00E37017"/>
    <w:rsid w:val="00E46AB5"/>
    <w:rsid w:val="00E474D6"/>
    <w:rsid w:val="00E47B34"/>
    <w:rsid w:val="00E61DD9"/>
    <w:rsid w:val="00E72544"/>
    <w:rsid w:val="00E92783"/>
    <w:rsid w:val="00E96F92"/>
    <w:rsid w:val="00E9759E"/>
    <w:rsid w:val="00EA0370"/>
    <w:rsid w:val="00EA687A"/>
    <w:rsid w:val="00EB5CF2"/>
    <w:rsid w:val="00EB65D8"/>
    <w:rsid w:val="00EC0B4E"/>
    <w:rsid w:val="00ED5186"/>
    <w:rsid w:val="00EE57E9"/>
    <w:rsid w:val="00EF447C"/>
    <w:rsid w:val="00EF5DAE"/>
    <w:rsid w:val="00F05B0F"/>
    <w:rsid w:val="00F10451"/>
    <w:rsid w:val="00F17042"/>
    <w:rsid w:val="00F2313B"/>
    <w:rsid w:val="00F250A6"/>
    <w:rsid w:val="00F40D3C"/>
    <w:rsid w:val="00F44706"/>
    <w:rsid w:val="00F502BD"/>
    <w:rsid w:val="00F504F6"/>
    <w:rsid w:val="00F5487C"/>
    <w:rsid w:val="00F80F36"/>
    <w:rsid w:val="00F93BAA"/>
    <w:rsid w:val="00F979A9"/>
    <w:rsid w:val="00FA341D"/>
    <w:rsid w:val="00FB05FD"/>
    <w:rsid w:val="00FB358D"/>
    <w:rsid w:val="00FB747D"/>
    <w:rsid w:val="00FB7B42"/>
    <w:rsid w:val="00FC4458"/>
    <w:rsid w:val="00FD46B3"/>
    <w:rsid w:val="00FD5817"/>
    <w:rsid w:val="00FD6682"/>
    <w:rsid w:val="00FE084B"/>
    <w:rsid w:val="00FE3869"/>
    <w:rsid w:val="00FE5692"/>
    <w:rsid w:val="00FF7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hapeDefaults>
    <o:shapedefaults v:ext="edit" spidmax="2050"/>
    <o:shapelayout v:ext="edit">
      <o:idmap v:ext="edit" data="2"/>
    </o:shapelayout>
  </w:shapeDefaults>
  <w:decimalSymbol w:val="."/>
  <w:listSeparator w:val=","/>
  <w14:docId w14:val="63B0879A"/>
  <w15:chartTrackingRefBased/>
  <w15:docId w15:val="{E5A73AA9-69AC-4BED-A6C3-64F227441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6F729C"/>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0B6552"/>
    <w:pPr>
      <w:spacing w:before="0" w:after="0"/>
      <w:ind w:left="1890" w:hanging="20"/>
    </w:pPr>
    <w:rPr>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paragraph" w:styleId="BodyTextIndent2">
    <w:name w:val="Body Text Indent 2"/>
    <w:basedOn w:val="Normal"/>
    <w:pPr>
      <w:spacing w:before="240" w:after="240"/>
      <w:ind w:left="1440"/>
    </w:pPr>
    <w:rPr>
      <w:i/>
      <w:iCs/>
      <w:sz w:val="24"/>
    </w:rPr>
  </w:style>
  <w:style w:type="paragraph" w:customStyle="1" w:styleId="sideheading">
    <w:name w:val="sideheading"/>
    <w:basedOn w:val="policytext"/>
    <w:next w:val="policytext"/>
    <w:link w:val="sideheadingChar"/>
    <w:rPr>
      <w:b/>
      <w:smallCaps/>
    </w:rPr>
  </w:style>
  <w:style w:type="paragraph" w:customStyle="1" w:styleId="top">
    <w:name w:val="top"/>
    <w:basedOn w:val="Normal"/>
    <w:pPr>
      <w:tabs>
        <w:tab w:val="right" w:pos="9216"/>
      </w:tabs>
      <w:overflowPunct w:val="0"/>
      <w:autoSpaceDE w:val="0"/>
      <w:autoSpaceDN w:val="0"/>
      <w:adjustRightInd w:val="0"/>
      <w:jc w:val="both"/>
      <w:textAlignment w:val="baseline"/>
    </w:pPr>
    <w:rPr>
      <w:rFonts w:ascii="Times New Roman" w:hAnsi="Times New Roman"/>
      <w:smallCaps/>
      <w:sz w:val="24"/>
    </w:rPr>
  </w:style>
  <w:style w:type="paragraph" w:styleId="BalloonText">
    <w:name w:val="Balloon Text"/>
    <w:basedOn w:val="Normal"/>
    <w:semiHidden/>
    <w:rsid w:val="00D362CC"/>
    <w:rPr>
      <w:rFonts w:ascii="Tahoma" w:hAnsi="Tahoma" w:cs="Tahoma"/>
      <w:szCs w:val="16"/>
    </w:rPr>
  </w:style>
  <w:style w:type="paragraph" w:styleId="NormalWeb">
    <w:name w:val="Normal (Web)"/>
    <w:basedOn w:val="Normal"/>
    <w:rsid w:val="007D36AF"/>
    <w:pPr>
      <w:spacing w:before="100" w:beforeAutospacing="1" w:after="100" w:afterAutospacing="1"/>
    </w:pPr>
    <w:rPr>
      <w:rFonts w:ascii="Arial" w:hAnsi="Arial" w:cs="Arial"/>
      <w:color w:val="000000"/>
      <w:sz w:val="18"/>
      <w:szCs w:val="18"/>
    </w:rPr>
  </w:style>
  <w:style w:type="character" w:customStyle="1" w:styleId="BodyTextChar1">
    <w:name w:val="Body Text Char1"/>
    <w:link w:val="BodyText"/>
    <w:rsid w:val="007D36AF"/>
    <w:rPr>
      <w:rFonts w:ascii="Garamond" w:hAnsi="Garamond"/>
      <w:spacing w:val="-5"/>
      <w:sz w:val="24"/>
      <w:lang w:val="en-US" w:eastAsia="en-US" w:bidi="ar-SA"/>
    </w:rPr>
  </w:style>
  <w:style w:type="character" w:customStyle="1" w:styleId="policytextChar">
    <w:name w:val="policytext Char"/>
    <w:link w:val="policytext"/>
    <w:rsid w:val="007D36AF"/>
    <w:rPr>
      <w:sz w:val="24"/>
      <w:lang w:val="en-US" w:eastAsia="en-US" w:bidi="ar-SA"/>
    </w:rPr>
  </w:style>
  <w:style w:type="character" w:customStyle="1" w:styleId="msoins0">
    <w:name w:val="msoins0"/>
    <w:basedOn w:val="DefaultParagraphFont"/>
    <w:rsid w:val="001D1371"/>
  </w:style>
  <w:style w:type="character" w:styleId="Strong">
    <w:name w:val="Strong"/>
    <w:qFormat/>
    <w:rsid w:val="001D1371"/>
    <w:rPr>
      <w:b/>
      <w:bCs/>
    </w:rPr>
  </w:style>
  <w:style w:type="character" w:customStyle="1" w:styleId="sideheadingChar">
    <w:name w:val="sideheading Char"/>
    <w:link w:val="sideheading"/>
    <w:rsid w:val="005900F5"/>
    <w:rPr>
      <w:b/>
      <w:smallCaps/>
      <w:sz w:val="24"/>
      <w:lang w:val="en-US" w:eastAsia="en-US" w:bidi="ar-SA"/>
    </w:rPr>
  </w:style>
  <w:style w:type="character" w:customStyle="1" w:styleId="BodyTextChar">
    <w:name w:val="Body Text Char"/>
    <w:rsid w:val="00703364"/>
    <w:rPr>
      <w:rFonts w:ascii="Garamond" w:hAnsi="Garamond"/>
      <w:spacing w:val="-5"/>
      <w:sz w:val="24"/>
      <w:lang w:val="en-US" w:eastAsia="en-US" w:bidi="ar-SA"/>
    </w:rPr>
  </w:style>
  <w:style w:type="paragraph" w:customStyle="1" w:styleId="Default">
    <w:name w:val="Default"/>
    <w:rsid w:val="005F66B5"/>
    <w:pPr>
      <w:autoSpaceDE w:val="0"/>
      <w:autoSpaceDN w:val="0"/>
      <w:adjustRightInd w:val="0"/>
    </w:pPr>
    <w:rPr>
      <w:color w:val="000000"/>
      <w:sz w:val="24"/>
      <w:szCs w:val="24"/>
    </w:rPr>
  </w:style>
  <w:style w:type="character" w:styleId="FollowedHyperlink">
    <w:name w:val="FollowedHyperlink"/>
    <w:rsid w:val="008D5947"/>
    <w:rPr>
      <w:color w:val="800080"/>
      <w:u w:val="single"/>
    </w:rPr>
  </w:style>
  <w:style w:type="character" w:customStyle="1" w:styleId="NewText">
    <w:name w:val="New Text"/>
    <w:hidden/>
    <w:rsid w:val="00E314F4"/>
    <w:rPr>
      <w:rFonts w:cs="Times New Roman"/>
      <w:b/>
      <w:i/>
      <w:szCs w:val="24"/>
      <w:u w:val="single"/>
    </w:rPr>
  </w:style>
  <w:style w:type="character" w:customStyle="1" w:styleId="List123Char">
    <w:name w:val="List123 Char"/>
    <w:link w:val="List123"/>
    <w:locked/>
    <w:rsid w:val="00E9759E"/>
    <w:rPr>
      <w:sz w:val="24"/>
    </w:rPr>
  </w:style>
  <w:style w:type="character" w:styleId="UnresolvedMention">
    <w:name w:val="Unresolved Mention"/>
    <w:basedOn w:val="DefaultParagraphFont"/>
    <w:uiPriority w:val="99"/>
    <w:semiHidden/>
    <w:unhideWhenUsed/>
    <w:rsid w:val="00B96777"/>
    <w:rPr>
      <w:color w:val="605E5C"/>
      <w:shd w:val="clear" w:color="auto" w:fill="E1DFDD"/>
    </w:rPr>
  </w:style>
  <w:style w:type="character" w:customStyle="1" w:styleId="Heading1Char">
    <w:name w:val="Heading 1 Char"/>
    <w:basedOn w:val="DefaultParagraphFont"/>
    <w:link w:val="Heading1"/>
    <w:rsid w:val="0031758A"/>
    <w:rPr>
      <w:rFonts w:ascii="Arial Black" w:hAnsi="Arial Black"/>
      <w:color w:val="808080"/>
      <w:spacing w:val="-25"/>
      <w:kern w:val="28"/>
      <w:sz w:val="32"/>
    </w:rPr>
  </w:style>
  <w:style w:type="paragraph" w:styleId="ListParagraph">
    <w:name w:val="List Paragraph"/>
    <w:basedOn w:val="Normal"/>
    <w:uiPriority w:val="34"/>
    <w:qFormat/>
    <w:rsid w:val="0031758A"/>
    <w:pPr>
      <w:ind w:left="720"/>
      <w:contextualSpacing/>
    </w:pPr>
  </w:style>
  <w:style w:type="table" w:styleId="TableGrid">
    <w:name w:val="Table Grid"/>
    <w:basedOn w:val="TableNormal"/>
    <w:rsid w:val="00BC025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398B"/>
    <w:rPr>
      <w:rFonts w:ascii="Garamond" w:hAnsi="Garamon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58481">
      <w:bodyDiv w:val="1"/>
      <w:marLeft w:val="0"/>
      <w:marRight w:val="0"/>
      <w:marTop w:val="0"/>
      <w:marBottom w:val="0"/>
      <w:divBdr>
        <w:top w:val="none" w:sz="0" w:space="0" w:color="auto"/>
        <w:left w:val="none" w:sz="0" w:space="0" w:color="auto"/>
        <w:bottom w:val="none" w:sz="0" w:space="0" w:color="auto"/>
        <w:right w:val="none" w:sz="0" w:space="0" w:color="auto"/>
      </w:divBdr>
    </w:div>
    <w:div w:id="163714022">
      <w:bodyDiv w:val="1"/>
      <w:marLeft w:val="0"/>
      <w:marRight w:val="0"/>
      <w:marTop w:val="0"/>
      <w:marBottom w:val="0"/>
      <w:divBdr>
        <w:top w:val="none" w:sz="0" w:space="0" w:color="auto"/>
        <w:left w:val="none" w:sz="0" w:space="0" w:color="auto"/>
        <w:bottom w:val="none" w:sz="0" w:space="0" w:color="auto"/>
        <w:right w:val="none" w:sz="0" w:space="0" w:color="auto"/>
      </w:divBdr>
    </w:div>
    <w:div w:id="227544374">
      <w:bodyDiv w:val="1"/>
      <w:marLeft w:val="0"/>
      <w:marRight w:val="0"/>
      <w:marTop w:val="0"/>
      <w:marBottom w:val="0"/>
      <w:divBdr>
        <w:top w:val="none" w:sz="0" w:space="0" w:color="auto"/>
        <w:left w:val="none" w:sz="0" w:space="0" w:color="auto"/>
        <w:bottom w:val="none" w:sz="0" w:space="0" w:color="auto"/>
        <w:right w:val="none" w:sz="0" w:space="0" w:color="auto"/>
      </w:divBdr>
    </w:div>
    <w:div w:id="236088092">
      <w:bodyDiv w:val="1"/>
      <w:marLeft w:val="0"/>
      <w:marRight w:val="0"/>
      <w:marTop w:val="0"/>
      <w:marBottom w:val="0"/>
      <w:divBdr>
        <w:top w:val="none" w:sz="0" w:space="0" w:color="auto"/>
        <w:left w:val="none" w:sz="0" w:space="0" w:color="auto"/>
        <w:bottom w:val="none" w:sz="0" w:space="0" w:color="auto"/>
        <w:right w:val="none" w:sz="0" w:space="0" w:color="auto"/>
      </w:divBdr>
    </w:div>
    <w:div w:id="293407848">
      <w:bodyDiv w:val="1"/>
      <w:marLeft w:val="0"/>
      <w:marRight w:val="0"/>
      <w:marTop w:val="0"/>
      <w:marBottom w:val="0"/>
      <w:divBdr>
        <w:top w:val="none" w:sz="0" w:space="0" w:color="auto"/>
        <w:left w:val="none" w:sz="0" w:space="0" w:color="auto"/>
        <w:bottom w:val="none" w:sz="0" w:space="0" w:color="auto"/>
        <w:right w:val="none" w:sz="0" w:space="0" w:color="auto"/>
      </w:divBdr>
    </w:div>
    <w:div w:id="352344475">
      <w:bodyDiv w:val="1"/>
      <w:marLeft w:val="0"/>
      <w:marRight w:val="0"/>
      <w:marTop w:val="0"/>
      <w:marBottom w:val="0"/>
      <w:divBdr>
        <w:top w:val="none" w:sz="0" w:space="0" w:color="auto"/>
        <w:left w:val="none" w:sz="0" w:space="0" w:color="auto"/>
        <w:bottom w:val="none" w:sz="0" w:space="0" w:color="auto"/>
        <w:right w:val="none" w:sz="0" w:space="0" w:color="auto"/>
      </w:divBdr>
    </w:div>
    <w:div w:id="437264179">
      <w:bodyDiv w:val="1"/>
      <w:marLeft w:val="0"/>
      <w:marRight w:val="0"/>
      <w:marTop w:val="0"/>
      <w:marBottom w:val="0"/>
      <w:divBdr>
        <w:top w:val="none" w:sz="0" w:space="0" w:color="auto"/>
        <w:left w:val="none" w:sz="0" w:space="0" w:color="auto"/>
        <w:bottom w:val="none" w:sz="0" w:space="0" w:color="auto"/>
        <w:right w:val="none" w:sz="0" w:space="0" w:color="auto"/>
      </w:divBdr>
    </w:div>
    <w:div w:id="447819954">
      <w:bodyDiv w:val="1"/>
      <w:marLeft w:val="0"/>
      <w:marRight w:val="0"/>
      <w:marTop w:val="0"/>
      <w:marBottom w:val="0"/>
      <w:divBdr>
        <w:top w:val="none" w:sz="0" w:space="0" w:color="auto"/>
        <w:left w:val="none" w:sz="0" w:space="0" w:color="auto"/>
        <w:bottom w:val="none" w:sz="0" w:space="0" w:color="auto"/>
        <w:right w:val="none" w:sz="0" w:space="0" w:color="auto"/>
      </w:divBdr>
    </w:div>
    <w:div w:id="479658911">
      <w:bodyDiv w:val="1"/>
      <w:marLeft w:val="0"/>
      <w:marRight w:val="0"/>
      <w:marTop w:val="0"/>
      <w:marBottom w:val="0"/>
      <w:divBdr>
        <w:top w:val="none" w:sz="0" w:space="0" w:color="auto"/>
        <w:left w:val="none" w:sz="0" w:space="0" w:color="auto"/>
        <w:bottom w:val="none" w:sz="0" w:space="0" w:color="auto"/>
        <w:right w:val="none" w:sz="0" w:space="0" w:color="auto"/>
      </w:divBdr>
    </w:div>
    <w:div w:id="496969420">
      <w:bodyDiv w:val="1"/>
      <w:marLeft w:val="0"/>
      <w:marRight w:val="0"/>
      <w:marTop w:val="0"/>
      <w:marBottom w:val="0"/>
      <w:divBdr>
        <w:top w:val="none" w:sz="0" w:space="0" w:color="auto"/>
        <w:left w:val="none" w:sz="0" w:space="0" w:color="auto"/>
        <w:bottom w:val="none" w:sz="0" w:space="0" w:color="auto"/>
        <w:right w:val="none" w:sz="0" w:space="0" w:color="auto"/>
      </w:divBdr>
    </w:div>
    <w:div w:id="594509632">
      <w:bodyDiv w:val="1"/>
      <w:marLeft w:val="0"/>
      <w:marRight w:val="0"/>
      <w:marTop w:val="0"/>
      <w:marBottom w:val="0"/>
      <w:divBdr>
        <w:top w:val="none" w:sz="0" w:space="0" w:color="auto"/>
        <w:left w:val="none" w:sz="0" w:space="0" w:color="auto"/>
        <w:bottom w:val="none" w:sz="0" w:space="0" w:color="auto"/>
        <w:right w:val="none" w:sz="0" w:space="0" w:color="auto"/>
      </w:divBdr>
    </w:div>
    <w:div w:id="599794644">
      <w:bodyDiv w:val="1"/>
      <w:marLeft w:val="0"/>
      <w:marRight w:val="0"/>
      <w:marTop w:val="0"/>
      <w:marBottom w:val="0"/>
      <w:divBdr>
        <w:top w:val="none" w:sz="0" w:space="0" w:color="auto"/>
        <w:left w:val="none" w:sz="0" w:space="0" w:color="auto"/>
        <w:bottom w:val="none" w:sz="0" w:space="0" w:color="auto"/>
        <w:right w:val="none" w:sz="0" w:space="0" w:color="auto"/>
      </w:divBdr>
    </w:div>
    <w:div w:id="607781571">
      <w:bodyDiv w:val="1"/>
      <w:marLeft w:val="0"/>
      <w:marRight w:val="0"/>
      <w:marTop w:val="0"/>
      <w:marBottom w:val="0"/>
      <w:divBdr>
        <w:top w:val="none" w:sz="0" w:space="0" w:color="auto"/>
        <w:left w:val="none" w:sz="0" w:space="0" w:color="auto"/>
        <w:bottom w:val="none" w:sz="0" w:space="0" w:color="auto"/>
        <w:right w:val="none" w:sz="0" w:space="0" w:color="auto"/>
      </w:divBdr>
    </w:div>
    <w:div w:id="639457226">
      <w:bodyDiv w:val="1"/>
      <w:marLeft w:val="0"/>
      <w:marRight w:val="0"/>
      <w:marTop w:val="0"/>
      <w:marBottom w:val="0"/>
      <w:divBdr>
        <w:top w:val="none" w:sz="0" w:space="0" w:color="auto"/>
        <w:left w:val="none" w:sz="0" w:space="0" w:color="auto"/>
        <w:bottom w:val="none" w:sz="0" w:space="0" w:color="auto"/>
        <w:right w:val="none" w:sz="0" w:space="0" w:color="auto"/>
      </w:divBdr>
    </w:div>
    <w:div w:id="689533177">
      <w:bodyDiv w:val="1"/>
      <w:marLeft w:val="0"/>
      <w:marRight w:val="0"/>
      <w:marTop w:val="0"/>
      <w:marBottom w:val="0"/>
      <w:divBdr>
        <w:top w:val="none" w:sz="0" w:space="0" w:color="auto"/>
        <w:left w:val="none" w:sz="0" w:space="0" w:color="auto"/>
        <w:bottom w:val="none" w:sz="0" w:space="0" w:color="auto"/>
        <w:right w:val="none" w:sz="0" w:space="0" w:color="auto"/>
      </w:divBdr>
    </w:div>
    <w:div w:id="792554204">
      <w:bodyDiv w:val="1"/>
      <w:marLeft w:val="0"/>
      <w:marRight w:val="0"/>
      <w:marTop w:val="0"/>
      <w:marBottom w:val="0"/>
      <w:divBdr>
        <w:top w:val="none" w:sz="0" w:space="0" w:color="auto"/>
        <w:left w:val="none" w:sz="0" w:space="0" w:color="auto"/>
        <w:bottom w:val="none" w:sz="0" w:space="0" w:color="auto"/>
        <w:right w:val="none" w:sz="0" w:space="0" w:color="auto"/>
      </w:divBdr>
    </w:div>
    <w:div w:id="834611434">
      <w:bodyDiv w:val="1"/>
      <w:marLeft w:val="0"/>
      <w:marRight w:val="0"/>
      <w:marTop w:val="0"/>
      <w:marBottom w:val="0"/>
      <w:divBdr>
        <w:top w:val="none" w:sz="0" w:space="0" w:color="auto"/>
        <w:left w:val="none" w:sz="0" w:space="0" w:color="auto"/>
        <w:bottom w:val="none" w:sz="0" w:space="0" w:color="auto"/>
        <w:right w:val="none" w:sz="0" w:space="0" w:color="auto"/>
      </w:divBdr>
    </w:div>
    <w:div w:id="844397845">
      <w:bodyDiv w:val="1"/>
      <w:marLeft w:val="0"/>
      <w:marRight w:val="0"/>
      <w:marTop w:val="0"/>
      <w:marBottom w:val="0"/>
      <w:divBdr>
        <w:top w:val="none" w:sz="0" w:space="0" w:color="auto"/>
        <w:left w:val="none" w:sz="0" w:space="0" w:color="auto"/>
        <w:bottom w:val="none" w:sz="0" w:space="0" w:color="auto"/>
        <w:right w:val="none" w:sz="0" w:space="0" w:color="auto"/>
      </w:divBdr>
    </w:div>
    <w:div w:id="855073745">
      <w:bodyDiv w:val="1"/>
      <w:marLeft w:val="0"/>
      <w:marRight w:val="0"/>
      <w:marTop w:val="0"/>
      <w:marBottom w:val="0"/>
      <w:divBdr>
        <w:top w:val="none" w:sz="0" w:space="0" w:color="auto"/>
        <w:left w:val="none" w:sz="0" w:space="0" w:color="auto"/>
        <w:bottom w:val="none" w:sz="0" w:space="0" w:color="auto"/>
        <w:right w:val="none" w:sz="0" w:space="0" w:color="auto"/>
      </w:divBdr>
    </w:div>
    <w:div w:id="937566818">
      <w:bodyDiv w:val="1"/>
      <w:marLeft w:val="0"/>
      <w:marRight w:val="0"/>
      <w:marTop w:val="0"/>
      <w:marBottom w:val="0"/>
      <w:divBdr>
        <w:top w:val="none" w:sz="0" w:space="0" w:color="auto"/>
        <w:left w:val="none" w:sz="0" w:space="0" w:color="auto"/>
        <w:bottom w:val="none" w:sz="0" w:space="0" w:color="auto"/>
        <w:right w:val="none" w:sz="0" w:space="0" w:color="auto"/>
      </w:divBdr>
    </w:div>
    <w:div w:id="945311384">
      <w:bodyDiv w:val="1"/>
      <w:marLeft w:val="0"/>
      <w:marRight w:val="0"/>
      <w:marTop w:val="0"/>
      <w:marBottom w:val="0"/>
      <w:divBdr>
        <w:top w:val="none" w:sz="0" w:space="0" w:color="auto"/>
        <w:left w:val="none" w:sz="0" w:space="0" w:color="auto"/>
        <w:bottom w:val="none" w:sz="0" w:space="0" w:color="auto"/>
        <w:right w:val="none" w:sz="0" w:space="0" w:color="auto"/>
      </w:divBdr>
    </w:div>
    <w:div w:id="969480724">
      <w:bodyDiv w:val="1"/>
      <w:marLeft w:val="0"/>
      <w:marRight w:val="0"/>
      <w:marTop w:val="0"/>
      <w:marBottom w:val="0"/>
      <w:divBdr>
        <w:top w:val="none" w:sz="0" w:space="0" w:color="auto"/>
        <w:left w:val="none" w:sz="0" w:space="0" w:color="auto"/>
        <w:bottom w:val="none" w:sz="0" w:space="0" w:color="auto"/>
        <w:right w:val="none" w:sz="0" w:space="0" w:color="auto"/>
      </w:divBdr>
    </w:div>
    <w:div w:id="990477403">
      <w:bodyDiv w:val="1"/>
      <w:marLeft w:val="0"/>
      <w:marRight w:val="0"/>
      <w:marTop w:val="0"/>
      <w:marBottom w:val="0"/>
      <w:divBdr>
        <w:top w:val="none" w:sz="0" w:space="0" w:color="auto"/>
        <w:left w:val="none" w:sz="0" w:space="0" w:color="auto"/>
        <w:bottom w:val="none" w:sz="0" w:space="0" w:color="auto"/>
        <w:right w:val="none" w:sz="0" w:space="0" w:color="auto"/>
      </w:divBdr>
    </w:div>
    <w:div w:id="1134719234">
      <w:bodyDiv w:val="1"/>
      <w:marLeft w:val="0"/>
      <w:marRight w:val="0"/>
      <w:marTop w:val="0"/>
      <w:marBottom w:val="0"/>
      <w:divBdr>
        <w:top w:val="none" w:sz="0" w:space="0" w:color="auto"/>
        <w:left w:val="none" w:sz="0" w:space="0" w:color="auto"/>
        <w:bottom w:val="none" w:sz="0" w:space="0" w:color="auto"/>
        <w:right w:val="none" w:sz="0" w:space="0" w:color="auto"/>
      </w:divBdr>
    </w:div>
    <w:div w:id="1138105350">
      <w:bodyDiv w:val="1"/>
      <w:marLeft w:val="0"/>
      <w:marRight w:val="0"/>
      <w:marTop w:val="0"/>
      <w:marBottom w:val="0"/>
      <w:divBdr>
        <w:top w:val="none" w:sz="0" w:space="0" w:color="auto"/>
        <w:left w:val="none" w:sz="0" w:space="0" w:color="auto"/>
        <w:bottom w:val="none" w:sz="0" w:space="0" w:color="auto"/>
        <w:right w:val="none" w:sz="0" w:space="0" w:color="auto"/>
      </w:divBdr>
    </w:div>
    <w:div w:id="1188253667">
      <w:bodyDiv w:val="1"/>
      <w:marLeft w:val="0"/>
      <w:marRight w:val="0"/>
      <w:marTop w:val="0"/>
      <w:marBottom w:val="0"/>
      <w:divBdr>
        <w:top w:val="none" w:sz="0" w:space="0" w:color="auto"/>
        <w:left w:val="none" w:sz="0" w:space="0" w:color="auto"/>
        <w:bottom w:val="none" w:sz="0" w:space="0" w:color="auto"/>
        <w:right w:val="none" w:sz="0" w:space="0" w:color="auto"/>
      </w:divBdr>
    </w:div>
    <w:div w:id="1192765176">
      <w:bodyDiv w:val="1"/>
      <w:marLeft w:val="0"/>
      <w:marRight w:val="0"/>
      <w:marTop w:val="0"/>
      <w:marBottom w:val="0"/>
      <w:divBdr>
        <w:top w:val="none" w:sz="0" w:space="0" w:color="auto"/>
        <w:left w:val="none" w:sz="0" w:space="0" w:color="auto"/>
        <w:bottom w:val="none" w:sz="0" w:space="0" w:color="auto"/>
        <w:right w:val="none" w:sz="0" w:space="0" w:color="auto"/>
      </w:divBdr>
    </w:div>
    <w:div w:id="1199314479">
      <w:bodyDiv w:val="1"/>
      <w:marLeft w:val="0"/>
      <w:marRight w:val="0"/>
      <w:marTop w:val="0"/>
      <w:marBottom w:val="0"/>
      <w:divBdr>
        <w:top w:val="none" w:sz="0" w:space="0" w:color="auto"/>
        <w:left w:val="none" w:sz="0" w:space="0" w:color="auto"/>
        <w:bottom w:val="none" w:sz="0" w:space="0" w:color="auto"/>
        <w:right w:val="none" w:sz="0" w:space="0" w:color="auto"/>
      </w:divBdr>
    </w:div>
    <w:div w:id="1253007186">
      <w:bodyDiv w:val="1"/>
      <w:marLeft w:val="0"/>
      <w:marRight w:val="0"/>
      <w:marTop w:val="0"/>
      <w:marBottom w:val="0"/>
      <w:divBdr>
        <w:top w:val="none" w:sz="0" w:space="0" w:color="auto"/>
        <w:left w:val="none" w:sz="0" w:space="0" w:color="auto"/>
        <w:bottom w:val="none" w:sz="0" w:space="0" w:color="auto"/>
        <w:right w:val="none" w:sz="0" w:space="0" w:color="auto"/>
      </w:divBdr>
    </w:div>
    <w:div w:id="1317564569">
      <w:bodyDiv w:val="1"/>
      <w:marLeft w:val="0"/>
      <w:marRight w:val="0"/>
      <w:marTop w:val="0"/>
      <w:marBottom w:val="0"/>
      <w:divBdr>
        <w:top w:val="none" w:sz="0" w:space="0" w:color="auto"/>
        <w:left w:val="none" w:sz="0" w:space="0" w:color="auto"/>
        <w:bottom w:val="none" w:sz="0" w:space="0" w:color="auto"/>
        <w:right w:val="none" w:sz="0" w:space="0" w:color="auto"/>
      </w:divBdr>
    </w:div>
    <w:div w:id="1339309709">
      <w:bodyDiv w:val="1"/>
      <w:marLeft w:val="0"/>
      <w:marRight w:val="0"/>
      <w:marTop w:val="0"/>
      <w:marBottom w:val="0"/>
      <w:divBdr>
        <w:top w:val="none" w:sz="0" w:space="0" w:color="auto"/>
        <w:left w:val="none" w:sz="0" w:space="0" w:color="auto"/>
        <w:bottom w:val="none" w:sz="0" w:space="0" w:color="auto"/>
        <w:right w:val="none" w:sz="0" w:space="0" w:color="auto"/>
      </w:divBdr>
    </w:div>
    <w:div w:id="1389182713">
      <w:bodyDiv w:val="1"/>
      <w:marLeft w:val="0"/>
      <w:marRight w:val="0"/>
      <w:marTop w:val="0"/>
      <w:marBottom w:val="0"/>
      <w:divBdr>
        <w:top w:val="none" w:sz="0" w:space="0" w:color="auto"/>
        <w:left w:val="none" w:sz="0" w:space="0" w:color="auto"/>
        <w:bottom w:val="none" w:sz="0" w:space="0" w:color="auto"/>
        <w:right w:val="none" w:sz="0" w:space="0" w:color="auto"/>
      </w:divBdr>
    </w:div>
    <w:div w:id="1412504009">
      <w:bodyDiv w:val="1"/>
      <w:marLeft w:val="0"/>
      <w:marRight w:val="0"/>
      <w:marTop w:val="0"/>
      <w:marBottom w:val="0"/>
      <w:divBdr>
        <w:top w:val="none" w:sz="0" w:space="0" w:color="auto"/>
        <w:left w:val="none" w:sz="0" w:space="0" w:color="auto"/>
        <w:bottom w:val="none" w:sz="0" w:space="0" w:color="auto"/>
        <w:right w:val="none" w:sz="0" w:space="0" w:color="auto"/>
      </w:divBdr>
    </w:div>
    <w:div w:id="1461461569">
      <w:bodyDiv w:val="1"/>
      <w:marLeft w:val="0"/>
      <w:marRight w:val="0"/>
      <w:marTop w:val="0"/>
      <w:marBottom w:val="0"/>
      <w:divBdr>
        <w:top w:val="none" w:sz="0" w:space="0" w:color="auto"/>
        <w:left w:val="none" w:sz="0" w:space="0" w:color="auto"/>
        <w:bottom w:val="none" w:sz="0" w:space="0" w:color="auto"/>
        <w:right w:val="none" w:sz="0" w:space="0" w:color="auto"/>
      </w:divBdr>
    </w:div>
    <w:div w:id="1475172408">
      <w:bodyDiv w:val="1"/>
      <w:marLeft w:val="0"/>
      <w:marRight w:val="0"/>
      <w:marTop w:val="0"/>
      <w:marBottom w:val="0"/>
      <w:divBdr>
        <w:top w:val="none" w:sz="0" w:space="0" w:color="auto"/>
        <w:left w:val="none" w:sz="0" w:space="0" w:color="auto"/>
        <w:bottom w:val="none" w:sz="0" w:space="0" w:color="auto"/>
        <w:right w:val="none" w:sz="0" w:space="0" w:color="auto"/>
      </w:divBdr>
    </w:div>
    <w:div w:id="1537741822">
      <w:bodyDiv w:val="1"/>
      <w:marLeft w:val="0"/>
      <w:marRight w:val="0"/>
      <w:marTop w:val="0"/>
      <w:marBottom w:val="0"/>
      <w:divBdr>
        <w:top w:val="none" w:sz="0" w:space="0" w:color="auto"/>
        <w:left w:val="none" w:sz="0" w:space="0" w:color="auto"/>
        <w:bottom w:val="none" w:sz="0" w:space="0" w:color="auto"/>
        <w:right w:val="none" w:sz="0" w:space="0" w:color="auto"/>
      </w:divBdr>
    </w:div>
    <w:div w:id="1539974333">
      <w:bodyDiv w:val="1"/>
      <w:marLeft w:val="0"/>
      <w:marRight w:val="0"/>
      <w:marTop w:val="0"/>
      <w:marBottom w:val="0"/>
      <w:divBdr>
        <w:top w:val="none" w:sz="0" w:space="0" w:color="auto"/>
        <w:left w:val="none" w:sz="0" w:space="0" w:color="auto"/>
        <w:bottom w:val="none" w:sz="0" w:space="0" w:color="auto"/>
        <w:right w:val="none" w:sz="0" w:space="0" w:color="auto"/>
      </w:divBdr>
    </w:div>
    <w:div w:id="1547253730">
      <w:bodyDiv w:val="1"/>
      <w:marLeft w:val="0"/>
      <w:marRight w:val="0"/>
      <w:marTop w:val="0"/>
      <w:marBottom w:val="0"/>
      <w:divBdr>
        <w:top w:val="none" w:sz="0" w:space="0" w:color="auto"/>
        <w:left w:val="none" w:sz="0" w:space="0" w:color="auto"/>
        <w:bottom w:val="none" w:sz="0" w:space="0" w:color="auto"/>
        <w:right w:val="none" w:sz="0" w:space="0" w:color="auto"/>
      </w:divBdr>
    </w:div>
    <w:div w:id="1567371723">
      <w:bodyDiv w:val="1"/>
      <w:marLeft w:val="0"/>
      <w:marRight w:val="0"/>
      <w:marTop w:val="0"/>
      <w:marBottom w:val="0"/>
      <w:divBdr>
        <w:top w:val="none" w:sz="0" w:space="0" w:color="auto"/>
        <w:left w:val="none" w:sz="0" w:space="0" w:color="auto"/>
        <w:bottom w:val="none" w:sz="0" w:space="0" w:color="auto"/>
        <w:right w:val="none" w:sz="0" w:space="0" w:color="auto"/>
      </w:divBdr>
    </w:div>
    <w:div w:id="1663197645">
      <w:bodyDiv w:val="1"/>
      <w:marLeft w:val="0"/>
      <w:marRight w:val="0"/>
      <w:marTop w:val="0"/>
      <w:marBottom w:val="0"/>
      <w:divBdr>
        <w:top w:val="none" w:sz="0" w:space="0" w:color="auto"/>
        <w:left w:val="none" w:sz="0" w:space="0" w:color="auto"/>
        <w:bottom w:val="none" w:sz="0" w:space="0" w:color="auto"/>
        <w:right w:val="none" w:sz="0" w:space="0" w:color="auto"/>
      </w:divBdr>
    </w:div>
    <w:div w:id="1694727466">
      <w:bodyDiv w:val="1"/>
      <w:marLeft w:val="0"/>
      <w:marRight w:val="0"/>
      <w:marTop w:val="0"/>
      <w:marBottom w:val="0"/>
      <w:divBdr>
        <w:top w:val="none" w:sz="0" w:space="0" w:color="auto"/>
        <w:left w:val="none" w:sz="0" w:space="0" w:color="auto"/>
        <w:bottom w:val="none" w:sz="0" w:space="0" w:color="auto"/>
        <w:right w:val="none" w:sz="0" w:space="0" w:color="auto"/>
      </w:divBdr>
    </w:div>
    <w:div w:id="1721905281">
      <w:bodyDiv w:val="1"/>
      <w:marLeft w:val="0"/>
      <w:marRight w:val="0"/>
      <w:marTop w:val="0"/>
      <w:marBottom w:val="0"/>
      <w:divBdr>
        <w:top w:val="none" w:sz="0" w:space="0" w:color="auto"/>
        <w:left w:val="none" w:sz="0" w:space="0" w:color="auto"/>
        <w:bottom w:val="none" w:sz="0" w:space="0" w:color="auto"/>
        <w:right w:val="none" w:sz="0" w:space="0" w:color="auto"/>
      </w:divBdr>
    </w:div>
    <w:div w:id="1762800936">
      <w:bodyDiv w:val="1"/>
      <w:marLeft w:val="0"/>
      <w:marRight w:val="0"/>
      <w:marTop w:val="0"/>
      <w:marBottom w:val="0"/>
      <w:divBdr>
        <w:top w:val="none" w:sz="0" w:space="0" w:color="auto"/>
        <w:left w:val="none" w:sz="0" w:space="0" w:color="auto"/>
        <w:bottom w:val="none" w:sz="0" w:space="0" w:color="auto"/>
        <w:right w:val="none" w:sz="0" w:space="0" w:color="auto"/>
      </w:divBdr>
    </w:div>
    <w:div w:id="1789280379">
      <w:bodyDiv w:val="1"/>
      <w:marLeft w:val="0"/>
      <w:marRight w:val="0"/>
      <w:marTop w:val="0"/>
      <w:marBottom w:val="0"/>
      <w:divBdr>
        <w:top w:val="none" w:sz="0" w:space="0" w:color="auto"/>
        <w:left w:val="none" w:sz="0" w:space="0" w:color="auto"/>
        <w:bottom w:val="none" w:sz="0" w:space="0" w:color="auto"/>
        <w:right w:val="none" w:sz="0" w:space="0" w:color="auto"/>
      </w:divBdr>
    </w:div>
    <w:div w:id="1894196013">
      <w:bodyDiv w:val="1"/>
      <w:marLeft w:val="0"/>
      <w:marRight w:val="0"/>
      <w:marTop w:val="0"/>
      <w:marBottom w:val="0"/>
      <w:divBdr>
        <w:top w:val="none" w:sz="0" w:space="0" w:color="auto"/>
        <w:left w:val="none" w:sz="0" w:space="0" w:color="auto"/>
        <w:bottom w:val="none" w:sz="0" w:space="0" w:color="auto"/>
        <w:right w:val="none" w:sz="0" w:space="0" w:color="auto"/>
      </w:divBdr>
    </w:div>
    <w:div w:id="2043482413">
      <w:bodyDiv w:val="1"/>
      <w:marLeft w:val="0"/>
      <w:marRight w:val="0"/>
      <w:marTop w:val="0"/>
      <w:marBottom w:val="0"/>
      <w:divBdr>
        <w:top w:val="none" w:sz="0" w:space="0" w:color="auto"/>
        <w:left w:val="none" w:sz="0" w:space="0" w:color="auto"/>
        <w:bottom w:val="none" w:sz="0" w:space="0" w:color="auto"/>
        <w:right w:val="none" w:sz="0" w:space="0" w:color="auto"/>
      </w:divBdr>
    </w:div>
    <w:div w:id="205727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olicy.ksba.org/Chapter.aspx?distid=124" TargetMode="External"/><Relationship Id="rId18" Type="http://schemas.openxmlformats.org/officeDocument/2006/relationships/hyperlink" Target="mailto:leann.fisher@simpson.kyschools.us" TargetMode="External"/><Relationship Id="rId26" Type="http://schemas.openxmlformats.org/officeDocument/2006/relationships/hyperlink" Target="mailto:stacy.raymoer@simpson.kyschools.us" TargetMode="External"/><Relationship Id="rId39"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yperlink" Target="mailto:amanda.spears@simpson.kyschools.us" TargetMode="External"/><Relationship Id="rId34" Type="http://schemas.openxmlformats.org/officeDocument/2006/relationships/hyperlink" Target="http://www.ascr.usda.gov/complaint%20_filing_cust.html" TargetMode="External"/><Relationship Id="rId42" Type="http://schemas.openxmlformats.org/officeDocument/2006/relationships/header" Target="header8.xml"/><Relationship Id="rId47" Type="http://schemas.openxmlformats.org/officeDocument/2006/relationships/header" Target="header11.xm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mailto:shelina.smith@simpson.kyschools.us" TargetMode="External"/><Relationship Id="rId25" Type="http://schemas.openxmlformats.org/officeDocument/2006/relationships/hyperlink" Target="mailto:pamela.shaffer@simpson.kyschools.us" TargetMode="External"/><Relationship Id="rId33" Type="http://schemas.openxmlformats.org/officeDocument/2006/relationships/hyperlink" Target="mailto:program.intake@usda.gov" TargetMode="External"/><Relationship Id="rId38" Type="http://schemas.openxmlformats.org/officeDocument/2006/relationships/header" Target="header5.xml"/><Relationship Id="rId46" Type="http://schemas.openxmlformats.org/officeDocument/2006/relationships/hyperlink" Target="http://www.simpson.kyschools.us" TargetMode="External"/><Relationship Id="rId2" Type="http://schemas.openxmlformats.org/officeDocument/2006/relationships/styles" Target="styles.xml"/><Relationship Id="rId16" Type="http://schemas.openxmlformats.org/officeDocument/2006/relationships/hyperlink" Target="mailto:jon.hall@simpson.kyschools.us" TargetMode="External"/><Relationship Id="rId20" Type="http://schemas.openxmlformats.org/officeDocument/2006/relationships/hyperlink" Target="mailto:chad.drake@simpson.kyschools.us" TargetMode="External"/><Relationship Id="rId29" Type="http://schemas.openxmlformats.org/officeDocument/2006/relationships/hyperlink" Target="mailto:jaxon.grover@simpson.kyschools.us" TargetMode="External"/><Relationship Id="rId41"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mailto:sarah.richardson@simpson.kyschools.us" TargetMode="External"/><Relationship Id="rId32" Type="http://schemas.openxmlformats.org/officeDocument/2006/relationships/header" Target="header3.xml"/><Relationship Id="rId37" Type="http://schemas.openxmlformats.org/officeDocument/2006/relationships/footer" Target="footer3.xml"/><Relationship Id="rId40" Type="http://schemas.openxmlformats.org/officeDocument/2006/relationships/header" Target="header7.xml"/><Relationship Id="rId45"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yperlink" Target="mailto:joseph.kilburn@simpson.kyschools.us" TargetMode="External"/><Relationship Id="rId23" Type="http://schemas.openxmlformats.org/officeDocument/2006/relationships/hyperlink" Target="mailto:craig.delk@simpson.kyschools.us" TargetMode="External"/><Relationship Id="rId28" Type="http://schemas.openxmlformats.org/officeDocument/2006/relationships/hyperlink" Target="mailto:michael.barnum@simpson.kyschools.us" TargetMode="External"/><Relationship Id="rId36" Type="http://schemas.openxmlformats.org/officeDocument/2006/relationships/header" Target="header4.xml"/><Relationship Id="rId49"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yperlink" Target="mailto:scot.perdue@simpson.kyschools.us" TargetMode="External"/><Relationship Id="rId31" Type="http://schemas.openxmlformats.org/officeDocument/2006/relationships/hyperlink" Target="mailto:justin.dyer@simpson.kyschools.us" TargetMode="External"/><Relationship Id="rId44" Type="http://schemas.openxmlformats.org/officeDocument/2006/relationships/footer" Target="footer5.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tim.schlosser@simpson.kyschools.us" TargetMode="External"/><Relationship Id="rId22" Type="http://schemas.openxmlformats.org/officeDocument/2006/relationships/hyperlink" Target="mailto:kelly.baker@simpson.kyschools.us" TargetMode="External"/><Relationship Id="rId27" Type="http://schemas.openxmlformats.org/officeDocument/2006/relationships/hyperlink" Target="mailto:michael.barnum@simpson.kyschools.us" TargetMode="External"/><Relationship Id="rId30" Type="http://schemas.openxmlformats.org/officeDocument/2006/relationships/hyperlink" Target="mailto:michael.wix@simpson.kyschools.us" TargetMode="External"/><Relationship Id="rId35" Type="http://schemas.openxmlformats.org/officeDocument/2006/relationships/hyperlink" Target="http://manuals.sp.chfs.ky.gov/chapter30/33/Pages/3013RequestfromthePublicforCANChecksandCentralRegistryChecks.aspx" TargetMode="External"/><Relationship Id="rId43" Type="http://schemas.openxmlformats.org/officeDocument/2006/relationships/header" Target="header9.xml"/><Relationship Id="rId48" Type="http://schemas.openxmlformats.org/officeDocument/2006/relationships/footer" Target="footer6.xml"/><Relationship Id="rId8" Type="http://schemas.openxmlformats.org/officeDocument/2006/relationships/hyperlink" Target="http://www.simpson.kyschools.us" TargetMode="External"/><Relationship Id="rId51"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NET~1.THU\AppData\Local\Temp\oa\ca9ff6fb2a534e259bc7fb0170df9bf3.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ca9ff6fb2a534e259bc7fb0170df9bf3</Template>
  <TotalTime>130</TotalTime>
  <Pages>41</Pages>
  <Words>12232</Words>
  <Characters>69659</Characters>
  <Application>Microsoft Office Word</Application>
  <DocSecurity>0</DocSecurity>
  <Lines>1370</Lines>
  <Paragraphs>650</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81308</CharactersWithSpaces>
  <SharedDoc>false</SharedDoc>
  <HLinks>
    <vt:vector size="558" baseType="variant">
      <vt:variant>
        <vt:i4>1966156</vt:i4>
      </vt:variant>
      <vt:variant>
        <vt:i4>489</vt:i4>
      </vt:variant>
      <vt:variant>
        <vt:i4>0</vt:i4>
      </vt:variant>
      <vt:variant>
        <vt:i4>5</vt:i4>
      </vt:variant>
      <vt:variant>
        <vt:lpwstr>http://www.simpson.kyschools.us/</vt:lpwstr>
      </vt:variant>
      <vt:variant>
        <vt:lpwstr/>
      </vt:variant>
      <vt:variant>
        <vt:i4>6619169</vt:i4>
      </vt:variant>
      <vt:variant>
        <vt:i4>486</vt:i4>
      </vt:variant>
      <vt:variant>
        <vt:i4>0</vt:i4>
      </vt:variant>
      <vt:variant>
        <vt:i4>5</vt:i4>
      </vt:variant>
      <vt:variant>
        <vt:lpwstr>http://www.ascr.usda.gov/complaint _filing_cust.html</vt:lpwstr>
      </vt:variant>
      <vt:variant>
        <vt:lpwstr/>
      </vt:variant>
      <vt:variant>
        <vt:i4>5701674</vt:i4>
      </vt:variant>
      <vt:variant>
        <vt:i4>483</vt:i4>
      </vt:variant>
      <vt:variant>
        <vt:i4>0</vt:i4>
      </vt:variant>
      <vt:variant>
        <vt:i4>5</vt:i4>
      </vt:variant>
      <vt:variant>
        <vt:lpwstr>mailto:program.intake@usda.gov</vt:lpwstr>
      </vt:variant>
      <vt:variant>
        <vt:lpwstr/>
      </vt:variant>
      <vt:variant>
        <vt:i4>4325472</vt:i4>
      </vt:variant>
      <vt:variant>
        <vt:i4>480</vt:i4>
      </vt:variant>
      <vt:variant>
        <vt:i4>0</vt:i4>
      </vt:variant>
      <vt:variant>
        <vt:i4>5</vt:i4>
      </vt:variant>
      <vt:variant>
        <vt:lpwstr>mailto:crystal.bayles@simpson.kyschools.us</vt:lpwstr>
      </vt:variant>
      <vt:variant>
        <vt:lpwstr/>
      </vt:variant>
      <vt:variant>
        <vt:i4>6291540</vt:i4>
      </vt:variant>
      <vt:variant>
        <vt:i4>477</vt:i4>
      </vt:variant>
      <vt:variant>
        <vt:i4>0</vt:i4>
      </vt:variant>
      <vt:variant>
        <vt:i4>5</vt:i4>
      </vt:variant>
      <vt:variant>
        <vt:lpwstr>mailto:ray.hammers@simpson.kyschools.us</vt:lpwstr>
      </vt:variant>
      <vt:variant>
        <vt:lpwstr/>
      </vt:variant>
      <vt:variant>
        <vt:i4>6881368</vt:i4>
      </vt:variant>
      <vt:variant>
        <vt:i4>474</vt:i4>
      </vt:variant>
      <vt:variant>
        <vt:i4>0</vt:i4>
      </vt:variant>
      <vt:variant>
        <vt:i4>5</vt:i4>
      </vt:variant>
      <vt:variant>
        <vt:lpwstr>mailto:daryl.woods@simpson.kyschools.us</vt:lpwstr>
      </vt:variant>
      <vt:variant>
        <vt:lpwstr/>
      </vt:variant>
      <vt:variant>
        <vt:i4>5767288</vt:i4>
      </vt:variant>
      <vt:variant>
        <vt:i4>471</vt:i4>
      </vt:variant>
      <vt:variant>
        <vt:i4>0</vt:i4>
      </vt:variant>
      <vt:variant>
        <vt:i4>5</vt:i4>
      </vt:variant>
      <vt:variant>
        <vt:lpwstr>mailto:michael.barnum@simpson.kyschools.us</vt:lpwstr>
      </vt:variant>
      <vt:variant>
        <vt:lpwstr/>
      </vt:variant>
      <vt:variant>
        <vt:i4>5767288</vt:i4>
      </vt:variant>
      <vt:variant>
        <vt:i4>468</vt:i4>
      </vt:variant>
      <vt:variant>
        <vt:i4>0</vt:i4>
      </vt:variant>
      <vt:variant>
        <vt:i4>5</vt:i4>
      </vt:variant>
      <vt:variant>
        <vt:lpwstr>mailto:michael.barnum@simpson.kyschools.us</vt:lpwstr>
      </vt:variant>
      <vt:variant>
        <vt:lpwstr/>
      </vt:variant>
      <vt:variant>
        <vt:i4>327733</vt:i4>
      </vt:variant>
      <vt:variant>
        <vt:i4>465</vt:i4>
      </vt:variant>
      <vt:variant>
        <vt:i4>0</vt:i4>
      </vt:variant>
      <vt:variant>
        <vt:i4>5</vt:i4>
      </vt:variant>
      <vt:variant>
        <vt:lpwstr>mailto:stacy.raymoer@simpson.kyschools.us</vt:lpwstr>
      </vt:variant>
      <vt:variant>
        <vt:lpwstr/>
      </vt:variant>
      <vt:variant>
        <vt:i4>7340108</vt:i4>
      </vt:variant>
      <vt:variant>
        <vt:i4>462</vt:i4>
      </vt:variant>
      <vt:variant>
        <vt:i4>0</vt:i4>
      </vt:variant>
      <vt:variant>
        <vt:i4>5</vt:i4>
      </vt:variant>
      <vt:variant>
        <vt:lpwstr>mailto:tammy.pendleton@simpson.kyschools.us</vt:lpwstr>
      </vt:variant>
      <vt:variant>
        <vt:lpwstr/>
      </vt:variant>
      <vt:variant>
        <vt:i4>2883600</vt:i4>
      </vt:variant>
      <vt:variant>
        <vt:i4>459</vt:i4>
      </vt:variant>
      <vt:variant>
        <vt:i4>0</vt:i4>
      </vt:variant>
      <vt:variant>
        <vt:i4>5</vt:i4>
      </vt:variant>
      <vt:variant>
        <vt:lpwstr>mailto:sarah.richardson@simpson.kyschools.us</vt:lpwstr>
      </vt:variant>
      <vt:variant>
        <vt:lpwstr/>
      </vt:variant>
      <vt:variant>
        <vt:i4>5439595</vt:i4>
      </vt:variant>
      <vt:variant>
        <vt:i4>456</vt:i4>
      </vt:variant>
      <vt:variant>
        <vt:i4>0</vt:i4>
      </vt:variant>
      <vt:variant>
        <vt:i4>5</vt:i4>
      </vt:variant>
      <vt:variant>
        <vt:lpwstr>mailto:craig.delk@simpson.kyschools.us</vt:lpwstr>
      </vt:variant>
      <vt:variant>
        <vt:lpwstr/>
      </vt:variant>
      <vt:variant>
        <vt:i4>7143496</vt:i4>
      </vt:variant>
      <vt:variant>
        <vt:i4>453</vt:i4>
      </vt:variant>
      <vt:variant>
        <vt:i4>0</vt:i4>
      </vt:variant>
      <vt:variant>
        <vt:i4>5</vt:i4>
      </vt:variant>
      <vt:variant>
        <vt:lpwstr>mailto:whitney.maxwell@simpson.kyschools.us</vt:lpwstr>
      </vt:variant>
      <vt:variant>
        <vt:lpwstr/>
      </vt:variant>
      <vt:variant>
        <vt:i4>458785</vt:i4>
      </vt:variant>
      <vt:variant>
        <vt:i4>450</vt:i4>
      </vt:variant>
      <vt:variant>
        <vt:i4>0</vt:i4>
      </vt:variant>
      <vt:variant>
        <vt:i4>5</vt:i4>
      </vt:variant>
      <vt:variant>
        <vt:lpwstr>mailto:amanda.deweese@simpson.kyschools.us</vt:lpwstr>
      </vt:variant>
      <vt:variant>
        <vt:lpwstr/>
      </vt:variant>
      <vt:variant>
        <vt:i4>7209045</vt:i4>
      </vt:variant>
      <vt:variant>
        <vt:i4>447</vt:i4>
      </vt:variant>
      <vt:variant>
        <vt:i4>0</vt:i4>
      </vt:variant>
      <vt:variant>
        <vt:i4>5</vt:i4>
      </vt:variant>
      <vt:variant>
        <vt:lpwstr>mailto:robert.white@simpson.kyschools.us</vt:lpwstr>
      </vt:variant>
      <vt:variant>
        <vt:lpwstr/>
      </vt:variant>
      <vt:variant>
        <vt:i4>3014661</vt:i4>
      </vt:variant>
      <vt:variant>
        <vt:i4>444</vt:i4>
      </vt:variant>
      <vt:variant>
        <vt:i4>0</vt:i4>
      </vt:variant>
      <vt:variant>
        <vt:i4>5</vt:i4>
      </vt:variant>
      <vt:variant>
        <vt:lpwstr>mailto:scot.perdue@simpson.kyschools.us</vt:lpwstr>
      </vt:variant>
      <vt:variant>
        <vt:lpwstr/>
      </vt:variant>
      <vt:variant>
        <vt:i4>2949126</vt:i4>
      </vt:variant>
      <vt:variant>
        <vt:i4>441</vt:i4>
      </vt:variant>
      <vt:variant>
        <vt:i4>0</vt:i4>
      </vt:variant>
      <vt:variant>
        <vt:i4>5</vt:i4>
      </vt:variant>
      <vt:variant>
        <vt:lpwstr>mailto:leann.fisher@simpson.kyschools.us</vt:lpwstr>
      </vt:variant>
      <vt:variant>
        <vt:lpwstr/>
      </vt:variant>
      <vt:variant>
        <vt:i4>1310776</vt:i4>
      </vt:variant>
      <vt:variant>
        <vt:i4>438</vt:i4>
      </vt:variant>
      <vt:variant>
        <vt:i4>0</vt:i4>
      </vt:variant>
      <vt:variant>
        <vt:i4>5</vt:i4>
      </vt:variant>
      <vt:variant>
        <vt:lpwstr>mailto:shelina.smith@simpson.kyschools.us</vt:lpwstr>
      </vt:variant>
      <vt:variant>
        <vt:lpwstr/>
      </vt:variant>
      <vt:variant>
        <vt:i4>4063260</vt:i4>
      </vt:variant>
      <vt:variant>
        <vt:i4>435</vt:i4>
      </vt:variant>
      <vt:variant>
        <vt:i4>0</vt:i4>
      </vt:variant>
      <vt:variant>
        <vt:i4>5</vt:i4>
      </vt:variant>
      <vt:variant>
        <vt:lpwstr>mailto:jon.hall@simpson.kyschools.us</vt:lpwstr>
      </vt:variant>
      <vt:variant>
        <vt:lpwstr/>
      </vt:variant>
      <vt:variant>
        <vt:i4>46</vt:i4>
      </vt:variant>
      <vt:variant>
        <vt:i4>432</vt:i4>
      </vt:variant>
      <vt:variant>
        <vt:i4>0</vt:i4>
      </vt:variant>
      <vt:variant>
        <vt:i4>5</vt:i4>
      </vt:variant>
      <vt:variant>
        <vt:lpwstr>mailto:joseph.kilburn@simpson.kyschools.us</vt:lpwstr>
      </vt:variant>
      <vt:variant>
        <vt:lpwstr/>
      </vt:variant>
      <vt:variant>
        <vt:i4>8192077</vt:i4>
      </vt:variant>
      <vt:variant>
        <vt:i4>429</vt:i4>
      </vt:variant>
      <vt:variant>
        <vt:i4>0</vt:i4>
      </vt:variant>
      <vt:variant>
        <vt:i4>5</vt:i4>
      </vt:variant>
      <vt:variant>
        <vt:lpwstr>mailto:James.flynn@simpson.kyschools.us</vt:lpwstr>
      </vt:variant>
      <vt:variant>
        <vt:lpwstr/>
      </vt:variant>
      <vt:variant>
        <vt:i4>3538981</vt:i4>
      </vt:variant>
      <vt:variant>
        <vt:i4>426</vt:i4>
      </vt:variant>
      <vt:variant>
        <vt:i4>0</vt:i4>
      </vt:variant>
      <vt:variant>
        <vt:i4>5</vt:i4>
      </vt:variant>
      <vt:variant>
        <vt:lpwstr>http://policy.ksba.org/Chapter.aspx?distid=124</vt:lpwstr>
      </vt:variant>
      <vt:variant>
        <vt:lpwstr/>
      </vt:variant>
      <vt:variant>
        <vt:i4>1638454</vt:i4>
      </vt:variant>
      <vt:variant>
        <vt:i4>419</vt:i4>
      </vt:variant>
      <vt:variant>
        <vt:i4>0</vt:i4>
      </vt:variant>
      <vt:variant>
        <vt:i4>5</vt:i4>
      </vt:variant>
      <vt:variant>
        <vt:lpwstr/>
      </vt:variant>
      <vt:variant>
        <vt:lpwstr>_Toc449427991</vt:lpwstr>
      </vt:variant>
      <vt:variant>
        <vt:i4>1638454</vt:i4>
      </vt:variant>
      <vt:variant>
        <vt:i4>413</vt:i4>
      </vt:variant>
      <vt:variant>
        <vt:i4>0</vt:i4>
      </vt:variant>
      <vt:variant>
        <vt:i4>5</vt:i4>
      </vt:variant>
      <vt:variant>
        <vt:lpwstr/>
      </vt:variant>
      <vt:variant>
        <vt:lpwstr>_Toc449427990</vt:lpwstr>
      </vt:variant>
      <vt:variant>
        <vt:i4>1572918</vt:i4>
      </vt:variant>
      <vt:variant>
        <vt:i4>407</vt:i4>
      </vt:variant>
      <vt:variant>
        <vt:i4>0</vt:i4>
      </vt:variant>
      <vt:variant>
        <vt:i4>5</vt:i4>
      </vt:variant>
      <vt:variant>
        <vt:lpwstr/>
      </vt:variant>
      <vt:variant>
        <vt:lpwstr>_Toc449427989</vt:lpwstr>
      </vt:variant>
      <vt:variant>
        <vt:i4>1572918</vt:i4>
      </vt:variant>
      <vt:variant>
        <vt:i4>401</vt:i4>
      </vt:variant>
      <vt:variant>
        <vt:i4>0</vt:i4>
      </vt:variant>
      <vt:variant>
        <vt:i4>5</vt:i4>
      </vt:variant>
      <vt:variant>
        <vt:lpwstr/>
      </vt:variant>
      <vt:variant>
        <vt:lpwstr>_Toc449427988</vt:lpwstr>
      </vt:variant>
      <vt:variant>
        <vt:i4>1572918</vt:i4>
      </vt:variant>
      <vt:variant>
        <vt:i4>395</vt:i4>
      </vt:variant>
      <vt:variant>
        <vt:i4>0</vt:i4>
      </vt:variant>
      <vt:variant>
        <vt:i4>5</vt:i4>
      </vt:variant>
      <vt:variant>
        <vt:lpwstr/>
      </vt:variant>
      <vt:variant>
        <vt:lpwstr>_Toc449427987</vt:lpwstr>
      </vt:variant>
      <vt:variant>
        <vt:i4>1572918</vt:i4>
      </vt:variant>
      <vt:variant>
        <vt:i4>389</vt:i4>
      </vt:variant>
      <vt:variant>
        <vt:i4>0</vt:i4>
      </vt:variant>
      <vt:variant>
        <vt:i4>5</vt:i4>
      </vt:variant>
      <vt:variant>
        <vt:lpwstr/>
      </vt:variant>
      <vt:variant>
        <vt:lpwstr>_Toc449427986</vt:lpwstr>
      </vt:variant>
      <vt:variant>
        <vt:i4>1572918</vt:i4>
      </vt:variant>
      <vt:variant>
        <vt:i4>383</vt:i4>
      </vt:variant>
      <vt:variant>
        <vt:i4>0</vt:i4>
      </vt:variant>
      <vt:variant>
        <vt:i4>5</vt:i4>
      </vt:variant>
      <vt:variant>
        <vt:lpwstr/>
      </vt:variant>
      <vt:variant>
        <vt:lpwstr>_Toc449427985</vt:lpwstr>
      </vt:variant>
      <vt:variant>
        <vt:i4>1572918</vt:i4>
      </vt:variant>
      <vt:variant>
        <vt:i4>377</vt:i4>
      </vt:variant>
      <vt:variant>
        <vt:i4>0</vt:i4>
      </vt:variant>
      <vt:variant>
        <vt:i4>5</vt:i4>
      </vt:variant>
      <vt:variant>
        <vt:lpwstr/>
      </vt:variant>
      <vt:variant>
        <vt:lpwstr>_Toc449427984</vt:lpwstr>
      </vt:variant>
      <vt:variant>
        <vt:i4>1572918</vt:i4>
      </vt:variant>
      <vt:variant>
        <vt:i4>371</vt:i4>
      </vt:variant>
      <vt:variant>
        <vt:i4>0</vt:i4>
      </vt:variant>
      <vt:variant>
        <vt:i4>5</vt:i4>
      </vt:variant>
      <vt:variant>
        <vt:lpwstr/>
      </vt:variant>
      <vt:variant>
        <vt:lpwstr>_Toc449427983</vt:lpwstr>
      </vt:variant>
      <vt:variant>
        <vt:i4>1572918</vt:i4>
      </vt:variant>
      <vt:variant>
        <vt:i4>365</vt:i4>
      </vt:variant>
      <vt:variant>
        <vt:i4>0</vt:i4>
      </vt:variant>
      <vt:variant>
        <vt:i4>5</vt:i4>
      </vt:variant>
      <vt:variant>
        <vt:lpwstr/>
      </vt:variant>
      <vt:variant>
        <vt:lpwstr>_Toc449427982</vt:lpwstr>
      </vt:variant>
      <vt:variant>
        <vt:i4>1572918</vt:i4>
      </vt:variant>
      <vt:variant>
        <vt:i4>359</vt:i4>
      </vt:variant>
      <vt:variant>
        <vt:i4>0</vt:i4>
      </vt:variant>
      <vt:variant>
        <vt:i4>5</vt:i4>
      </vt:variant>
      <vt:variant>
        <vt:lpwstr/>
      </vt:variant>
      <vt:variant>
        <vt:lpwstr>_Toc449427981</vt:lpwstr>
      </vt:variant>
      <vt:variant>
        <vt:i4>1572918</vt:i4>
      </vt:variant>
      <vt:variant>
        <vt:i4>353</vt:i4>
      </vt:variant>
      <vt:variant>
        <vt:i4>0</vt:i4>
      </vt:variant>
      <vt:variant>
        <vt:i4>5</vt:i4>
      </vt:variant>
      <vt:variant>
        <vt:lpwstr/>
      </vt:variant>
      <vt:variant>
        <vt:lpwstr>_Toc449427980</vt:lpwstr>
      </vt:variant>
      <vt:variant>
        <vt:i4>1507382</vt:i4>
      </vt:variant>
      <vt:variant>
        <vt:i4>347</vt:i4>
      </vt:variant>
      <vt:variant>
        <vt:i4>0</vt:i4>
      </vt:variant>
      <vt:variant>
        <vt:i4>5</vt:i4>
      </vt:variant>
      <vt:variant>
        <vt:lpwstr/>
      </vt:variant>
      <vt:variant>
        <vt:lpwstr>_Toc449427979</vt:lpwstr>
      </vt:variant>
      <vt:variant>
        <vt:i4>1507382</vt:i4>
      </vt:variant>
      <vt:variant>
        <vt:i4>341</vt:i4>
      </vt:variant>
      <vt:variant>
        <vt:i4>0</vt:i4>
      </vt:variant>
      <vt:variant>
        <vt:i4>5</vt:i4>
      </vt:variant>
      <vt:variant>
        <vt:lpwstr/>
      </vt:variant>
      <vt:variant>
        <vt:lpwstr>_Toc449427978</vt:lpwstr>
      </vt:variant>
      <vt:variant>
        <vt:i4>1507382</vt:i4>
      </vt:variant>
      <vt:variant>
        <vt:i4>335</vt:i4>
      </vt:variant>
      <vt:variant>
        <vt:i4>0</vt:i4>
      </vt:variant>
      <vt:variant>
        <vt:i4>5</vt:i4>
      </vt:variant>
      <vt:variant>
        <vt:lpwstr/>
      </vt:variant>
      <vt:variant>
        <vt:lpwstr>_Toc449427977</vt:lpwstr>
      </vt:variant>
      <vt:variant>
        <vt:i4>1507382</vt:i4>
      </vt:variant>
      <vt:variant>
        <vt:i4>329</vt:i4>
      </vt:variant>
      <vt:variant>
        <vt:i4>0</vt:i4>
      </vt:variant>
      <vt:variant>
        <vt:i4>5</vt:i4>
      </vt:variant>
      <vt:variant>
        <vt:lpwstr/>
      </vt:variant>
      <vt:variant>
        <vt:lpwstr>_Toc449427976</vt:lpwstr>
      </vt:variant>
      <vt:variant>
        <vt:i4>1507382</vt:i4>
      </vt:variant>
      <vt:variant>
        <vt:i4>323</vt:i4>
      </vt:variant>
      <vt:variant>
        <vt:i4>0</vt:i4>
      </vt:variant>
      <vt:variant>
        <vt:i4>5</vt:i4>
      </vt:variant>
      <vt:variant>
        <vt:lpwstr/>
      </vt:variant>
      <vt:variant>
        <vt:lpwstr>_Toc449427975</vt:lpwstr>
      </vt:variant>
      <vt:variant>
        <vt:i4>1507382</vt:i4>
      </vt:variant>
      <vt:variant>
        <vt:i4>317</vt:i4>
      </vt:variant>
      <vt:variant>
        <vt:i4>0</vt:i4>
      </vt:variant>
      <vt:variant>
        <vt:i4>5</vt:i4>
      </vt:variant>
      <vt:variant>
        <vt:lpwstr/>
      </vt:variant>
      <vt:variant>
        <vt:lpwstr>_Toc449427974</vt:lpwstr>
      </vt:variant>
      <vt:variant>
        <vt:i4>1507382</vt:i4>
      </vt:variant>
      <vt:variant>
        <vt:i4>311</vt:i4>
      </vt:variant>
      <vt:variant>
        <vt:i4>0</vt:i4>
      </vt:variant>
      <vt:variant>
        <vt:i4>5</vt:i4>
      </vt:variant>
      <vt:variant>
        <vt:lpwstr/>
      </vt:variant>
      <vt:variant>
        <vt:lpwstr>_Toc449427973</vt:lpwstr>
      </vt:variant>
      <vt:variant>
        <vt:i4>1507382</vt:i4>
      </vt:variant>
      <vt:variant>
        <vt:i4>305</vt:i4>
      </vt:variant>
      <vt:variant>
        <vt:i4>0</vt:i4>
      </vt:variant>
      <vt:variant>
        <vt:i4>5</vt:i4>
      </vt:variant>
      <vt:variant>
        <vt:lpwstr/>
      </vt:variant>
      <vt:variant>
        <vt:lpwstr>_Toc449427972</vt:lpwstr>
      </vt:variant>
      <vt:variant>
        <vt:i4>1507382</vt:i4>
      </vt:variant>
      <vt:variant>
        <vt:i4>299</vt:i4>
      </vt:variant>
      <vt:variant>
        <vt:i4>0</vt:i4>
      </vt:variant>
      <vt:variant>
        <vt:i4>5</vt:i4>
      </vt:variant>
      <vt:variant>
        <vt:lpwstr/>
      </vt:variant>
      <vt:variant>
        <vt:lpwstr>_Toc449427971</vt:lpwstr>
      </vt:variant>
      <vt:variant>
        <vt:i4>1507382</vt:i4>
      </vt:variant>
      <vt:variant>
        <vt:i4>293</vt:i4>
      </vt:variant>
      <vt:variant>
        <vt:i4>0</vt:i4>
      </vt:variant>
      <vt:variant>
        <vt:i4>5</vt:i4>
      </vt:variant>
      <vt:variant>
        <vt:lpwstr/>
      </vt:variant>
      <vt:variant>
        <vt:lpwstr>_Toc449427970</vt:lpwstr>
      </vt:variant>
      <vt:variant>
        <vt:i4>1441846</vt:i4>
      </vt:variant>
      <vt:variant>
        <vt:i4>287</vt:i4>
      </vt:variant>
      <vt:variant>
        <vt:i4>0</vt:i4>
      </vt:variant>
      <vt:variant>
        <vt:i4>5</vt:i4>
      </vt:variant>
      <vt:variant>
        <vt:lpwstr/>
      </vt:variant>
      <vt:variant>
        <vt:lpwstr>_Toc449427969</vt:lpwstr>
      </vt:variant>
      <vt:variant>
        <vt:i4>1441846</vt:i4>
      </vt:variant>
      <vt:variant>
        <vt:i4>281</vt:i4>
      </vt:variant>
      <vt:variant>
        <vt:i4>0</vt:i4>
      </vt:variant>
      <vt:variant>
        <vt:i4>5</vt:i4>
      </vt:variant>
      <vt:variant>
        <vt:lpwstr/>
      </vt:variant>
      <vt:variant>
        <vt:lpwstr>_Toc449427968</vt:lpwstr>
      </vt:variant>
      <vt:variant>
        <vt:i4>1441846</vt:i4>
      </vt:variant>
      <vt:variant>
        <vt:i4>275</vt:i4>
      </vt:variant>
      <vt:variant>
        <vt:i4>0</vt:i4>
      </vt:variant>
      <vt:variant>
        <vt:i4>5</vt:i4>
      </vt:variant>
      <vt:variant>
        <vt:lpwstr/>
      </vt:variant>
      <vt:variant>
        <vt:lpwstr>_Toc449427966</vt:lpwstr>
      </vt:variant>
      <vt:variant>
        <vt:i4>1441846</vt:i4>
      </vt:variant>
      <vt:variant>
        <vt:i4>269</vt:i4>
      </vt:variant>
      <vt:variant>
        <vt:i4>0</vt:i4>
      </vt:variant>
      <vt:variant>
        <vt:i4>5</vt:i4>
      </vt:variant>
      <vt:variant>
        <vt:lpwstr/>
      </vt:variant>
      <vt:variant>
        <vt:lpwstr>_Toc449427965</vt:lpwstr>
      </vt:variant>
      <vt:variant>
        <vt:i4>1441846</vt:i4>
      </vt:variant>
      <vt:variant>
        <vt:i4>263</vt:i4>
      </vt:variant>
      <vt:variant>
        <vt:i4>0</vt:i4>
      </vt:variant>
      <vt:variant>
        <vt:i4>5</vt:i4>
      </vt:variant>
      <vt:variant>
        <vt:lpwstr/>
      </vt:variant>
      <vt:variant>
        <vt:lpwstr>_Toc449427964</vt:lpwstr>
      </vt:variant>
      <vt:variant>
        <vt:i4>1441846</vt:i4>
      </vt:variant>
      <vt:variant>
        <vt:i4>257</vt:i4>
      </vt:variant>
      <vt:variant>
        <vt:i4>0</vt:i4>
      </vt:variant>
      <vt:variant>
        <vt:i4>5</vt:i4>
      </vt:variant>
      <vt:variant>
        <vt:lpwstr/>
      </vt:variant>
      <vt:variant>
        <vt:lpwstr>_Toc449427963</vt:lpwstr>
      </vt:variant>
      <vt:variant>
        <vt:i4>1441846</vt:i4>
      </vt:variant>
      <vt:variant>
        <vt:i4>251</vt:i4>
      </vt:variant>
      <vt:variant>
        <vt:i4>0</vt:i4>
      </vt:variant>
      <vt:variant>
        <vt:i4>5</vt:i4>
      </vt:variant>
      <vt:variant>
        <vt:lpwstr/>
      </vt:variant>
      <vt:variant>
        <vt:lpwstr>_Toc449427962</vt:lpwstr>
      </vt:variant>
      <vt:variant>
        <vt:i4>1441846</vt:i4>
      </vt:variant>
      <vt:variant>
        <vt:i4>245</vt:i4>
      </vt:variant>
      <vt:variant>
        <vt:i4>0</vt:i4>
      </vt:variant>
      <vt:variant>
        <vt:i4>5</vt:i4>
      </vt:variant>
      <vt:variant>
        <vt:lpwstr/>
      </vt:variant>
      <vt:variant>
        <vt:lpwstr>_Toc449427961</vt:lpwstr>
      </vt:variant>
      <vt:variant>
        <vt:i4>1441846</vt:i4>
      </vt:variant>
      <vt:variant>
        <vt:i4>239</vt:i4>
      </vt:variant>
      <vt:variant>
        <vt:i4>0</vt:i4>
      </vt:variant>
      <vt:variant>
        <vt:i4>5</vt:i4>
      </vt:variant>
      <vt:variant>
        <vt:lpwstr/>
      </vt:variant>
      <vt:variant>
        <vt:lpwstr>_Toc449427960</vt:lpwstr>
      </vt:variant>
      <vt:variant>
        <vt:i4>1376310</vt:i4>
      </vt:variant>
      <vt:variant>
        <vt:i4>233</vt:i4>
      </vt:variant>
      <vt:variant>
        <vt:i4>0</vt:i4>
      </vt:variant>
      <vt:variant>
        <vt:i4>5</vt:i4>
      </vt:variant>
      <vt:variant>
        <vt:lpwstr/>
      </vt:variant>
      <vt:variant>
        <vt:lpwstr>_Toc449427959</vt:lpwstr>
      </vt:variant>
      <vt:variant>
        <vt:i4>1376310</vt:i4>
      </vt:variant>
      <vt:variant>
        <vt:i4>227</vt:i4>
      </vt:variant>
      <vt:variant>
        <vt:i4>0</vt:i4>
      </vt:variant>
      <vt:variant>
        <vt:i4>5</vt:i4>
      </vt:variant>
      <vt:variant>
        <vt:lpwstr/>
      </vt:variant>
      <vt:variant>
        <vt:lpwstr>_Toc449427957</vt:lpwstr>
      </vt:variant>
      <vt:variant>
        <vt:i4>1376310</vt:i4>
      </vt:variant>
      <vt:variant>
        <vt:i4>221</vt:i4>
      </vt:variant>
      <vt:variant>
        <vt:i4>0</vt:i4>
      </vt:variant>
      <vt:variant>
        <vt:i4>5</vt:i4>
      </vt:variant>
      <vt:variant>
        <vt:lpwstr/>
      </vt:variant>
      <vt:variant>
        <vt:lpwstr>_Toc449427956</vt:lpwstr>
      </vt:variant>
      <vt:variant>
        <vt:i4>1376310</vt:i4>
      </vt:variant>
      <vt:variant>
        <vt:i4>215</vt:i4>
      </vt:variant>
      <vt:variant>
        <vt:i4>0</vt:i4>
      </vt:variant>
      <vt:variant>
        <vt:i4>5</vt:i4>
      </vt:variant>
      <vt:variant>
        <vt:lpwstr/>
      </vt:variant>
      <vt:variant>
        <vt:lpwstr>_Toc449427955</vt:lpwstr>
      </vt:variant>
      <vt:variant>
        <vt:i4>1376310</vt:i4>
      </vt:variant>
      <vt:variant>
        <vt:i4>209</vt:i4>
      </vt:variant>
      <vt:variant>
        <vt:i4>0</vt:i4>
      </vt:variant>
      <vt:variant>
        <vt:i4>5</vt:i4>
      </vt:variant>
      <vt:variant>
        <vt:lpwstr/>
      </vt:variant>
      <vt:variant>
        <vt:lpwstr>_Toc449427954</vt:lpwstr>
      </vt:variant>
      <vt:variant>
        <vt:i4>1376310</vt:i4>
      </vt:variant>
      <vt:variant>
        <vt:i4>203</vt:i4>
      </vt:variant>
      <vt:variant>
        <vt:i4>0</vt:i4>
      </vt:variant>
      <vt:variant>
        <vt:i4>5</vt:i4>
      </vt:variant>
      <vt:variant>
        <vt:lpwstr/>
      </vt:variant>
      <vt:variant>
        <vt:lpwstr>_Toc449427953</vt:lpwstr>
      </vt:variant>
      <vt:variant>
        <vt:i4>1376310</vt:i4>
      </vt:variant>
      <vt:variant>
        <vt:i4>197</vt:i4>
      </vt:variant>
      <vt:variant>
        <vt:i4>0</vt:i4>
      </vt:variant>
      <vt:variant>
        <vt:i4>5</vt:i4>
      </vt:variant>
      <vt:variant>
        <vt:lpwstr/>
      </vt:variant>
      <vt:variant>
        <vt:lpwstr>_Toc449427952</vt:lpwstr>
      </vt:variant>
      <vt:variant>
        <vt:i4>1376310</vt:i4>
      </vt:variant>
      <vt:variant>
        <vt:i4>191</vt:i4>
      </vt:variant>
      <vt:variant>
        <vt:i4>0</vt:i4>
      </vt:variant>
      <vt:variant>
        <vt:i4>5</vt:i4>
      </vt:variant>
      <vt:variant>
        <vt:lpwstr/>
      </vt:variant>
      <vt:variant>
        <vt:lpwstr>_Toc449427951</vt:lpwstr>
      </vt:variant>
      <vt:variant>
        <vt:i4>1376310</vt:i4>
      </vt:variant>
      <vt:variant>
        <vt:i4>185</vt:i4>
      </vt:variant>
      <vt:variant>
        <vt:i4>0</vt:i4>
      </vt:variant>
      <vt:variant>
        <vt:i4>5</vt:i4>
      </vt:variant>
      <vt:variant>
        <vt:lpwstr/>
      </vt:variant>
      <vt:variant>
        <vt:lpwstr>_Toc449427950</vt:lpwstr>
      </vt:variant>
      <vt:variant>
        <vt:i4>1310774</vt:i4>
      </vt:variant>
      <vt:variant>
        <vt:i4>179</vt:i4>
      </vt:variant>
      <vt:variant>
        <vt:i4>0</vt:i4>
      </vt:variant>
      <vt:variant>
        <vt:i4>5</vt:i4>
      </vt:variant>
      <vt:variant>
        <vt:lpwstr/>
      </vt:variant>
      <vt:variant>
        <vt:lpwstr>_Toc449427949</vt:lpwstr>
      </vt:variant>
      <vt:variant>
        <vt:i4>1310774</vt:i4>
      </vt:variant>
      <vt:variant>
        <vt:i4>173</vt:i4>
      </vt:variant>
      <vt:variant>
        <vt:i4>0</vt:i4>
      </vt:variant>
      <vt:variant>
        <vt:i4>5</vt:i4>
      </vt:variant>
      <vt:variant>
        <vt:lpwstr/>
      </vt:variant>
      <vt:variant>
        <vt:lpwstr>_Toc449427948</vt:lpwstr>
      </vt:variant>
      <vt:variant>
        <vt:i4>1310774</vt:i4>
      </vt:variant>
      <vt:variant>
        <vt:i4>167</vt:i4>
      </vt:variant>
      <vt:variant>
        <vt:i4>0</vt:i4>
      </vt:variant>
      <vt:variant>
        <vt:i4>5</vt:i4>
      </vt:variant>
      <vt:variant>
        <vt:lpwstr/>
      </vt:variant>
      <vt:variant>
        <vt:lpwstr>_Toc449427947</vt:lpwstr>
      </vt:variant>
      <vt:variant>
        <vt:i4>1310774</vt:i4>
      </vt:variant>
      <vt:variant>
        <vt:i4>161</vt:i4>
      </vt:variant>
      <vt:variant>
        <vt:i4>0</vt:i4>
      </vt:variant>
      <vt:variant>
        <vt:i4>5</vt:i4>
      </vt:variant>
      <vt:variant>
        <vt:lpwstr/>
      </vt:variant>
      <vt:variant>
        <vt:lpwstr>_Toc449427946</vt:lpwstr>
      </vt:variant>
      <vt:variant>
        <vt:i4>1310774</vt:i4>
      </vt:variant>
      <vt:variant>
        <vt:i4>155</vt:i4>
      </vt:variant>
      <vt:variant>
        <vt:i4>0</vt:i4>
      </vt:variant>
      <vt:variant>
        <vt:i4>5</vt:i4>
      </vt:variant>
      <vt:variant>
        <vt:lpwstr/>
      </vt:variant>
      <vt:variant>
        <vt:lpwstr>_Toc449427945</vt:lpwstr>
      </vt:variant>
      <vt:variant>
        <vt:i4>1310774</vt:i4>
      </vt:variant>
      <vt:variant>
        <vt:i4>149</vt:i4>
      </vt:variant>
      <vt:variant>
        <vt:i4>0</vt:i4>
      </vt:variant>
      <vt:variant>
        <vt:i4>5</vt:i4>
      </vt:variant>
      <vt:variant>
        <vt:lpwstr/>
      </vt:variant>
      <vt:variant>
        <vt:lpwstr>_Toc449427944</vt:lpwstr>
      </vt:variant>
      <vt:variant>
        <vt:i4>1310774</vt:i4>
      </vt:variant>
      <vt:variant>
        <vt:i4>143</vt:i4>
      </vt:variant>
      <vt:variant>
        <vt:i4>0</vt:i4>
      </vt:variant>
      <vt:variant>
        <vt:i4>5</vt:i4>
      </vt:variant>
      <vt:variant>
        <vt:lpwstr/>
      </vt:variant>
      <vt:variant>
        <vt:lpwstr>_Toc449427943</vt:lpwstr>
      </vt:variant>
      <vt:variant>
        <vt:i4>1310774</vt:i4>
      </vt:variant>
      <vt:variant>
        <vt:i4>137</vt:i4>
      </vt:variant>
      <vt:variant>
        <vt:i4>0</vt:i4>
      </vt:variant>
      <vt:variant>
        <vt:i4>5</vt:i4>
      </vt:variant>
      <vt:variant>
        <vt:lpwstr/>
      </vt:variant>
      <vt:variant>
        <vt:lpwstr>_Toc449427942</vt:lpwstr>
      </vt:variant>
      <vt:variant>
        <vt:i4>1310774</vt:i4>
      </vt:variant>
      <vt:variant>
        <vt:i4>131</vt:i4>
      </vt:variant>
      <vt:variant>
        <vt:i4>0</vt:i4>
      </vt:variant>
      <vt:variant>
        <vt:i4>5</vt:i4>
      </vt:variant>
      <vt:variant>
        <vt:lpwstr/>
      </vt:variant>
      <vt:variant>
        <vt:lpwstr>_Toc449427941</vt:lpwstr>
      </vt:variant>
      <vt:variant>
        <vt:i4>1310774</vt:i4>
      </vt:variant>
      <vt:variant>
        <vt:i4>125</vt:i4>
      </vt:variant>
      <vt:variant>
        <vt:i4>0</vt:i4>
      </vt:variant>
      <vt:variant>
        <vt:i4>5</vt:i4>
      </vt:variant>
      <vt:variant>
        <vt:lpwstr/>
      </vt:variant>
      <vt:variant>
        <vt:lpwstr>_Toc449427940</vt:lpwstr>
      </vt:variant>
      <vt:variant>
        <vt:i4>1245238</vt:i4>
      </vt:variant>
      <vt:variant>
        <vt:i4>119</vt:i4>
      </vt:variant>
      <vt:variant>
        <vt:i4>0</vt:i4>
      </vt:variant>
      <vt:variant>
        <vt:i4>5</vt:i4>
      </vt:variant>
      <vt:variant>
        <vt:lpwstr/>
      </vt:variant>
      <vt:variant>
        <vt:lpwstr>_Toc449427939</vt:lpwstr>
      </vt:variant>
      <vt:variant>
        <vt:i4>1245238</vt:i4>
      </vt:variant>
      <vt:variant>
        <vt:i4>113</vt:i4>
      </vt:variant>
      <vt:variant>
        <vt:i4>0</vt:i4>
      </vt:variant>
      <vt:variant>
        <vt:i4>5</vt:i4>
      </vt:variant>
      <vt:variant>
        <vt:lpwstr/>
      </vt:variant>
      <vt:variant>
        <vt:lpwstr>_Toc449427938</vt:lpwstr>
      </vt:variant>
      <vt:variant>
        <vt:i4>1245238</vt:i4>
      </vt:variant>
      <vt:variant>
        <vt:i4>107</vt:i4>
      </vt:variant>
      <vt:variant>
        <vt:i4>0</vt:i4>
      </vt:variant>
      <vt:variant>
        <vt:i4>5</vt:i4>
      </vt:variant>
      <vt:variant>
        <vt:lpwstr/>
      </vt:variant>
      <vt:variant>
        <vt:lpwstr>_Toc449427937</vt:lpwstr>
      </vt:variant>
      <vt:variant>
        <vt:i4>1245238</vt:i4>
      </vt:variant>
      <vt:variant>
        <vt:i4>101</vt:i4>
      </vt:variant>
      <vt:variant>
        <vt:i4>0</vt:i4>
      </vt:variant>
      <vt:variant>
        <vt:i4>5</vt:i4>
      </vt:variant>
      <vt:variant>
        <vt:lpwstr/>
      </vt:variant>
      <vt:variant>
        <vt:lpwstr>_Toc449427936</vt:lpwstr>
      </vt:variant>
      <vt:variant>
        <vt:i4>1245238</vt:i4>
      </vt:variant>
      <vt:variant>
        <vt:i4>95</vt:i4>
      </vt:variant>
      <vt:variant>
        <vt:i4>0</vt:i4>
      </vt:variant>
      <vt:variant>
        <vt:i4>5</vt:i4>
      </vt:variant>
      <vt:variant>
        <vt:lpwstr/>
      </vt:variant>
      <vt:variant>
        <vt:lpwstr>_Toc449427935</vt:lpwstr>
      </vt:variant>
      <vt:variant>
        <vt:i4>1245238</vt:i4>
      </vt:variant>
      <vt:variant>
        <vt:i4>89</vt:i4>
      </vt:variant>
      <vt:variant>
        <vt:i4>0</vt:i4>
      </vt:variant>
      <vt:variant>
        <vt:i4>5</vt:i4>
      </vt:variant>
      <vt:variant>
        <vt:lpwstr/>
      </vt:variant>
      <vt:variant>
        <vt:lpwstr>_Toc449427934</vt:lpwstr>
      </vt:variant>
      <vt:variant>
        <vt:i4>1245238</vt:i4>
      </vt:variant>
      <vt:variant>
        <vt:i4>83</vt:i4>
      </vt:variant>
      <vt:variant>
        <vt:i4>0</vt:i4>
      </vt:variant>
      <vt:variant>
        <vt:i4>5</vt:i4>
      </vt:variant>
      <vt:variant>
        <vt:lpwstr/>
      </vt:variant>
      <vt:variant>
        <vt:lpwstr>_Toc449427933</vt:lpwstr>
      </vt:variant>
      <vt:variant>
        <vt:i4>1245238</vt:i4>
      </vt:variant>
      <vt:variant>
        <vt:i4>77</vt:i4>
      </vt:variant>
      <vt:variant>
        <vt:i4>0</vt:i4>
      </vt:variant>
      <vt:variant>
        <vt:i4>5</vt:i4>
      </vt:variant>
      <vt:variant>
        <vt:lpwstr/>
      </vt:variant>
      <vt:variant>
        <vt:lpwstr>_Toc449427932</vt:lpwstr>
      </vt:variant>
      <vt:variant>
        <vt:i4>1245238</vt:i4>
      </vt:variant>
      <vt:variant>
        <vt:i4>71</vt:i4>
      </vt:variant>
      <vt:variant>
        <vt:i4>0</vt:i4>
      </vt:variant>
      <vt:variant>
        <vt:i4>5</vt:i4>
      </vt:variant>
      <vt:variant>
        <vt:lpwstr/>
      </vt:variant>
      <vt:variant>
        <vt:lpwstr>_Toc449427931</vt:lpwstr>
      </vt:variant>
      <vt:variant>
        <vt:i4>1245238</vt:i4>
      </vt:variant>
      <vt:variant>
        <vt:i4>65</vt:i4>
      </vt:variant>
      <vt:variant>
        <vt:i4>0</vt:i4>
      </vt:variant>
      <vt:variant>
        <vt:i4>5</vt:i4>
      </vt:variant>
      <vt:variant>
        <vt:lpwstr/>
      </vt:variant>
      <vt:variant>
        <vt:lpwstr>_Toc449427930</vt:lpwstr>
      </vt:variant>
      <vt:variant>
        <vt:i4>1179702</vt:i4>
      </vt:variant>
      <vt:variant>
        <vt:i4>59</vt:i4>
      </vt:variant>
      <vt:variant>
        <vt:i4>0</vt:i4>
      </vt:variant>
      <vt:variant>
        <vt:i4>5</vt:i4>
      </vt:variant>
      <vt:variant>
        <vt:lpwstr/>
      </vt:variant>
      <vt:variant>
        <vt:lpwstr>_Toc449427929</vt:lpwstr>
      </vt:variant>
      <vt:variant>
        <vt:i4>1179702</vt:i4>
      </vt:variant>
      <vt:variant>
        <vt:i4>53</vt:i4>
      </vt:variant>
      <vt:variant>
        <vt:i4>0</vt:i4>
      </vt:variant>
      <vt:variant>
        <vt:i4>5</vt:i4>
      </vt:variant>
      <vt:variant>
        <vt:lpwstr/>
      </vt:variant>
      <vt:variant>
        <vt:lpwstr>_Toc449427928</vt:lpwstr>
      </vt:variant>
      <vt:variant>
        <vt:i4>1179702</vt:i4>
      </vt:variant>
      <vt:variant>
        <vt:i4>47</vt:i4>
      </vt:variant>
      <vt:variant>
        <vt:i4>0</vt:i4>
      </vt:variant>
      <vt:variant>
        <vt:i4>5</vt:i4>
      </vt:variant>
      <vt:variant>
        <vt:lpwstr/>
      </vt:variant>
      <vt:variant>
        <vt:lpwstr>_Toc449427927</vt:lpwstr>
      </vt:variant>
      <vt:variant>
        <vt:i4>1179702</vt:i4>
      </vt:variant>
      <vt:variant>
        <vt:i4>41</vt:i4>
      </vt:variant>
      <vt:variant>
        <vt:i4>0</vt:i4>
      </vt:variant>
      <vt:variant>
        <vt:i4>5</vt:i4>
      </vt:variant>
      <vt:variant>
        <vt:lpwstr/>
      </vt:variant>
      <vt:variant>
        <vt:lpwstr>_Toc449427926</vt:lpwstr>
      </vt:variant>
      <vt:variant>
        <vt:i4>1179702</vt:i4>
      </vt:variant>
      <vt:variant>
        <vt:i4>35</vt:i4>
      </vt:variant>
      <vt:variant>
        <vt:i4>0</vt:i4>
      </vt:variant>
      <vt:variant>
        <vt:i4>5</vt:i4>
      </vt:variant>
      <vt:variant>
        <vt:lpwstr/>
      </vt:variant>
      <vt:variant>
        <vt:lpwstr>_Toc449427925</vt:lpwstr>
      </vt:variant>
      <vt:variant>
        <vt:i4>1179702</vt:i4>
      </vt:variant>
      <vt:variant>
        <vt:i4>29</vt:i4>
      </vt:variant>
      <vt:variant>
        <vt:i4>0</vt:i4>
      </vt:variant>
      <vt:variant>
        <vt:i4>5</vt:i4>
      </vt:variant>
      <vt:variant>
        <vt:lpwstr/>
      </vt:variant>
      <vt:variant>
        <vt:lpwstr>_Toc449427924</vt:lpwstr>
      </vt:variant>
      <vt:variant>
        <vt:i4>1179702</vt:i4>
      </vt:variant>
      <vt:variant>
        <vt:i4>23</vt:i4>
      </vt:variant>
      <vt:variant>
        <vt:i4>0</vt:i4>
      </vt:variant>
      <vt:variant>
        <vt:i4>5</vt:i4>
      </vt:variant>
      <vt:variant>
        <vt:lpwstr/>
      </vt:variant>
      <vt:variant>
        <vt:lpwstr>_Toc449427923</vt:lpwstr>
      </vt:variant>
      <vt:variant>
        <vt:i4>1179702</vt:i4>
      </vt:variant>
      <vt:variant>
        <vt:i4>17</vt:i4>
      </vt:variant>
      <vt:variant>
        <vt:i4>0</vt:i4>
      </vt:variant>
      <vt:variant>
        <vt:i4>5</vt:i4>
      </vt:variant>
      <vt:variant>
        <vt:lpwstr/>
      </vt:variant>
      <vt:variant>
        <vt:lpwstr>_Toc449427922</vt:lpwstr>
      </vt:variant>
      <vt:variant>
        <vt:i4>1179702</vt:i4>
      </vt:variant>
      <vt:variant>
        <vt:i4>11</vt:i4>
      </vt:variant>
      <vt:variant>
        <vt:i4>0</vt:i4>
      </vt:variant>
      <vt:variant>
        <vt:i4>5</vt:i4>
      </vt:variant>
      <vt:variant>
        <vt:lpwstr/>
      </vt:variant>
      <vt:variant>
        <vt:lpwstr>_Toc449427921</vt:lpwstr>
      </vt:variant>
      <vt:variant>
        <vt:i4>1179702</vt:i4>
      </vt:variant>
      <vt:variant>
        <vt:i4>5</vt:i4>
      </vt:variant>
      <vt:variant>
        <vt:i4>0</vt:i4>
      </vt:variant>
      <vt:variant>
        <vt:i4>5</vt:i4>
      </vt:variant>
      <vt:variant>
        <vt:lpwstr/>
      </vt:variant>
      <vt:variant>
        <vt:lpwstr>_Toc449427920</vt:lpwstr>
      </vt:variant>
      <vt:variant>
        <vt:i4>1966156</vt:i4>
      </vt:variant>
      <vt:variant>
        <vt:i4>0</vt:i4>
      </vt:variant>
      <vt:variant>
        <vt:i4>0</vt:i4>
      </vt:variant>
      <vt:variant>
        <vt:i4>5</vt:i4>
      </vt:variant>
      <vt:variant>
        <vt:lpwstr>http://www.simpson.kyschools.us/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Thurman, Garnett - KSBA</cp:lastModifiedBy>
  <cp:revision>29</cp:revision>
  <cp:lastPrinted>2005-06-27T20:57:00Z</cp:lastPrinted>
  <dcterms:created xsi:type="dcterms:W3CDTF">2017-11-19T17:41:00Z</dcterms:created>
  <dcterms:modified xsi:type="dcterms:W3CDTF">2025-06-16T19:35:00Z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_NewReviewCycle">
    <vt:lpwstr/>
  </property>
  <property fmtid="{D5CDD505-2E9C-101B-9397-08002B2CF9AE}" pid="6" name="GrammarlyDocumentId">
    <vt:lpwstr>3cc88622-c1a7-4ed1-b74e-087c97b0a996</vt:lpwstr>
  </property>
</Properties>
</file>