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DAD6B" w14:textId="3ED8EAFA" w:rsidR="00785540" w:rsidRPr="00191991" w:rsidRDefault="00191991" w:rsidP="00785540">
      <w:pPr>
        <w:pStyle w:val="CompanyName"/>
        <w:rPr>
          <w:sz w:val="28"/>
          <w:szCs w:val="28"/>
        </w:rPr>
      </w:pPr>
      <w:r w:rsidRPr="00191991">
        <w:rPr>
          <w:sz w:val="28"/>
          <w:szCs w:val="28"/>
        </w:rPr>
        <w:t>Anchorage Public School</w:t>
      </w:r>
    </w:p>
    <w:tbl>
      <w:tblPr>
        <w:tblStyle w:val="Memotable"/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emo header fields"/>
      </w:tblPr>
      <w:tblGrid>
        <w:gridCol w:w="1232"/>
        <w:gridCol w:w="8128"/>
      </w:tblGrid>
      <w:tr w:rsidR="00785540" w14:paraId="0BAA808A" w14:textId="77777777" w:rsidTr="00191991">
        <w:sdt>
          <w:sdtPr>
            <w:alias w:val="To:"/>
            <w:tag w:val="To:"/>
            <w:id w:val="1015413264"/>
            <w:placeholder>
              <w:docPart w:val="F4FE42E5BFEF44599E7A081BAECAB000"/>
            </w:placeholder>
            <w:temporary/>
            <w:showingPlcHdr/>
            <w15:appearance w15:val="hidden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</w:tcPr>
              <w:p w14:paraId="70072D3D" w14:textId="77777777" w:rsidR="00785540" w:rsidRPr="006F57FD" w:rsidRDefault="00785540" w:rsidP="0061769E">
                <w:pPr>
                  <w:pStyle w:val="Heading1"/>
                  <w:contextualSpacing w:val="0"/>
                  <w:outlineLvl w:val="0"/>
                </w:pPr>
                <w:r w:rsidRPr="006F57FD">
                  <w:t>To:</w:t>
                </w:r>
              </w:p>
            </w:tc>
          </w:sdtContent>
        </w:sdt>
        <w:tc>
          <w:tcPr>
            <w:tcW w:w="8128" w:type="dxa"/>
          </w:tcPr>
          <w:p w14:paraId="5E5F5E1E" w14:textId="4E466F73" w:rsidR="00785540" w:rsidRPr="00FB2B58" w:rsidRDefault="00191991" w:rsidP="0061769E">
            <w:pPr>
              <w:spacing w:before="28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APS Board of Education</w:t>
            </w:r>
          </w:p>
        </w:tc>
      </w:tr>
      <w:tr w:rsidR="00785540" w14:paraId="6473E228" w14:textId="77777777" w:rsidTr="00191991">
        <w:sdt>
          <w:sdtPr>
            <w:alias w:val="From:"/>
            <w:tag w:val="From:"/>
            <w:id w:val="21141888"/>
            <w:placeholder>
              <w:docPart w:val="F324953BE47B4EE1BF5A6A2E1F86BCD5"/>
            </w:placeholder>
            <w:temporary/>
            <w:showingPlcHdr/>
            <w15:appearance w15:val="hidden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</w:tcPr>
              <w:p w14:paraId="2711E73B" w14:textId="77777777" w:rsidR="00785540" w:rsidRPr="006F57FD" w:rsidRDefault="00785540" w:rsidP="0061769E">
                <w:pPr>
                  <w:pStyle w:val="Heading1"/>
                  <w:contextualSpacing w:val="0"/>
                  <w:outlineLvl w:val="0"/>
                </w:pPr>
                <w:r w:rsidRPr="006F57FD">
                  <w:t>From:</w:t>
                </w:r>
              </w:p>
            </w:tc>
          </w:sdtContent>
        </w:sdt>
        <w:tc>
          <w:tcPr>
            <w:tcW w:w="8128" w:type="dxa"/>
          </w:tcPr>
          <w:p w14:paraId="74E085A4" w14:textId="09A36940" w:rsidR="00EB38E6" w:rsidRPr="00FB2B58" w:rsidRDefault="00191991" w:rsidP="0061769E">
            <w:pPr>
              <w:spacing w:before="28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Sharla Six</w:t>
            </w:r>
          </w:p>
        </w:tc>
      </w:tr>
      <w:tr w:rsidR="00785540" w14:paraId="0D189A60" w14:textId="77777777" w:rsidTr="00191991">
        <w:sdt>
          <w:sdtPr>
            <w:alias w:val="Date:"/>
            <w:tag w:val="Date:"/>
            <w:id w:val="-2052519928"/>
            <w:placeholder>
              <w:docPart w:val="4202BDB055B64074BAB68FAE69CC846E"/>
            </w:placeholder>
            <w:temporary/>
            <w:showingPlcHdr/>
            <w15:appearance w15:val="hidden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</w:tcPr>
              <w:p w14:paraId="19011C11" w14:textId="77777777" w:rsidR="00785540" w:rsidRPr="006F57FD" w:rsidRDefault="00785540" w:rsidP="0061769E">
                <w:pPr>
                  <w:pStyle w:val="Heading1"/>
                  <w:contextualSpacing w:val="0"/>
                  <w:outlineLvl w:val="0"/>
                </w:pPr>
                <w:r w:rsidRPr="006F57FD">
                  <w:t>Date:</w:t>
                </w:r>
              </w:p>
            </w:tc>
          </w:sdtContent>
        </w:sdt>
        <w:tc>
          <w:tcPr>
            <w:tcW w:w="8128" w:type="dxa"/>
          </w:tcPr>
          <w:p w14:paraId="5A9E7C6F" w14:textId="2928BD71" w:rsidR="00785540" w:rsidRPr="00FB2B58" w:rsidRDefault="00191991" w:rsidP="0061769E">
            <w:pPr>
              <w:spacing w:before="28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3.26.25</w:t>
            </w:r>
          </w:p>
        </w:tc>
      </w:tr>
      <w:tr w:rsidR="00785540" w14:paraId="1616D5B2" w14:textId="77777777" w:rsidTr="00191991">
        <w:sdt>
          <w:sdtPr>
            <w:alias w:val="Re:"/>
            <w:tag w:val="Re:"/>
            <w:id w:val="-1435443775"/>
            <w:placeholder>
              <w:docPart w:val="AA267ABC55AB40C0BAB4A10E2A0427CB"/>
            </w:placeholder>
            <w:temporary/>
            <w:showingPlcHdr/>
            <w15:appearance w15:val="hidden"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232" w:type="dxa"/>
                <w:tcMar>
                  <w:left w:w="0" w:type="dxa"/>
                  <w:bottom w:w="288" w:type="dxa"/>
                  <w:right w:w="0" w:type="dxa"/>
                </w:tcMar>
              </w:tcPr>
              <w:p w14:paraId="03E70582" w14:textId="77777777" w:rsidR="00785540" w:rsidRPr="006F57FD" w:rsidRDefault="00785540" w:rsidP="0061769E">
                <w:pPr>
                  <w:pStyle w:val="Heading1"/>
                  <w:contextualSpacing w:val="0"/>
                  <w:outlineLvl w:val="0"/>
                </w:pPr>
                <w:r w:rsidRPr="006F57FD">
                  <w:t>Re:</w:t>
                </w:r>
              </w:p>
            </w:tc>
          </w:sdtContent>
        </w:sdt>
        <w:tc>
          <w:tcPr>
            <w:tcW w:w="8128" w:type="dxa"/>
            <w:tcMar>
              <w:left w:w="0" w:type="dxa"/>
              <w:bottom w:w="288" w:type="dxa"/>
              <w:right w:w="0" w:type="dxa"/>
            </w:tcMar>
          </w:tcPr>
          <w:p w14:paraId="50CAFB48" w14:textId="5BC704F1" w:rsidR="00785540" w:rsidRPr="00FB2B58" w:rsidRDefault="00191991" w:rsidP="0061769E">
            <w:pPr>
              <w:spacing w:before="280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March 2025 Superintendent Report</w:t>
            </w:r>
          </w:p>
        </w:tc>
      </w:tr>
    </w:tbl>
    <w:p w14:paraId="0DD9732B" w14:textId="717DB5BF" w:rsidR="00933B8F" w:rsidRDefault="00191991" w:rsidP="00191991">
      <w:pPr>
        <w:rPr>
          <w:b/>
          <w:bCs/>
          <w:u w:val="single"/>
        </w:rPr>
      </w:pPr>
      <w:r>
        <w:rPr>
          <w:b/>
          <w:bCs/>
          <w:u w:val="single"/>
        </w:rPr>
        <w:t>March 2025</w:t>
      </w:r>
      <w:r w:rsidR="003E7916">
        <w:rPr>
          <w:b/>
          <w:bCs/>
          <w:u w:val="single"/>
        </w:rPr>
        <w:t xml:space="preserve"> Superintendent Report</w:t>
      </w:r>
    </w:p>
    <w:p w14:paraId="24013872" w14:textId="3B407D30" w:rsidR="003E7916" w:rsidRDefault="003E7916" w:rsidP="00191991">
      <w:r>
        <w:t>In the month of March, I</w:t>
      </w:r>
      <w:r w:rsidR="001429F3">
        <w:t xml:space="preserve"> will have</w:t>
      </w:r>
      <w:r>
        <w:t xml:space="preserve"> </w:t>
      </w:r>
      <w:r w:rsidR="007B4289">
        <w:t xml:space="preserve">attended, actively </w:t>
      </w:r>
      <w:r>
        <w:t>participated in</w:t>
      </w:r>
      <w:r w:rsidR="007B4289">
        <w:t>,</w:t>
      </w:r>
      <w:r>
        <w:t xml:space="preserve"> or facilitated the following </w:t>
      </w:r>
      <w:r w:rsidR="00DB6E26">
        <w:t>meetings/</w:t>
      </w:r>
      <w:r>
        <w:t>activities:</w:t>
      </w:r>
    </w:p>
    <w:p w14:paraId="7E88C33A" w14:textId="3FF95923" w:rsidR="003E7916" w:rsidRDefault="003E7916" w:rsidP="003E7916">
      <w:pPr>
        <w:pStyle w:val="ListParagraph"/>
        <w:numPr>
          <w:ilvl w:val="0"/>
          <w:numId w:val="25"/>
        </w:numPr>
      </w:pPr>
      <w:r>
        <w:t>Six classroom observation and post observation conferences with teachers</w:t>
      </w:r>
    </w:p>
    <w:p w14:paraId="5BDD5B0C" w14:textId="63F4708E" w:rsidR="003E7916" w:rsidRDefault="003E7916" w:rsidP="003E7916">
      <w:pPr>
        <w:pStyle w:val="ListParagraph"/>
        <w:numPr>
          <w:ilvl w:val="0"/>
          <w:numId w:val="25"/>
        </w:numPr>
      </w:pPr>
      <w:r>
        <w:t>Meetings with 7</w:t>
      </w:r>
      <w:r w:rsidR="00046203">
        <w:t>+</w:t>
      </w:r>
      <w:r>
        <w:t xml:space="preserve"> teachers</w:t>
      </w:r>
      <w:r w:rsidR="007B4289">
        <w:t xml:space="preserve"> (individuals/pairs)</w:t>
      </w:r>
    </w:p>
    <w:p w14:paraId="42345D91" w14:textId="338EF6BE" w:rsidR="001429F3" w:rsidRDefault="001429F3" w:rsidP="001429F3">
      <w:pPr>
        <w:pStyle w:val="ListParagraph"/>
        <w:numPr>
          <w:ilvl w:val="0"/>
          <w:numId w:val="25"/>
        </w:numPr>
      </w:pPr>
      <w:r>
        <w:t>Meetings with 6</w:t>
      </w:r>
      <w:r w:rsidR="00046203">
        <w:t>+</w:t>
      </w:r>
      <w:r>
        <w:t xml:space="preserve"> parents </w:t>
      </w:r>
    </w:p>
    <w:p w14:paraId="3D4726A6" w14:textId="35750132" w:rsidR="007B4289" w:rsidRDefault="007B4289" w:rsidP="007B4289">
      <w:pPr>
        <w:pStyle w:val="ListParagraph"/>
        <w:numPr>
          <w:ilvl w:val="0"/>
          <w:numId w:val="25"/>
        </w:numPr>
      </w:pPr>
      <w:r>
        <w:t xml:space="preserve">Meetings with 5+ individual staff members </w:t>
      </w:r>
    </w:p>
    <w:p w14:paraId="7AB5008F" w14:textId="6D6C595E" w:rsidR="001429F3" w:rsidRDefault="001429F3" w:rsidP="001429F3">
      <w:pPr>
        <w:pStyle w:val="ListParagraph"/>
        <w:numPr>
          <w:ilvl w:val="0"/>
          <w:numId w:val="25"/>
        </w:numPr>
      </w:pPr>
      <w:r>
        <w:t>Communication with ALL board members</w:t>
      </w:r>
    </w:p>
    <w:p w14:paraId="21ACBEBB" w14:textId="490FCEA8" w:rsidR="001429F3" w:rsidRDefault="001429F3" w:rsidP="003E7916">
      <w:pPr>
        <w:pStyle w:val="ListParagraph"/>
        <w:numPr>
          <w:ilvl w:val="0"/>
          <w:numId w:val="25"/>
        </w:numPr>
      </w:pPr>
      <w:r>
        <w:t>3 Board Meetings</w:t>
      </w:r>
    </w:p>
    <w:p w14:paraId="7E77F059" w14:textId="66B945C2" w:rsidR="001429F3" w:rsidRDefault="001429F3" w:rsidP="003E7916">
      <w:pPr>
        <w:pStyle w:val="ListParagraph"/>
        <w:numPr>
          <w:ilvl w:val="0"/>
          <w:numId w:val="25"/>
        </w:numPr>
      </w:pPr>
      <w:r>
        <w:t>1 Council Meeting</w:t>
      </w:r>
    </w:p>
    <w:p w14:paraId="35D34924" w14:textId="0F19D76F" w:rsidR="001429F3" w:rsidRDefault="001429F3" w:rsidP="003E7916">
      <w:pPr>
        <w:pStyle w:val="ListParagraph"/>
        <w:numPr>
          <w:ilvl w:val="0"/>
          <w:numId w:val="25"/>
        </w:numPr>
      </w:pPr>
      <w:r>
        <w:t>Meeting with one community member</w:t>
      </w:r>
    </w:p>
    <w:p w14:paraId="1FC6BD8B" w14:textId="5F9D58FA" w:rsidR="001429F3" w:rsidRDefault="001429F3" w:rsidP="003E7916">
      <w:pPr>
        <w:pStyle w:val="ListParagraph"/>
        <w:numPr>
          <w:ilvl w:val="0"/>
          <w:numId w:val="25"/>
        </w:numPr>
      </w:pPr>
      <w:r>
        <w:t>3 Innovation Lab Meetings</w:t>
      </w:r>
    </w:p>
    <w:p w14:paraId="326B533A" w14:textId="36155DBF" w:rsidR="001429F3" w:rsidRDefault="001429F3" w:rsidP="003E7916">
      <w:pPr>
        <w:pStyle w:val="ListParagraph"/>
        <w:numPr>
          <w:ilvl w:val="0"/>
          <w:numId w:val="25"/>
        </w:numPr>
      </w:pPr>
      <w:r>
        <w:t>1 APTA Auction (Wow!)</w:t>
      </w:r>
    </w:p>
    <w:p w14:paraId="6CBA44D9" w14:textId="7B2B95B5" w:rsidR="001429F3" w:rsidRDefault="001429F3" w:rsidP="003E7916">
      <w:pPr>
        <w:pStyle w:val="ListParagraph"/>
        <w:numPr>
          <w:ilvl w:val="0"/>
          <w:numId w:val="25"/>
        </w:numPr>
      </w:pPr>
      <w:r>
        <w:t>3 Vendor Meetings (Studer, Vector, Audio Enhancement)</w:t>
      </w:r>
    </w:p>
    <w:p w14:paraId="521B3C29" w14:textId="78BB189B" w:rsidR="001429F3" w:rsidRDefault="001429F3" w:rsidP="003E7916">
      <w:pPr>
        <w:pStyle w:val="ListParagraph"/>
        <w:numPr>
          <w:ilvl w:val="0"/>
          <w:numId w:val="25"/>
        </w:numPr>
      </w:pPr>
      <w:r>
        <w:t>Meeting with one student to discuss policy improvements (Student Leadership opportunities, Dress Code, Schedule, ELA, Anchor Time)</w:t>
      </w:r>
    </w:p>
    <w:p w14:paraId="3CABE613" w14:textId="3CD8690D" w:rsidR="001429F3" w:rsidRDefault="001429F3" w:rsidP="003E7916">
      <w:pPr>
        <w:pStyle w:val="ListParagraph"/>
        <w:numPr>
          <w:ilvl w:val="0"/>
          <w:numId w:val="25"/>
        </w:numPr>
      </w:pPr>
      <w:r>
        <w:t xml:space="preserve">Council/Board Learning Walks on 3.20.25 and </w:t>
      </w:r>
      <w:r w:rsidR="007B4289">
        <w:t>3.25.25</w:t>
      </w:r>
    </w:p>
    <w:p w14:paraId="5542EA8E" w14:textId="4932597C" w:rsidR="007B4289" w:rsidRDefault="007B4289" w:rsidP="003E7916">
      <w:pPr>
        <w:pStyle w:val="ListParagraph"/>
        <w:numPr>
          <w:ilvl w:val="0"/>
          <w:numId w:val="25"/>
        </w:numPr>
      </w:pPr>
      <w:r>
        <w:t>Pizza, Parents, &amp; Practicality: Improving Home</w:t>
      </w:r>
      <w:r w:rsidR="00FD286E">
        <w:t>-</w:t>
      </w:r>
      <w:r>
        <w:t>School Communication (25 Parents Registered</w:t>
      </w:r>
      <w:r w:rsidR="00DB6E26">
        <w:t>;</w:t>
      </w:r>
      <w:r>
        <w:t xml:space="preserve"> </w:t>
      </w:r>
      <w:r w:rsidR="00DB6E26">
        <w:t>s</w:t>
      </w:r>
      <w:r>
        <w:t>ponsored by APTA)</w:t>
      </w:r>
    </w:p>
    <w:p w14:paraId="2B9FD127" w14:textId="44122B52" w:rsidR="00E800F4" w:rsidRDefault="00E800F4" w:rsidP="003E7916">
      <w:pPr>
        <w:pStyle w:val="ListParagraph"/>
        <w:numPr>
          <w:ilvl w:val="0"/>
          <w:numId w:val="25"/>
        </w:numPr>
      </w:pPr>
      <w:r>
        <w:t>Phone consultation with Board Attorney</w:t>
      </w:r>
    </w:p>
    <w:p w14:paraId="0814C747" w14:textId="5F087EC7" w:rsidR="00046203" w:rsidRDefault="00046203" w:rsidP="003E7916">
      <w:pPr>
        <w:pStyle w:val="ListParagraph"/>
        <w:numPr>
          <w:ilvl w:val="0"/>
          <w:numId w:val="25"/>
        </w:numPr>
      </w:pPr>
      <w:r>
        <w:t>Emergency Preparedness Meeting @ City Hall on 3.20.25</w:t>
      </w:r>
    </w:p>
    <w:p w14:paraId="63214DA8" w14:textId="0A975FD2" w:rsidR="007B4289" w:rsidRDefault="007B4289" w:rsidP="003E7916">
      <w:pPr>
        <w:pStyle w:val="ListParagraph"/>
        <w:numPr>
          <w:ilvl w:val="0"/>
          <w:numId w:val="25"/>
        </w:numPr>
      </w:pPr>
      <w:r>
        <w:t>Virtual OVEC Board Meeting</w:t>
      </w:r>
    </w:p>
    <w:p w14:paraId="6C43A492" w14:textId="386FD57D" w:rsidR="007B4289" w:rsidRDefault="007B4289" w:rsidP="003E7916">
      <w:pPr>
        <w:pStyle w:val="ListParagraph"/>
        <w:numPr>
          <w:ilvl w:val="0"/>
          <w:numId w:val="25"/>
        </w:numPr>
      </w:pPr>
      <w:r>
        <w:t>Virtual KASA Leadership Challenge Meeting</w:t>
      </w:r>
    </w:p>
    <w:p w14:paraId="23A1472C" w14:textId="3ABF69A8" w:rsidR="007B4289" w:rsidRDefault="007B4289" w:rsidP="007B4289">
      <w:r>
        <w:t>Coming up:</w:t>
      </w:r>
    </w:p>
    <w:p w14:paraId="4D3D3DE8" w14:textId="64BBAB43" w:rsidR="007B4289" w:rsidRDefault="007B4289" w:rsidP="003E7916">
      <w:pPr>
        <w:pStyle w:val="ListParagraph"/>
        <w:numPr>
          <w:ilvl w:val="0"/>
          <w:numId w:val="25"/>
        </w:numPr>
      </w:pPr>
      <w:r>
        <w:t>Education, Law, and Finance Institute on 3.27.25 and 3.28.25</w:t>
      </w:r>
    </w:p>
    <w:p w14:paraId="0EA609DA" w14:textId="68E37994" w:rsidR="007B4289" w:rsidRDefault="007B4289" w:rsidP="003E7916">
      <w:pPr>
        <w:pStyle w:val="ListParagraph"/>
        <w:numPr>
          <w:ilvl w:val="0"/>
          <w:numId w:val="25"/>
        </w:numPr>
      </w:pPr>
      <w:r>
        <w:t>Kindergarten Screening, Shadowing, and Parent Meeting with School/District Admin on 3.27</w:t>
      </w:r>
    </w:p>
    <w:p w14:paraId="79BC0EE2" w14:textId="75EA27EE" w:rsidR="00DB6E26" w:rsidRDefault="00DB6E26" w:rsidP="00DB6E26">
      <w:r>
        <w:lastRenderedPageBreak/>
        <w:t xml:space="preserve">In this evening’s meeting, we present the 25-26 Professional Development Plan </w:t>
      </w:r>
      <w:r w:rsidRPr="00CB27BF">
        <w:rPr>
          <w:b/>
          <w:bCs/>
        </w:rPr>
        <w:t>for your review, feedback, and approval</w:t>
      </w:r>
      <w:r>
        <w:t xml:space="preserve">.  One attachment is the report that must be uploaded in the </w:t>
      </w:r>
      <w:proofErr w:type="spellStart"/>
      <w:r>
        <w:t>Cognia</w:t>
      </w:r>
      <w:proofErr w:type="spellEnd"/>
      <w:r>
        <w:t xml:space="preserve"> database and the other attachment is the hands-on plan for our certified staff.  We’ve identified professional development needs in the following areas:</w:t>
      </w:r>
    </w:p>
    <w:p w14:paraId="0E9EA520" w14:textId="714B95C6" w:rsidR="00FD286E" w:rsidRDefault="00DB6E26" w:rsidP="00DB6E26">
      <w:pPr>
        <w:pStyle w:val="ListParagraph"/>
        <w:numPr>
          <w:ilvl w:val="0"/>
          <w:numId w:val="26"/>
        </w:numPr>
      </w:pPr>
      <w:r>
        <w:t>Student Engagement and Innovation</w:t>
      </w:r>
      <w:r w:rsidR="00CB27BF">
        <w:t xml:space="preserve"> (3-6 hrs.)</w:t>
      </w:r>
    </w:p>
    <w:p w14:paraId="7FF25C96" w14:textId="7742F7AF" w:rsidR="00FD286E" w:rsidRDefault="00DB6E26" w:rsidP="00DB6E26">
      <w:pPr>
        <w:pStyle w:val="ListParagraph"/>
        <w:numPr>
          <w:ilvl w:val="0"/>
          <w:numId w:val="26"/>
        </w:numPr>
      </w:pPr>
      <w:r>
        <w:t>Curriculum Planning with new</w:t>
      </w:r>
      <w:r w:rsidR="00FD286E">
        <w:t xml:space="preserve"> curricular</w:t>
      </w:r>
      <w:r>
        <w:t xml:space="preserve"> resources</w:t>
      </w:r>
      <w:r w:rsidR="00FD286E">
        <w:t xml:space="preserve"> (reading and math)</w:t>
      </w:r>
      <w:r w:rsidR="00CB27BF">
        <w:t xml:space="preserve"> (3-6 hrs.)</w:t>
      </w:r>
    </w:p>
    <w:p w14:paraId="177A29CE" w14:textId="338F2239" w:rsidR="00FD286E" w:rsidRDefault="00DB6E26" w:rsidP="00DB6E26">
      <w:pPr>
        <w:pStyle w:val="ListParagraph"/>
        <w:numPr>
          <w:ilvl w:val="0"/>
          <w:numId w:val="26"/>
        </w:numPr>
      </w:pPr>
      <w:r>
        <w:t>A</w:t>
      </w:r>
      <w:r w:rsidR="00FD286E">
        <w:t>rtificial Intelligence</w:t>
      </w:r>
      <w:r w:rsidR="00CB27BF">
        <w:t xml:space="preserve"> (3-6 hrs.)</w:t>
      </w:r>
    </w:p>
    <w:p w14:paraId="787F4594" w14:textId="2CACA2B1" w:rsidR="00FD286E" w:rsidRDefault="00FD286E" w:rsidP="00DB6E26">
      <w:pPr>
        <w:pStyle w:val="ListParagraph"/>
        <w:numPr>
          <w:ilvl w:val="0"/>
          <w:numId w:val="26"/>
        </w:numPr>
      </w:pPr>
      <w:r>
        <w:t>Reading and Writing in the Content Areas</w:t>
      </w:r>
      <w:r w:rsidR="00CB27BF">
        <w:t xml:space="preserve"> (3-6 hrs.)</w:t>
      </w:r>
    </w:p>
    <w:p w14:paraId="3A783996" w14:textId="26EFC34E" w:rsidR="00DB6E26" w:rsidRDefault="00FD286E" w:rsidP="00DB6E26">
      <w:pPr>
        <w:pStyle w:val="ListParagraph"/>
        <w:numPr>
          <w:ilvl w:val="0"/>
          <w:numId w:val="26"/>
        </w:numPr>
      </w:pPr>
      <w:r>
        <w:t>Book Clubs (6 hrs. in the summer for reading, job-embedded follow-up on Early Release Days once a month)</w:t>
      </w:r>
    </w:p>
    <w:p w14:paraId="57245376" w14:textId="3854375B" w:rsidR="00FD286E" w:rsidRDefault="00CB27BF" w:rsidP="00DB6E26">
      <w:pPr>
        <w:pStyle w:val="ListParagraph"/>
        <w:numPr>
          <w:ilvl w:val="0"/>
          <w:numId w:val="26"/>
        </w:numPr>
      </w:pPr>
      <w:r>
        <w:t>6 hrs. to meet individual professional growth needs as identified in professional growth plans</w:t>
      </w:r>
    </w:p>
    <w:p w14:paraId="3E92CCDB" w14:textId="15EF2BC7" w:rsidR="00B45906" w:rsidRDefault="00B45906" w:rsidP="00B45906">
      <w:pPr>
        <w:rPr>
          <w:b/>
          <w:bCs/>
          <w:u w:val="single"/>
        </w:rPr>
      </w:pPr>
      <w:r w:rsidRPr="00B45906">
        <w:rPr>
          <w:b/>
          <w:bCs/>
          <w:u w:val="single"/>
        </w:rPr>
        <w:t>Innovation Lab</w:t>
      </w:r>
      <w:r>
        <w:rPr>
          <w:b/>
          <w:bCs/>
          <w:u w:val="single"/>
        </w:rPr>
        <w:t xml:space="preserve"> Update</w:t>
      </w:r>
    </w:p>
    <w:p w14:paraId="136F2EAA" w14:textId="55CCFA49" w:rsidR="00B45906" w:rsidRPr="00B45906" w:rsidRDefault="00B45906" w:rsidP="00B45906">
      <w:pPr>
        <w:pStyle w:val="ListParagraph"/>
        <w:numPr>
          <w:ilvl w:val="0"/>
          <w:numId w:val="27"/>
        </w:numPr>
        <w:rPr>
          <w:b/>
          <w:bCs/>
          <w:u w:val="single"/>
        </w:rPr>
      </w:pPr>
      <w:r>
        <w:t>Established monthly progress meeting with stakeholders; first meeting took place on 3.24.25</w:t>
      </w:r>
      <w:r w:rsidR="00D317E2">
        <w:t>.</w:t>
      </w:r>
    </w:p>
    <w:p w14:paraId="5F098847" w14:textId="27A0A3EF" w:rsidR="00B45906" w:rsidRPr="00D317E2" w:rsidRDefault="00F5293B" w:rsidP="00B45906">
      <w:pPr>
        <w:pStyle w:val="ListParagraph"/>
        <w:numPr>
          <w:ilvl w:val="0"/>
          <w:numId w:val="27"/>
        </w:numPr>
        <w:rPr>
          <w:b/>
          <w:bCs/>
          <w:u w:val="single"/>
        </w:rPr>
      </w:pPr>
      <w:r>
        <w:t xml:space="preserve">Discussed </w:t>
      </w:r>
      <w:r w:rsidR="00B45906">
        <w:t>proposal for additional donation consideration: Phase 2 updates (cabinets, countertops, door)</w:t>
      </w:r>
      <w:r w:rsidR="00D317E2">
        <w:t>.</w:t>
      </w:r>
    </w:p>
    <w:p w14:paraId="7E68FA66" w14:textId="17A5D624" w:rsidR="00D317E2" w:rsidRPr="006C5A25" w:rsidRDefault="00D317E2" w:rsidP="00B45906">
      <w:pPr>
        <w:pStyle w:val="ListParagraph"/>
        <w:numPr>
          <w:ilvl w:val="0"/>
          <w:numId w:val="27"/>
        </w:numPr>
        <w:rPr>
          <w:b/>
          <w:bCs/>
          <w:u w:val="single"/>
        </w:rPr>
      </w:pPr>
      <w:r>
        <w:t xml:space="preserve">We’ve been gathering quotes from vendors and they are included in this month’s innovation lab update.  </w:t>
      </w:r>
      <w:r w:rsidRPr="00D317E2">
        <w:rPr>
          <w:b/>
          <w:bCs/>
        </w:rPr>
        <w:t xml:space="preserve">If </w:t>
      </w:r>
      <w:r>
        <w:rPr>
          <w:b/>
          <w:bCs/>
        </w:rPr>
        <w:t xml:space="preserve">a donation </w:t>
      </w:r>
      <w:r w:rsidRPr="00D317E2">
        <w:rPr>
          <w:b/>
          <w:bCs/>
        </w:rPr>
        <w:t>can be secured, we would seek board approval for proposed changes</w:t>
      </w:r>
      <w:r>
        <w:rPr>
          <w:b/>
          <w:bCs/>
        </w:rPr>
        <w:t xml:space="preserve"> in April to occur this summer.</w:t>
      </w:r>
    </w:p>
    <w:p w14:paraId="57D0196F" w14:textId="43664F2B" w:rsidR="00B45906" w:rsidRPr="00D317E2" w:rsidRDefault="006C5A25" w:rsidP="00B45906">
      <w:pPr>
        <w:pStyle w:val="ListParagraph"/>
        <w:numPr>
          <w:ilvl w:val="0"/>
          <w:numId w:val="27"/>
        </w:numPr>
        <w:rPr>
          <w:b/>
          <w:bCs/>
          <w:u w:val="single"/>
        </w:rPr>
      </w:pPr>
      <w:r>
        <w:t>B</w:t>
      </w:r>
      <w:r w:rsidR="00D317E2">
        <w:t>oss Laser</w:t>
      </w:r>
      <w:r>
        <w:t xml:space="preserve"> Printers</w:t>
      </w:r>
      <w:r w:rsidR="00D317E2">
        <w:t xml:space="preserve"> have been moved from the central office to the classrooms via a moving company.</w:t>
      </w:r>
    </w:p>
    <w:p w14:paraId="319CE8D6" w14:textId="46F7F41F" w:rsidR="00D317E2" w:rsidRPr="006C5A25" w:rsidRDefault="00D317E2" w:rsidP="00B45906">
      <w:pPr>
        <w:pStyle w:val="ListParagraph"/>
        <w:numPr>
          <w:ilvl w:val="0"/>
          <w:numId w:val="27"/>
        </w:numPr>
        <w:rPr>
          <w:b/>
          <w:bCs/>
          <w:u w:val="single"/>
        </w:rPr>
      </w:pPr>
      <w:r>
        <w:t xml:space="preserve">Equipment continues to be delivered and set-up/experimentation is occurring. </w:t>
      </w:r>
    </w:p>
    <w:p w14:paraId="5F856DAA" w14:textId="426D02B3" w:rsidR="00046203" w:rsidRDefault="00046203" w:rsidP="006C5A25">
      <w:pPr>
        <w:rPr>
          <w:b/>
          <w:bCs/>
          <w:u w:val="single"/>
        </w:rPr>
      </w:pPr>
      <w:r>
        <w:rPr>
          <w:b/>
          <w:bCs/>
          <w:u w:val="single"/>
        </w:rPr>
        <w:t>Learning Walks with Council Members and Board Members</w:t>
      </w:r>
    </w:p>
    <w:p w14:paraId="6B0D6B96" w14:textId="70C0D22E" w:rsidR="00046203" w:rsidRDefault="00046203" w:rsidP="00046203">
      <w:pPr>
        <w:pStyle w:val="ListParagraph"/>
        <w:numPr>
          <w:ilvl w:val="0"/>
          <w:numId w:val="29"/>
        </w:numPr>
      </w:pPr>
      <w:r>
        <w:t>Learning walks of choice electives took place on Thursday, March 20, 2025 and Tuesday, March 25, 2025.</w:t>
      </w:r>
    </w:p>
    <w:p w14:paraId="304C1CB5" w14:textId="5936346C" w:rsidR="00046203" w:rsidRDefault="00046203" w:rsidP="00046203">
      <w:pPr>
        <w:pStyle w:val="ListParagraph"/>
        <w:numPr>
          <w:ilvl w:val="0"/>
          <w:numId w:val="29"/>
        </w:numPr>
      </w:pPr>
      <w:r>
        <w:t>Our focus was student engagement and supporting choice electives in our current roles.</w:t>
      </w:r>
    </w:p>
    <w:p w14:paraId="7C1F00F1" w14:textId="548D1958" w:rsidR="00046203" w:rsidRPr="00046203" w:rsidRDefault="00046203" w:rsidP="006C5A25">
      <w:pPr>
        <w:pStyle w:val="ListParagraph"/>
        <w:numPr>
          <w:ilvl w:val="0"/>
          <w:numId w:val="29"/>
        </w:numPr>
        <w:rPr>
          <w:b/>
          <w:bCs/>
          <w:u w:val="single"/>
        </w:rPr>
      </w:pPr>
      <w:r>
        <w:t>Our observations included:  various grouping structures, positive learning environments, students asking questions to increase their understanding, efficient routines and procedures, active engagement, innovative uses of technology, culture of high expectations, and of course---AMAZING students!</w:t>
      </w:r>
    </w:p>
    <w:p w14:paraId="26657A54" w14:textId="3517F019" w:rsidR="00BB4290" w:rsidRDefault="00BB4290" w:rsidP="006C5A25">
      <w:pPr>
        <w:rPr>
          <w:b/>
          <w:bCs/>
          <w:u w:val="single"/>
        </w:rPr>
      </w:pPr>
      <w:r>
        <w:rPr>
          <w:b/>
          <w:bCs/>
          <w:u w:val="single"/>
        </w:rPr>
        <w:t>Principal Selection Process</w:t>
      </w:r>
    </w:p>
    <w:p w14:paraId="19FFC978" w14:textId="1DE689C2" w:rsidR="0041581F" w:rsidRPr="0041581F" w:rsidRDefault="0041581F" w:rsidP="00BB4290">
      <w:pPr>
        <w:pStyle w:val="ListParagraph"/>
        <w:numPr>
          <w:ilvl w:val="0"/>
          <w:numId w:val="30"/>
        </w:numPr>
        <w:rPr>
          <w:b/>
          <w:bCs/>
          <w:u w:val="single"/>
        </w:rPr>
      </w:pPr>
      <w:r>
        <w:t xml:space="preserve">Job Posted on 3.14.2025; Posting date may close on 3.29; </w:t>
      </w:r>
    </w:p>
    <w:p w14:paraId="7262AD58" w14:textId="3619563A" w:rsidR="00BB4290" w:rsidRPr="0041581F" w:rsidRDefault="00BB4290" w:rsidP="00BB4290">
      <w:pPr>
        <w:pStyle w:val="ListParagraph"/>
        <w:numPr>
          <w:ilvl w:val="0"/>
          <w:numId w:val="30"/>
        </w:numPr>
        <w:rPr>
          <w:b/>
          <w:bCs/>
          <w:u w:val="single"/>
        </w:rPr>
      </w:pPr>
      <w:r>
        <w:t>Principal Selection Committee</w:t>
      </w:r>
      <w:r w:rsidR="0041581F">
        <w:t xml:space="preserve"> include</w:t>
      </w:r>
      <w:r w:rsidR="00482DD4">
        <w:t>s</w:t>
      </w:r>
      <w:r w:rsidR="0041581F">
        <w:t xml:space="preserve"> the following representatives</w:t>
      </w:r>
      <w:r w:rsidR="00482DD4">
        <w:t xml:space="preserve"> at the time of publishing</w:t>
      </w:r>
      <w:r w:rsidR="0041581F">
        <w:t xml:space="preserve">:  2 Parents (Katherine Ramsey and Wilson Greene), 2 Teachers (Lisa Campbell and Kristy Crouch), 1 Administrator </w:t>
      </w:r>
      <w:r w:rsidR="00482DD4">
        <w:t>(TBD)</w:t>
      </w:r>
      <w:r w:rsidR="0041581F">
        <w:t>, and Interim Superintendent (Sharla Six)</w:t>
      </w:r>
    </w:p>
    <w:p w14:paraId="43B66C65" w14:textId="6E867D18" w:rsidR="0041581F" w:rsidRPr="0041581F" w:rsidRDefault="0041581F" w:rsidP="00BB4290">
      <w:pPr>
        <w:pStyle w:val="ListParagraph"/>
        <w:numPr>
          <w:ilvl w:val="0"/>
          <w:numId w:val="30"/>
        </w:numPr>
        <w:rPr>
          <w:b/>
          <w:bCs/>
          <w:u w:val="single"/>
        </w:rPr>
      </w:pPr>
      <w:r>
        <w:t>Qualities discussed at the March school council meeting; survey shared for additional input using qualities identified last year.</w:t>
      </w:r>
    </w:p>
    <w:p w14:paraId="3879E466" w14:textId="303FAB66" w:rsidR="0041581F" w:rsidRPr="0041581F" w:rsidRDefault="0041581F" w:rsidP="00BB4290">
      <w:pPr>
        <w:pStyle w:val="ListParagraph"/>
        <w:numPr>
          <w:ilvl w:val="0"/>
          <w:numId w:val="30"/>
        </w:numPr>
        <w:rPr>
          <w:b/>
          <w:bCs/>
          <w:u w:val="single"/>
        </w:rPr>
      </w:pPr>
      <w:r>
        <w:t>4 applicants as of 3.20.25</w:t>
      </w:r>
    </w:p>
    <w:p w14:paraId="652DE369" w14:textId="6289AEB5" w:rsidR="0041581F" w:rsidRPr="0041581F" w:rsidRDefault="0041581F" w:rsidP="00BB4290">
      <w:pPr>
        <w:pStyle w:val="ListParagraph"/>
        <w:numPr>
          <w:ilvl w:val="0"/>
          <w:numId w:val="30"/>
        </w:numPr>
        <w:rPr>
          <w:b/>
          <w:bCs/>
          <w:u w:val="single"/>
        </w:rPr>
      </w:pPr>
      <w:r>
        <w:lastRenderedPageBreak/>
        <w:t>Principal Selection Committee will convene after spring break!  The goal will be to hire our next principal by the end of April.</w:t>
      </w:r>
    </w:p>
    <w:p w14:paraId="5115B4AB" w14:textId="2A45BDF0" w:rsidR="006C5A25" w:rsidRPr="006C5A25" w:rsidRDefault="0007506B" w:rsidP="0007506B">
      <w:pPr>
        <w:pStyle w:val="ListParagraph"/>
        <w:rPr>
          <w:b/>
          <w:bCs/>
          <w:u w:val="single"/>
        </w:rPr>
      </w:pPr>
      <w:r>
        <w:t xml:space="preserve"> </w:t>
      </w:r>
      <w:r w:rsidR="006C5A25">
        <w:t xml:space="preserve"> </w:t>
      </w:r>
    </w:p>
    <w:p w14:paraId="331508E8" w14:textId="21E30362" w:rsidR="00D317E2" w:rsidRDefault="002C10F3" w:rsidP="002C10F3">
      <w:pPr>
        <w:rPr>
          <w:b/>
          <w:bCs/>
          <w:u w:val="single"/>
        </w:rPr>
      </w:pPr>
      <w:r>
        <w:rPr>
          <w:b/>
          <w:bCs/>
          <w:u w:val="single"/>
        </w:rPr>
        <w:t>Strategic Planning &amp; Studer Education: 2025-2026</w:t>
      </w:r>
    </w:p>
    <w:p w14:paraId="1D058638" w14:textId="7003F5EB" w:rsidR="002C10F3" w:rsidRPr="00BD75AE" w:rsidRDefault="002C10F3" w:rsidP="002C10F3">
      <w:pPr>
        <w:pStyle w:val="ListParagraph"/>
        <w:numPr>
          <w:ilvl w:val="0"/>
          <w:numId w:val="28"/>
        </w:numPr>
        <w:rPr>
          <w:b/>
          <w:bCs/>
          <w:u w:val="single"/>
        </w:rPr>
      </w:pPr>
      <w:r>
        <w:t>On March 11, 2025, I met with representatives</w:t>
      </w:r>
      <w:r w:rsidR="00BD75AE">
        <w:t xml:space="preserve"> </w:t>
      </w:r>
      <w:r>
        <w:t xml:space="preserve">from Studer Education </w:t>
      </w:r>
      <w:r w:rsidR="00BD75AE">
        <w:t xml:space="preserve">via Zoom </w:t>
      </w:r>
      <w:r>
        <w:t xml:space="preserve">to discuss their strategic planning processes.  The next superintendent will need to be committed to the develop and implementation of a strategic plan for the district.  Studer offers a range of services to assist in this work.  At minimum, the cost would be $38,000 to provide four days of design support and ongoing data collection for the 25-26 school year.  They also offer up to 10 days of leadership coaching and support for the ongoing work that occurs to implement the plan successfully.  </w:t>
      </w:r>
      <w:r w:rsidR="00165182">
        <w:t xml:space="preserve">They divide the cost across three years and offer friendly opt-out clauses if needed.  Full cost for strategic planning, ongoing data collection, and 10 days of leadership coaching would be approximately $80,000 a year.  Each district designs what they need and Studer is willing to </w:t>
      </w:r>
      <w:r w:rsidR="00BD75AE">
        <w:t xml:space="preserve">offer various solutions to meet the needs of the district. </w:t>
      </w:r>
    </w:p>
    <w:p w14:paraId="62FE1E32" w14:textId="77777777" w:rsidR="00BD75AE" w:rsidRPr="00BD75AE" w:rsidRDefault="00BD75AE" w:rsidP="00BD75AE">
      <w:pPr>
        <w:rPr>
          <w:b/>
          <w:bCs/>
          <w:u w:val="single"/>
        </w:rPr>
      </w:pPr>
    </w:p>
    <w:sectPr w:rsidR="00BD75AE" w:rsidRPr="00BD75AE" w:rsidSect="006F57FD">
      <w:footerReference w:type="even" r:id="rId7"/>
      <w:footerReference w:type="default" r:id="rId8"/>
      <w:pgSz w:w="12240" w:h="15840" w:code="1"/>
      <w:pgMar w:top="1800" w:right="1440" w:bottom="1440" w:left="14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ED645" w14:textId="77777777" w:rsidR="00205E29" w:rsidRDefault="00205E29" w:rsidP="00785540">
      <w:pPr>
        <w:spacing w:before="0"/>
      </w:pPr>
      <w:r>
        <w:separator/>
      </w:r>
    </w:p>
  </w:endnote>
  <w:endnote w:type="continuationSeparator" w:id="0">
    <w:p w14:paraId="2B8B4B1F" w14:textId="77777777" w:rsidR="00205E29" w:rsidRDefault="00205E29" w:rsidP="00785540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E8BCC" w14:textId="77777777" w:rsidR="00B336C5" w:rsidRDefault="00E05653">
    <w:pPr>
      <w:pStyle w:val="Footer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14:paraId="5385E2A1" w14:textId="77777777" w:rsidR="00B336C5" w:rsidRDefault="00205E29">
    <w:pPr>
      <w:pStyle w:val="Footer"/>
    </w:pPr>
  </w:p>
  <w:p w14:paraId="52542C4E" w14:textId="77777777" w:rsidR="00B336C5" w:rsidRDefault="00205E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AE3D7" w14:textId="77777777" w:rsidR="00B336C5" w:rsidRDefault="00E05653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933B8F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2C811" w14:textId="77777777" w:rsidR="00205E29" w:rsidRDefault="00205E29" w:rsidP="00785540">
      <w:pPr>
        <w:spacing w:before="0"/>
      </w:pPr>
      <w:r>
        <w:separator/>
      </w:r>
    </w:p>
  </w:footnote>
  <w:footnote w:type="continuationSeparator" w:id="0">
    <w:p w14:paraId="21E64705" w14:textId="77777777" w:rsidR="00205E29" w:rsidRDefault="00205E29" w:rsidP="00785540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400BE4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82C914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0803D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E600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CDE3A1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92650D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762AFB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4B25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DF68D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2FC46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26E3C4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47E39A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B5D4A86"/>
    <w:multiLevelType w:val="hybridMultilevel"/>
    <w:tmpl w:val="939427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C053E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E8720A7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145683E"/>
    <w:multiLevelType w:val="hybridMultilevel"/>
    <w:tmpl w:val="CF5C86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C02A04"/>
    <w:multiLevelType w:val="hybridMultilevel"/>
    <w:tmpl w:val="EFF2D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01005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49BC72B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EA01296"/>
    <w:multiLevelType w:val="hybridMultilevel"/>
    <w:tmpl w:val="57D29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AC2ABF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5BE76D6E"/>
    <w:multiLevelType w:val="multilevel"/>
    <w:tmpl w:val="9DD0DD5E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F730CB5"/>
    <w:multiLevelType w:val="multilevel"/>
    <w:tmpl w:val="5F583686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FB5794A"/>
    <w:multiLevelType w:val="hybridMultilevel"/>
    <w:tmpl w:val="D8A82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837DA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6F1C4B4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30550FB"/>
    <w:multiLevelType w:val="multilevel"/>
    <w:tmpl w:val="4E46251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7" w15:restartNumberingAfterBreak="0">
    <w:nsid w:val="798F3528"/>
    <w:multiLevelType w:val="multilevel"/>
    <w:tmpl w:val="ACF4B7D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8" w15:restartNumberingAfterBreak="0">
    <w:nsid w:val="7CE40142"/>
    <w:multiLevelType w:val="hybridMultilevel"/>
    <w:tmpl w:val="CD222A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104EA2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5"/>
  </w:num>
  <w:num w:numId="2">
    <w:abstractNumId w:val="24"/>
  </w:num>
  <w:num w:numId="3">
    <w:abstractNumId w:val="2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8"/>
  </w:num>
  <w:num w:numId="15">
    <w:abstractNumId w:val="17"/>
  </w:num>
  <w:num w:numId="16">
    <w:abstractNumId w:val="27"/>
  </w:num>
  <w:num w:numId="17">
    <w:abstractNumId w:val="26"/>
  </w:num>
  <w:num w:numId="18">
    <w:abstractNumId w:val="20"/>
  </w:num>
  <w:num w:numId="19">
    <w:abstractNumId w:val="22"/>
  </w:num>
  <w:num w:numId="20">
    <w:abstractNumId w:val="10"/>
  </w:num>
  <w:num w:numId="21">
    <w:abstractNumId w:val="13"/>
  </w:num>
  <w:num w:numId="22">
    <w:abstractNumId w:val="11"/>
  </w:num>
  <w:num w:numId="23">
    <w:abstractNumId w:val="14"/>
  </w:num>
  <w:num w:numId="24">
    <w:abstractNumId w:val="29"/>
  </w:num>
  <w:num w:numId="25">
    <w:abstractNumId w:val="23"/>
  </w:num>
  <w:num w:numId="26">
    <w:abstractNumId w:val="15"/>
  </w:num>
  <w:num w:numId="27">
    <w:abstractNumId w:val="12"/>
  </w:num>
  <w:num w:numId="28">
    <w:abstractNumId w:val="16"/>
  </w:num>
  <w:num w:numId="29">
    <w:abstractNumId w:val="28"/>
  </w:num>
  <w:num w:numId="3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991"/>
    <w:rsid w:val="00045F41"/>
    <w:rsid w:val="00046203"/>
    <w:rsid w:val="000714CD"/>
    <w:rsid w:val="0007506B"/>
    <w:rsid w:val="001429F3"/>
    <w:rsid w:val="00165182"/>
    <w:rsid w:val="00191991"/>
    <w:rsid w:val="00205E29"/>
    <w:rsid w:val="00293B83"/>
    <w:rsid w:val="002C10F3"/>
    <w:rsid w:val="00366A0A"/>
    <w:rsid w:val="003E7916"/>
    <w:rsid w:val="0041581F"/>
    <w:rsid w:val="00482DD4"/>
    <w:rsid w:val="0048438C"/>
    <w:rsid w:val="00630CDF"/>
    <w:rsid w:val="00697389"/>
    <w:rsid w:val="006A3CE7"/>
    <w:rsid w:val="006C5A25"/>
    <w:rsid w:val="00785540"/>
    <w:rsid w:val="007B4289"/>
    <w:rsid w:val="00933B8F"/>
    <w:rsid w:val="00B45906"/>
    <w:rsid w:val="00BB4290"/>
    <w:rsid w:val="00BD75AE"/>
    <w:rsid w:val="00CB27BF"/>
    <w:rsid w:val="00D317E2"/>
    <w:rsid w:val="00DB6E26"/>
    <w:rsid w:val="00E05653"/>
    <w:rsid w:val="00E800F4"/>
    <w:rsid w:val="00E87284"/>
    <w:rsid w:val="00EB38E6"/>
    <w:rsid w:val="00F34CF0"/>
    <w:rsid w:val="00F5293B"/>
    <w:rsid w:val="00FD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98320D"/>
  <w15:chartTrackingRefBased/>
  <w15:docId w15:val="{D29C66CC-68E1-4AAC-B29A-A99075D36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2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2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8E6"/>
    <w:rPr>
      <w:rFonts w:eastAsiaTheme="minorEastAsia" w:cs="Times New Roman"/>
    </w:rPr>
  </w:style>
  <w:style w:type="paragraph" w:styleId="Heading1">
    <w:name w:val="heading 1"/>
    <w:basedOn w:val="Normal"/>
    <w:link w:val="Heading1Char"/>
    <w:uiPriority w:val="9"/>
    <w:qFormat/>
    <w:rsid w:val="00697389"/>
    <w:pPr>
      <w:keepNext/>
      <w:keepLines/>
      <w:outlineLvl w:val="0"/>
    </w:pPr>
    <w:rPr>
      <w:rFonts w:asciiTheme="majorHAnsi" w:hAnsiTheme="majorHAnsi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738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73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73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738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738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738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738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7389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5540"/>
    <w:rPr>
      <w:rFonts w:asciiTheme="majorHAnsi" w:eastAsiaTheme="minorEastAsia" w:hAnsiTheme="majorHAnsi" w:cs="Times New Roman"/>
      <w:b/>
    </w:rPr>
  </w:style>
  <w:style w:type="table" w:customStyle="1" w:styleId="Memotable">
    <w:name w:val="Memo table"/>
    <w:basedOn w:val="TableNormal"/>
    <w:uiPriority w:val="99"/>
    <w:rsid w:val="00785540"/>
    <w:pPr>
      <w:spacing w:before="240"/>
      <w:contextualSpacing/>
    </w:pPr>
    <w:rPr>
      <w:rFonts w:eastAsiaTheme="minorEastAsia" w:cs="Times New Roman"/>
    </w:rPr>
    <w:tblPr>
      <w:tblBorders>
        <w:bottom w:val="single" w:sz="2" w:space="0" w:color="auto"/>
      </w:tblBorders>
    </w:tblPr>
    <w:tblStylePr w:type="firstCol">
      <w:pPr>
        <w:wordWrap/>
        <w:spacing w:beforeLines="0" w:before="240" w:beforeAutospacing="0"/>
        <w:contextualSpacing/>
      </w:pPr>
      <w:rPr>
        <w:rFonts w:asciiTheme="majorHAnsi" w:hAnsiTheme="majorHAnsi"/>
      </w:rPr>
    </w:tblStylePr>
  </w:style>
  <w:style w:type="paragraph" w:customStyle="1" w:styleId="CompanyName">
    <w:name w:val="Company Name"/>
    <w:basedOn w:val="Normal"/>
    <w:uiPriority w:val="1"/>
    <w:qFormat/>
    <w:rsid w:val="00785540"/>
    <w:pPr>
      <w:keepLines/>
      <w:pBdr>
        <w:top w:val="single" w:sz="48" w:space="8" w:color="404040" w:themeColor="text1" w:themeTint="BF"/>
        <w:left w:val="single" w:sz="48" w:space="4" w:color="404040" w:themeColor="text1" w:themeTint="BF"/>
        <w:bottom w:val="single" w:sz="48" w:space="8" w:color="404040" w:themeColor="text1" w:themeTint="BF"/>
        <w:right w:val="single" w:sz="48" w:space="4" w:color="404040" w:themeColor="text1" w:themeTint="BF"/>
      </w:pBdr>
      <w:shd w:val="clear" w:color="auto" w:fill="404040" w:themeFill="text1" w:themeFillTint="BF"/>
      <w:spacing w:before="0"/>
      <w:ind w:left="5040" w:right="288"/>
      <w:jc w:val="center"/>
    </w:pPr>
    <w:rPr>
      <w:rFonts w:asciiTheme="majorHAnsi" w:hAnsiTheme="majorHAnsi"/>
      <w:color w:val="FFFFFF" w:themeColor="background1"/>
      <w:spacing w:val="-15"/>
      <w:sz w:val="32"/>
    </w:rPr>
  </w:style>
  <w:style w:type="paragraph" w:styleId="Footer">
    <w:name w:val="footer"/>
    <w:basedOn w:val="Normal"/>
    <w:link w:val="FooterChar"/>
    <w:uiPriority w:val="99"/>
    <w:unhideWhenUsed/>
    <w:qFormat/>
    <w:rsid w:val="00E05653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E05653"/>
    <w:rPr>
      <w:rFonts w:eastAsiaTheme="minorEastAsia" w:cs="Times New Roman"/>
    </w:rPr>
  </w:style>
  <w:style w:type="paragraph" w:styleId="Title">
    <w:name w:val="Title"/>
    <w:basedOn w:val="Normal"/>
    <w:link w:val="TitleChar"/>
    <w:uiPriority w:val="2"/>
    <w:qFormat/>
    <w:rsid w:val="00785540"/>
    <w:pPr>
      <w:keepNext/>
      <w:keepLines/>
      <w:spacing w:before="0" w:after="120"/>
      <w:ind w:left="-720"/>
    </w:pPr>
    <w:rPr>
      <w:rFonts w:asciiTheme="majorHAnsi" w:hAnsiTheme="majorHAnsi"/>
      <w:b/>
      <w:kern w:val="28"/>
      <w:sz w:val="108"/>
    </w:rPr>
  </w:style>
  <w:style w:type="character" w:customStyle="1" w:styleId="TitleChar">
    <w:name w:val="Title Char"/>
    <w:basedOn w:val="DefaultParagraphFont"/>
    <w:link w:val="Title"/>
    <w:uiPriority w:val="2"/>
    <w:rsid w:val="00785540"/>
    <w:rPr>
      <w:rFonts w:asciiTheme="majorHAnsi" w:eastAsiaTheme="minorEastAsia" w:hAnsiTheme="majorHAnsi" w:cs="Times New Roman"/>
      <w:b/>
      <w:kern w:val="28"/>
      <w:sz w:val="108"/>
    </w:rPr>
  </w:style>
  <w:style w:type="paragraph" w:styleId="Header">
    <w:name w:val="header"/>
    <w:basedOn w:val="Normal"/>
    <w:link w:val="HeaderChar"/>
    <w:uiPriority w:val="99"/>
    <w:unhideWhenUsed/>
    <w:rsid w:val="00E05653"/>
  </w:style>
  <w:style w:type="character" w:customStyle="1" w:styleId="HeaderChar">
    <w:name w:val="Header Char"/>
    <w:basedOn w:val="DefaultParagraphFont"/>
    <w:link w:val="Header"/>
    <w:uiPriority w:val="99"/>
    <w:rsid w:val="00E05653"/>
    <w:rPr>
      <w:rFonts w:eastAsiaTheme="minorEastAsia" w:cs="Times New Roman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E87284"/>
    <w:pPr>
      <w:numPr>
        <w:ilvl w:val="1"/>
      </w:numPr>
      <w:spacing w:after="160"/>
    </w:pPr>
    <w:rPr>
      <w:rFonts w:cstheme="minorBidi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87284"/>
    <w:rPr>
      <w:rFonts w:eastAsiaTheme="minorEastAsia"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87284"/>
    <w:rPr>
      <w:i/>
      <w:iCs/>
      <w:color w:val="244061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E87284"/>
    <w:pPr>
      <w:pBdr>
        <w:top w:val="single" w:sz="4" w:space="10" w:color="244061" w:themeColor="accent1" w:themeShade="80"/>
        <w:bottom w:val="single" w:sz="4" w:space="10" w:color="244061" w:themeColor="accent1" w:themeShade="80"/>
      </w:pBdr>
      <w:spacing w:before="360" w:after="360"/>
      <w:ind w:left="864" w:right="864"/>
      <w:jc w:val="center"/>
    </w:pPr>
    <w:rPr>
      <w:i/>
      <w:iCs/>
      <w:color w:val="244061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87284"/>
    <w:rPr>
      <w:rFonts w:eastAsiaTheme="minorEastAsia" w:cs="Times New Roman"/>
      <w:i/>
      <w:iCs/>
      <w:color w:val="244061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E87284"/>
    <w:rPr>
      <w:b/>
      <w:bCs/>
      <w:caps w:val="0"/>
      <w:smallCaps/>
      <w:color w:val="244061" w:themeColor="accent1" w:themeShade="80"/>
      <w:spacing w:val="5"/>
    </w:rPr>
  </w:style>
  <w:style w:type="paragraph" w:styleId="BlockText">
    <w:name w:val="Block Text"/>
    <w:basedOn w:val="Normal"/>
    <w:uiPriority w:val="99"/>
    <w:semiHidden/>
    <w:unhideWhenUsed/>
    <w:rsid w:val="00E87284"/>
    <w:pPr>
      <w:pBdr>
        <w:top w:val="single" w:sz="2" w:space="10" w:color="244061" w:themeColor="accent1" w:themeShade="80" w:shadow="1"/>
        <w:left w:val="single" w:sz="2" w:space="10" w:color="244061" w:themeColor="accent1" w:themeShade="80" w:shadow="1"/>
        <w:bottom w:val="single" w:sz="2" w:space="10" w:color="244061" w:themeColor="accent1" w:themeShade="80" w:shadow="1"/>
        <w:right w:val="single" w:sz="2" w:space="10" w:color="244061" w:themeColor="accent1" w:themeShade="80" w:shadow="1"/>
      </w:pBdr>
      <w:ind w:left="1152" w:right="1152"/>
    </w:pPr>
    <w:rPr>
      <w:rFonts w:cstheme="minorBidi"/>
      <w:i/>
      <w:iCs/>
      <w:color w:val="244061" w:themeColor="accent1" w:themeShade="80"/>
    </w:rPr>
  </w:style>
  <w:style w:type="character" w:styleId="FollowedHyperlink">
    <w:name w:val="FollowedHyperlink"/>
    <w:basedOn w:val="DefaultParagraphFont"/>
    <w:uiPriority w:val="99"/>
    <w:semiHidden/>
    <w:unhideWhenUsed/>
    <w:rsid w:val="00E87284"/>
    <w:rPr>
      <w:color w:val="403152" w:themeColor="accent4" w:themeShade="80"/>
      <w:u w:val="single"/>
    </w:rPr>
  </w:style>
  <w:style w:type="character" w:styleId="Hyperlink">
    <w:name w:val="Hyperlink"/>
    <w:basedOn w:val="DefaultParagraphFont"/>
    <w:uiPriority w:val="99"/>
    <w:semiHidden/>
    <w:unhideWhenUsed/>
    <w:rsid w:val="00E87284"/>
    <w:rPr>
      <w:color w:val="1F497D" w:themeColor="text2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E87284"/>
    <w:rPr>
      <w:color w:val="244061" w:themeColor="accent1" w:themeShade="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E87284"/>
    <w:rPr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7389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7389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97389"/>
    <w:pPr>
      <w:spacing w:before="0" w:after="200"/>
    </w:pPr>
    <w:rPr>
      <w:i/>
      <w:iCs/>
      <w:color w:val="1F497D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7389"/>
    <w:pPr>
      <w:spacing w:before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7389"/>
    <w:rPr>
      <w:rFonts w:ascii="Segoe UI" w:eastAsiaTheme="minorEastAsia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97389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97389"/>
    <w:rPr>
      <w:rFonts w:eastAsiaTheme="minorEastAsia" w:cs="Times New Roman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97389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97389"/>
    <w:rPr>
      <w:rFonts w:eastAsiaTheme="minorEastAsia" w:cs="Times New Roman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97389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7389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7389"/>
    <w:rPr>
      <w:rFonts w:eastAsiaTheme="minorEastAsia" w:cs="Times New Roman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73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7389"/>
    <w:rPr>
      <w:rFonts w:eastAsiaTheme="minorEastAsia" w:cs="Times New Roman"/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97389"/>
    <w:pPr>
      <w:spacing w:before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97389"/>
    <w:rPr>
      <w:rFonts w:ascii="Segoe UI" w:eastAsiaTheme="minorEastAsia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97389"/>
    <w:pPr>
      <w:spacing w:before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97389"/>
    <w:rPr>
      <w:rFonts w:eastAsiaTheme="minorEastAsia" w:cs="Times New Roman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97389"/>
    <w:pPr>
      <w:spacing w:before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7389"/>
    <w:pPr>
      <w:spacing w:before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7389"/>
    <w:rPr>
      <w:rFonts w:eastAsiaTheme="minorEastAsia" w:cs="Times New Roman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97389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97389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97389"/>
    <w:pPr>
      <w:spacing w:before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97389"/>
    <w:rPr>
      <w:rFonts w:ascii="Consolas" w:eastAsiaTheme="minorEastAsia" w:hAnsi="Consolas" w:cs="Times New Roman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97389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9738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eastAsiaTheme="minorEastAsia" w:hAnsi="Consolas" w:cs="Times New Roman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97389"/>
    <w:rPr>
      <w:rFonts w:ascii="Consolas" w:eastAsiaTheme="minorEastAsia" w:hAnsi="Consolas" w:cs="Times New Roman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97389"/>
    <w:pPr>
      <w:spacing w:before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97389"/>
    <w:rPr>
      <w:rFonts w:ascii="Consolas" w:eastAsiaTheme="minorEastAsia" w:hAnsi="Consolas" w:cs="Times New Roman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738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738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7389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7389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738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738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unhideWhenUsed/>
    <w:qFormat/>
    <w:rsid w:val="003E79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arla.six\AppData\Roaming\Microsoft\Templates\Interoffice%20Memo%20(Professional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4FE42E5BFEF44599E7A081BAECAB0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835F27-26B4-486A-A98D-E216B40722BD}"/>
      </w:docPartPr>
      <w:docPartBody>
        <w:p w:rsidR="00285EC6" w:rsidRDefault="0069063E">
          <w:pPr>
            <w:pStyle w:val="F4FE42E5BFEF44599E7A081BAECAB000"/>
          </w:pPr>
          <w:r w:rsidRPr="006F57FD">
            <w:t>To:</w:t>
          </w:r>
        </w:p>
      </w:docPartBody>
    </w:docPart>
    <w:docPart>
      <w:docPartPr>
        <w:name w:val="F324953BE47B4EE1BF5A6A2E1F86BC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6F506E-32C6-4A32-862E-B6635B83FF2A}"/>
      </w:docPartPr>
      <w:docPartBody>
        <w:p w:rsidR="00285EC6" w:rsidRDefault="0069063E">
          <w:pPr>
            <w:pStyle w:val="F324953BE47B4EE1BF5A6A2E1F86BCD5"/>
          </w:pPr>
          <w:r w:rsidRPr="006F57FD">
            <w:t>From:</w:t>
          </w:r>
        </w:p>
      </w:docPartBody>
    </w:docPart>
    <w:docPart>
      <w:docPartPr>
        <w:name w:val="4202BDB055B64074BAB68FAE69CC8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BD3CFC-F49F-4624-AC18-7BAAA3B78199}"/>
      </w:docPartPr>
      <w:docPartBody>
        <w:p w:rsidR="00285EC6" w:rsidRDefault="0069063E">
          <w:pPr>
            <w:pStyle w:val="4202BDB055B64074BAB68FAE69CC846E"/>
          </w:pPr>
          <w:r w:rsidRPr="006F57FD">
            <w:t>Date:</w:t>
          </w:r>
        </w:p>
      </w:docPartBody>
    </w:docPart>
    <w:docPart>
      <w:docPartPr>
        <w:name w:val="AA267ABC55AB40C0BAB4A10E2A0427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F33469-5DC9-4CDF-9ECB-A91831EBB956}"/>
      </w:docPartPr>
      <w:docPartBody>
        <w:p w:rsidR="00285EC6" w:rsidRDefault="0069063E">
          <w:pPr>
            <w:pStyle w:val="AA267ABC55AB40C0BAB4A10E2A0427CB"/>
          </w:pPr>
          <w:r w:rsidRPr="006F57FD">
            <w:t>Re: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63E"/>
    <w:rsid w:val="00285EC6"/>
    <w:rsid w:val="00687D91"/>
    <w:rsid w:val="0069063E"/>
    <w:rsid w:val="00CD0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4FE42E5BFEF44599E7A081BAECAB000">
    <w:name w:val="F4FE42E5BFEF44599E7A081BAECAB000"/>
  </w:style>
  <w:style w:type="paragraph" w:customStyle="1" w:styleId="F324953BE47B4EE1BF5A6A2E1F86BCD5">
    <w:name w:val="F324953BE47B4EE1BF5A6A2E1F86BCD5"/>
  </w:style>
  <w:style w:type="paragraph" w:customStyle="1" w:styleId="4202BDB055B64074BAB68FAE69CC846E">
    <w:name w:val="4202BDB055B64074BAB68FAE69CC846E"/>
  </w:style>
  <w:style w:type="paragraph" w:customStyle="1" w:styleId="AA267ABC55AB40C0BAB4A10E2A0427CB">
    <w:name w:val="AA267ABC55AB40C0BAB4A10E2A0427C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eme1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nvitation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Interoffice Memo (Professional design)</Template>
  <TotalTime>1</TotalTime>
  <Pages>3</Pages>
  <Words>716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Six, Sharla (Superintendent)</dc:creator>
  <cp:keywords/>
  <dc:description/>
  <cp:lastModifiedBy>Six, Sharla (Superintendent)</cp:lastModifiedBy>
  <cp:revision>2</cp:revision>
  <dcterms:created xsi:type="dcterms:W3CDTF">2025-03-26T19:03:00Z</dcterms:created>
  <dcterms:modified xsi:type="dcterms:W3CDTF">2025-03-26T19:03:00Z</dcterms:modified>
</cp:coreProperties>
</file>