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98187" w14:textId="520001C3" w:rsidR="007714B9" w:rsidRPr="00314952" w:rsidRDefault="001E496A" w:rsidP="00577E02">
      <w:pPr>
        <w:tabs>
          <w:tab w:val="center" w:pos="-3870"/>
        </w:tabs>
        <w:spacing w:after="0" w:line="240" w:lineRule="auto"/>
        <w:rPr>
          <w:rFonts w:ascii="Aaux Next Black" w:hAnsi="Aaux Next Black" w:cs="Arial"/>
          <w:b/>
          <w:sz w:val="24"/>
          <w:szCs w:val="24"/>
        </w:rPr>
      </w:pPr>
      <w:bookmarkStart w:id="0" w:name="_GoBack"/>
      <w:bookmarkEnd w:id="0"/>
      <w:r w:rsidRPr="00314952">
        <w:rPr>
          <w:rFonts w:ascii="Aaux Next Black" w:hAnsi="Aaux Next Black" w:cs="Arial"/>
          <w:b/>
          <w:sz w:val="24"/>
          <w:szCs w:val="24"/>
        </w:rPr>
        <w:t>FIELD OBSERVATION REPORT</w:t>
      </w:r>
      <w:r w:rsidR="005A319D" w:rsidRPr="00314952">
        <w:rPr>
          <w:rFonts w:ascii="Aaux Next Black" w:hAnsi="Aaux Next Black" w:cs="Arial"/>
          <w:b/>
          <w:sz w:val="24"/>
          <w:szCs w:val="24"/>
        </w:rPr>
        <w:t xml:space="preserve"> </w:t>
      </w:r>
    </w:p>
    <w:p w14:paraId="36EAE48C" w14:textId="77777777" w:rsidR="002A16F6" w:rsidRPr="00ED4C43" w:rsidRDefault="002A16F6" w:rsidP="00577E02">
      <w:pPr>
        <w:spacing w:after="120" w:line="240" w:lineRule="auto"/>
        <w:rPr>
          <w:rFonts w:ascii="Century Gothic" w:hAnsi="Century Gothic" w:cs="Arial"/>
          <w:sz w:val="20"/>
          <w:szCs w:val="20"/>
        </w:rPr>
      </w:pPr>
    </w:p>
    <w:p w14:paraId="6C4E93CB" w14:textId="58B42EB0" w:rsidR="00BE64BF" w:rsidRPr="00314952" w:rsidRDefault="00F35E05" w:rsidP="00577E02">
      <w:pPr>
        <w:spacing w:after="120" w:line="240" w:lineRule="auto"/>
        <w:rPr>
          <w:rStyle w:val="Style1"/>
          <w:rFonts w:ascii="Aaux Next Regular" w:hAnsi="Aaux Next Regular"/>
          <w:szCs w:val="20"/>
        </w:rPr>
      </w:pPr>
      <w:r>
        <w:rPr>
          <w:rFonts w:ascii="Aaux Next Regular" w:hAnsi="Aaux Next Regular" w:cs="Arial"/>
          <w:b/>
          <w:bCs/>
          <w:sz w:val="20"/>
          <w:szCs w:val="20"/>
        </w:rPr>
        <w:t>New West Middle</w:t>
      </w:r>
      <w:r w:rsidR="00F91D81" w:rsidRPr="00314952">
        <w:rPr>
          <w:rFonts w:ascii="Aaux Next Regular" w:hAnsi="Aaux Next Regular" w:cs="Arial"/>
          <w:b/>
          <w:bCs/>
          <w:sz w:val="20"/>
          <w:szCs w:val="20"/>
        </w:rPr>
        <w:t xml:space="preserve"> School</w:t>
      </w:r>
      <w:r>
        <w:rPr>
          <w:rFonts w:ascii="Aaux Next Regular" w:hAnsi="Aaux Next Regular" w:cs="Arial"/>
          <w:b/>
          <w:bCs/>
          <w:sz w:val="20"/>
          <w:szCs w:val="20"/>
        </w:rPr>
        <w:t xml:space="preserve"> -</w:t>
      </w:r>
      <w:r w:rsidR="00E0146A" w:rsidRPr="00314952">
        <w:rPr>
          <w:rFonts w:ascii="Aaux Next Regular" w:hAnsi="Aaux Next Regular" w:cs="Arial"/>
          <w:b/>
          <w:bCs/>
          <w:sz w:val="20"/>
          <w:szCs w:val="20"/>
        </w:rPr>
        <w:t xml:space="preserve"> </w:t>
      </w:r>
      <w:r w:rsidR="00F91D81" w:rsidRPr="00314952">
        <w:rPr>
          <w:rFonts w:ascii="Aaux Next Regular" w:hAnsi="Aaux Next Regular" w:cs="Arial"/>
          <w:b/>
          <w:bCs/>
          <w:sz w:val="20"/>
          <w:szCs w:val="20"/>
        </w:rPr>
        <w:t xml:space="preserve">Cecilia, </w:t>
      </w:r>
      <w:r w:rsidR="00081EE6" w:rsidRPr="00314952">
        <w:rPr>
          <w:rFonts w:ascii="Aaux Next Regular" w:hAnsi="Aaux Next Regular" w:cs="Arial"/>
          <w:b/>
          <w:bCs/>
          <w:sz w:val="20"/>
          <w:szCs w:val="20"/>
        </w:rPr>
        <w:t>KY</w:t>
      </w:r>
      <w:r w:rsidR="00081EE6" w:rsidRPr="00314952">
        <w:rPr>
          <w:rFonts w:ascii="Aaux Next Regular" w:hAnsi="Aaux Next Regular" w:cs="Arial"/>
          <w:b/>
          <w:sz w:val="20"/>
          <w:szCs w:val="20"/>
        </w:rPr>
        <w:t xml:space="preserve">    </w:t>
      </w:r>
      <w:sdt>
        <w:sdtPr>
          <w:rPr>
            <w:rStyle w:val="Style1"/>
            <w:rFonts w:ascii="Aaux Next Regular" w:hAnsi="Aaux Next Regular"/>
            <w:szCs w:val="20"/>
          </w:rPr>
          <w:id w:val="327268160"/>
          <w:placeholder>
            <w:docPart w:val="3F93C2E4C5A145A888E6E152CBBDD94B"/>
          </w:placeholder>
        </w:sdtPr>
        <w:sdtEndPr>
          <w:rPr>
            <w:rStyle w:val="DefaultParagraphFont"/>
            <w:rFonts w:cs="Arial"/>
            <w:sz w:val="22"/>
          </w:rPr>
        </w:sdtEndPr>
        <w:sdtContent>
          <w:r w:rsidR="003F611D" w:rsidRPr="00314952">
            <w:rPr>
              <w:rStyle w:val="Style1"/>
              <w:rFonts w:ascii="Aaux Next Regular" w:hAnsi="Aaux Next Regular"/>
              <w:szCs w:val="20"/>
            </w:rPr>
            <w:tab/>
          </w:r>
          <w:r w:rsidR="003F611D" w:rsidRPr="00314952">
            <w:rPr>
              <w:rStyle w:val="Style1"/>
              <w:rFonts w:ascii="Aaux Next Regular" w:hAnsi="Aaux Next Regular"/>
              <w:szCs w:val="20"/>
            </w:rPr>
            <w:tab/>
          </w:r>
          <w:r w:rsidR="00F31BFF" w:rsidRPr="00314952">
            <w:rPr>
              <w:rStyle w:val="Style1"/>
              <w:rFonts w:ascii="Aaux Next Regular" w:hAnsi="Aaux Next Regular"/>
              <w:szCs w:val="20"/>
            </w:rPr>
            <w:tab/>
          </w:r>
          <w:r w:rsidR="00DF315F">
            <w:rPr>
              <w:rStyle w:val="Style1"/>
              <w:rFonts w:ascii="Aaux Next Regular" w:hAnsi="Aaux Next Regular"/>
              <w:szCs w:val="20"/>
            </w:rPr>
            <w:tab/>
          </w:r>
          <w:r w:rsidR="00DF315F">
            <w:rPr>
              <w:rStyle w:val="Style1"/>
              <w:rFonts w:ascii="Aaux Next Regular" w:hAnsi="Aaux Next Regular"/>
              <w:szCs w:val="20"/>
            </w:rPr>
            <w:tab/>
          </w:r>
          <w:r w:rsidR="00081EE6" w:rsidRPr="00314952">
            <w:rPr>
              <w:rStyle w:val="Style1"/>
              <w:rFonts w:ascii="Aaux Next Regular" w:hAnsi="Aaux Next Regular"/>
              <w:szCs w:val="20"/>
            </w:rPr>
            <w:t>20</w:t>
          </w:r>
          <w:r w:rsidR="00DF315F">
            <w:rPr>
              <w:rStyle w:val="Style1"/>
              <w:rFonts w:ascii="Aaux Next Regular" w:hAnsi="Aaux Next Regular"/>
              <w:szCs w:val="20"/>
            </w:rPr>
            <w:t>2280</w:t>
          </w:r>
        </w:sdtContent>
      </w:sdt>
      <w:r w:rsidR="002717EF" w:rsidRPr="00314952">
        <w:rPr>
          <w:rStyle w:val="Style1"/>
          <w:rFonts w:ascii="Aaux Next Regular" w:hAnsi="Aaux Next Regular"/>
          <w:szCs w:val="20"/>
        </w:rPr>
        <w:t xml:space="preserve"> -</w:t>
      </w:r>
      <w:r w:rsidR="00E43559" w:rsidRPr="00314952">
        <w:rPr>
          <w:rStyle w:val="Style1"/>
          <w:rFonts w:ascii="Aaux Next Regular" w:hAnsi="Aaux Next Regular"/>
          <w:szCs w:val="20"/>
        </w:rPr>
        <w:t xml:space="preserve"> </w:t>
      </w:r>
      <w:r w:rsidR="002717EF" w:rsidRPr="00314952">
        <w:rPr>
          <w:rStyle w:val="Style1"/>
          <w:rFonts w:ascii="Aaux Next Regular" w:hAnsi="Aaux Next Regular"/>
          <w:szCs w:val="20"/>
        </w:rPr>
        <w:t>CA8</w:t>
      </w:r>
    </w:p>
    <w:p w14:paraId="1D88B0C9" w14:textId="0A0707BD" w:rsidR="00B32846" w:rsidRPr="00314952" w:rsidRDefault="001772D9" w:rsidP="00577E02">
      <w:pPr>
        <w:tabs>
          <w:tab w:val="left" w:pos="1710"/>
          <w:tab w:val="left" w:pos="4140"/>
        </w:tabs>
        <w:spacing w:after="12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 w:cs="Arial"/>
          <w:sz w:val="20"/>
          <w:szCs w:val="20"/>
        </w:rPr>
        <w:t xml:space="preserve">Date: </w:t>
      </w:r>
      <w:r w:rsidR="00F94027">
        <w:rPr>
          <w:rFonts w:ascii="Aaux Next Regular" w:hAnsi="Aaux Next Regular" w:cs="Arial"/>
          <w:sz w:val="20"/>
          <w:szCs w:val="20"/>
        </w:rPr>
        <w:t xml:space="preserve">February </w:t>
      </w:r>
      <w:r w:rsidR="00E05C2A">
        <w:rPr>
          <w:rFonts w:ascii="Aaux Next Regular" w:hAnsi="Aaux Next Regular" w:cs="Arial"/>
          <w:sz w:val="20"/>
          <w:szCs w:val="20"/>
        </w:rPr>
        <w:t>26</w:t>
      </w:r>
      <w:r w:rsidR="009269C9">
        <w:rPr>
          <w:rFonts w:ascii="Aaux Next Regular" w:hAnsi="Aaux Next Regular" w:cs="Arial"/>
          <w:sz w:val="20"/>
          <w:szCs w:val="20"/>
        </w:rPr>
        <w:t>, 2025</w:t>
      </w:r>
      <w:r w:rsidR="003F2EC7" w:rsidRPr="00314952">
        <w:rPr>
          <w:rFonts w:ascii="Aaux Next Regular" w:hAnsi="Aaux Next Regular" w:cs="Arial"/>
          <w:sz w:val="20"/>
          <w:szCs w:val="20"/>
        </w:rPr>
        <w:tab/>
      </w:r>
      <w:r w:rsidR="00192D49" w:rsidRPr="00314952">
        <w:rPr>
          <w:rFonts w:ascii="Aaux Next Regular" w:hAnsi="Aaux Next Regular" w:cs="Arial"/>
          <w:sz w:val="20"/>
          <w:szCs w:val="20"/>
        </w:rPr>
        <w:tab/>
      </w:r>
      <w:r w:rsidR="00192D49" w:rsidRPr="00314952">
        <w:rPr>
          <w:rFonts w:ascii="Aaux Next Regular" w:hAnsi="Aaux Next Regular" w:cs="Arial"/>
          <w:sz w:val="20"/>
          <w:szCs w:val="20"/>
        </w:rPr>
        <w:tab/>
      </w:r>
      <w:r w:rsidR="007D20C0" w:rsidRPr="00314952">
        <w:rPr>
          <w:rFonts w:ascii="Aaux Next Regular" w:hAnsi="Aaux Next Regular" w:cs="Arial"/>
          <w:sz w:val="20"/>
          <w:szCs w:val="20"/>
        </w:rPr>
        <w:tab/>
      </w:r>
      <w:r w:rsidR="009261C7" w:rsidRPr="00314952">
        <w:rPr>
          <w:rFonts w:ascii="Aaux Next Regular" w:hAnsi="Aaux Next Regular" w:cs="Arial"/>
          <w:sz w:val="20"/>
          <w:szCs w:val="20"/>
        </w:rPr>
        <w:tab/>
      </w:r>
      <w:r w:rsidR="009A1CD5" w:rsidRPr="00314952">
        <w:rPr>
          <w:rFonts w:ascii="Aaux Next Regular" w:hAnsi="Aaux Next Regular" w:cs="Arial"/>
          <w:sz w:val="20"/>
          <w:szCs w:val="20"/>
        </w:rPr>
        <w:t>T</w:t>
      </w:r>
      <w:r w:rsidR="00B7618D" w:rsidRPr="00314952">
        <w:rPr>
          <w:rFonts w:ascii="Aaux Next Regular" w:hAnsi="Aaux Next Regular" w:cs="Arial"/>
          <w:sz w:val="20"/>
          <w:szCs w:val="20"/>
        </w:rPr>
        <w:t>ime:</w:t>
      </w:r>
      <w:r w:rsidR="000F712E" w:rsidRPr="00314952">
        <w:rPr>
          <w:rFonts w:ascii="Aaux Next Regular" w:hAnsi="Aaux Next Regular" w:cs="Arial"/>
          <w:sz w:val="20"/>
          <w:szCs w:val="20"/>
        </w:rPr>
        <w:t xml:space="preserve"> </w:t>
      </w:r>
      <w:sdt>
        <w:sdtPr>
          <w:rPr>
            <w:rStyle w:val="Style1"/>
            <w:rFonts w:ascii="Aaux Next Regular" w:hAnsi="Aaux Next Regular"/>
            <w:szCs w:val="20"/>
          </w:rPr>
          <w:id w:val="327268179"/>
          <w:placeholder>
            <w:docPart w:val="A96F919794B2407BAB14F20BA3232E50"/>
          </w:placeholder>
        </w:sdtPr>
        <w:sdtEndPr>
          <w:rPr>
            <w:rStyle w:val="DefaultParagraphFont"/>
            <w:rFonts w:cs="Arial"/>
            <w:sz w:val="22"/>
          </w:rPr>
        </w:sdtEndPr>
        <w:sdtContent>
          <w:r w:rsidR="00F94027">
            <w:rPr>
              <w:rStyle w:val="Style1"/>
              <w:rFonts w:ascii="Aaux Next Regular" w:hAnsi="Aaux Next Regular"/>
              <w:szCs w:val="20"/>
            </w:rPr>
            <w:t>1</w:t>
          </w:r>
          <w:r w:rsidR="00E05C2A">
            <w:rPr>
              <w:rStyle w:val="Style1"/>
              <w:rFonts w:ascii="Aaux Next Regular" w:hAnsi="Aaux Next Regular"/>
              <w:szCs w:val="20"/>
            </w:rPr>
            <w:t>2</w:t>
          </w:r>
          <w:r w:rsidR="00FB720C" w:rsidRPr="00314952">
            <w:rPr>
              <w:rStyle w:val="Style1"/>
              <w:rFonts w:ascii="Aaux Next Regular" w:hAnsi="Aaux Next Regular"/>
              <w:szCs w:val="20"/>
            </w:rPr>
            <w:t>:</w:t>
          </w:r>
          <w:r w:rsidR="00746356">
            <w:rPr>
              <w:rStyle w:val="Style1"/>
              <w:rFonts w:ascii="Aaux Next Regular" w:hAnsi="Aaux Next Regular"/>
              <w:szCs w:val="20"/>
            </w:rPr>
            <w:t>3</w:t>
          </w:r>
          <w:r w:rsidR="00FB720C" w:rsidRPr="00314952">
            <w:rPr>
              <w:rStyle w:val="Style1"/>
              <w:rFonts w:ascii="Aaux Next Regular" w:hAnsi="Aaux Next Regular"/>
              <w:szCs w:val="20"/>
            </w:rPr>
            <w:t xml:space="preserve">0 </w:t>
          </w:r>
          <w:r w:rsidR="00E05C2A">
            <w:rPr>
              <w:rStyle w:val="Style1"/>
              <w:rFonts w:ascii="Aaux Next Regular" w:hAnsi="Aaux Next Regular"/>
              <w:szCs w:val="20"/>
            </w:rPr>
            <w:t>P</w:t>
          </w:r>
          <w:r w:rsidR="00FB720C" w:rsidRPr="00314952">
            <w:rPr>
              <w:rStyle w:val="Style1"/>
              <w:rFonts w:ascii="Aaux Next Regular" w:hAnsi="Aaux Next Regular"/>
              <w:szCs w:val="20"/>
            </w:rPr>
            <w:t>M</w:t>
          </w:r>
          <w:r w:rsidR="00B32846" w:rsidRPr="00314952">
            <w:rPr>
              <w:rStyle w:val="Style1"/>
              <w:rFonts w:ascii="Aaux Next Regular" w:hAnsi="Aaux Next Regular"/>
              <w:szCs w:val="20"/>
            </w:rPr>
            <w:t xml:space="preserve">  </w:t>
          </w:r>
        </w:sdtContent>
      </w:sdt>
      <w:r w:rsidR="00B7618D" w:rsidRPr="00314952">
        <w:rPr>
          <w:rFonts w:ascii="Aaux Next Regular" w:hAnsi="Aaux Next Regular" w:cs="Arial"/>
          <w:sz w:val="20"/>
          <w:szCs w:val="20"/>
        </w:rPr>
        <w:tab/>
      </w:r>
    </w:p>
    <w:p w14:paraId="1FF2C100" w14:textId="0A469017" w:rsidR="00B7618D" w:rsidRPr="00314952" w:rsidRDefault="0078273B" w:rsidP="00577E02">
      <w:pPr>
        <w:tabs>
          <w:tab w:val="left" w:pos="1710"/>
          <w:tab w:val="left" w:pos="4140"/>
        </w:tabs>
        <w:spacing w:after="12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 w:cs="Arial"/>
          <w:sz w:val="20"/>
          <w:szCs w:val="20"/>
        </w:rPr>
        <w:t>Weather</w:t>
      </w:r>
      <w:r w:rsidR="00B7618D" w:rsidRPr="00314952">
        <w:rPr>
          <w:rFonts w:ascii="Aaux Next Regular" w:hAnsi="Aaux Next Regular" w:cs="Arial"/>
          <w:sz w:val="20"/>
          <w:szCs w:val="20"/>
        </w:rPr>
        <w:t>:</w:t>
      </w:r>
      <w:r w:rsidR="000F712E" w:rsidRPr="00314952">
        <w:rPr>
          <w:rFonts w:ascii="Aaux Next Regular" w:hAnsi="Aaux Next Regular" w:cs="Arial"/>
          <w:sz w:val="20"/>
          <w:szCs w:val="20"/>
        </w:rPr>
        <w:t xml:space="preserve"> </w:t>
      </w:r>
      <w:sdt>
        <w:sdtPr>
          <w:rPr>
            <w:rStyle w:val="Style1"/>
            <w:rFonts w:ascii="Aaux Next Regular" w:hAnsi="Aaux Next Regular"/>
            <w:szCs w:val="20"/>
          </w:rPr>
          <w:id w:val="327268180"/>
          <w:placeholder>
            <w:docPart w:val="3C791FDD9B1141359DEC16E4C27068A7"/>
          </w:placeholder>
        </w:sdtPr>
        <w:sdtEndPr>
          <w:rPr>
            <w:rStyle w:val="DefaultParagraphFont"/>
            <w:rFonts w:cs="Arial"/>
            <w:sz w:val="22"/>
          </w:rPr>
        </w:sdtEndPr>
        <w:sdtContent>
          <w:r w:rsidR="00E05C2A">
            <w:rPr>
              <w:rStyle w:val="Style1"/>
              <w:rFonts w:ascii="Aaux Next Regular" w:hAnsi="Aaux Next Regular"/>
              <w:szCs w:val="20"/>
            </w:rPr>
            <w:t>5</w:t>
          </w:r>
          <w:r w:rsidR="00E96115" w:rsidRPr="00314952">
            <w:rPr>
              <w:rStyle w:val="Style1"/>
              <w:rFonts w:ascii="Aaux Next Regular" w:hAnsi="Aaux Next Regular"/>
              <w:szCs w:val="20"/>
            </w:rPr>
            <w:t>0</w:t>
          </w:r>
          <w:r w:rsidR="007238C1" w:rsidRPr="00314952">
            <w:rPr>
              <w:rStyle w:val="Style1"/>
              <w:rFonts w:ascii="Aaux Next Regular" w:hAnsi="Aaux Next Regular"/>
              <w:szCs w:val="20"/>
            </w:rPr>
            <w:t>s</w:t>
          </w:r>
          <w:r w:rsidR="00C9729B" w:rsidRPr="00314952">
            <w:rPr>
              <w:rStyle w:val="Style1"/>
              <w:rFonts w:ascii="Aaux Next Regular" w:hAnsi="Aaux Next Regular"/>
              <w:szCs w:val="20"/>
            </w:rPr>
            <w:t>/</w:t>
          </w:r>
          <w:r w:rsidR="007D31B1" w:rsidRPr="00314952">
            <w:rPr>
              <w:rStyle w:val="Style1"/>
              <w:rFonts w:ascii="Aaux Next Regular" w:hAnsi="Aaux Next Regular"/>
              <w:szCs w:val="20"/>
            </w:rPr>
            <w:t xml:space="preserve"> </w:t>
          </w:r>
          <w:r w:rsidR="00E05C2A">
            <w:rPr>
              <w:rStyle w:val="Style1"/>
              <w:rFonts w:ascii="Aaux Next Regular" w:hAnsi="Aaux Next Regular"/>
              <w:szCs w:val="20"/>
            </w:rPr>
            <w:t>Partly Cloudy</w:t>
          </w:r>
        </w:sdtContent>
      </w:sdt>
    </w:p>
    <w:p w14:paraId="3EE2D665" w14:textId="552EE605" w:rsidR="00644F5C" w:rsidRPr="00314952" w:rsidRDefault="001E496A" w:rsidP="00644F5C">
      <w:pPr>
        <w:tabs>
          <w:tab w:val="left" w:pos="2160"/>
          <w:tab w:val="left" w:pos="5760"/>
        </w:tabs>
        <w:spacing w:after="120" w:line="240" w:lineRule="auto"/>
        <w:rPr>
          <w:rStyle w:val="Style1"/>
          <w:rFonts w:ascii="Aaux Next Regular" w:hAnsi="Aaux Next Regular"/>
          <w:szCs w:val="20"/>
        </w:rPr>
      </w:pPr>
      <w:r w:rsidRPr="00314952">
        <w:rPr>
          <w:rFonts w:ascii="Aaux Next Regular" w:hAnsi="Aaux Next Regular"/>
          <w:sz w:val="20"/>
          <w:szCs w:val="20"/>
        </w:rPr>
        <w:t>Observed by:</w:t>
      </w:r>
      <w:r w:rsidR="00992B4B" w:rsidRPr="00314952">
        <w:rPr>
          <w:rFonts w:ascii="Aaux Next Regular" w:hAnsi="Aaux Next Regular"/>
          <w:sz w:val="20"/>
          <w:szCs w:val="20"/>
        </w:rPr>
        <w:t xml:space="preserve"> </w:t>
      </w:r>
      <w:r w:rsidR="00503249" w:rsidRPr="00314952">
        <w:rPr>
          <w:rFonts w:ascii="Aaux Next Regular" w:hAnsi="Aaux Next Regular"/>
          <w:sz w:val="20"/>
          <w:szCs w:val="20"/>
        </w:rPr>
        <w:t>Joseph Jones</w:t>
      </w:r>
      <w:r w:rsidR="00B60533" w:rsidRPr="00314952">
        <w:rPr>
          <w:rFonts w:ascii="Aaux Next Regular" w:hAnsi="Aaux Next Regular"/>
          <w:sz w:val="20"/>
          <w:szCs w:val="20"/>
        </w:rPr>
        <w:t>, AIA</w:t>
      </w:r>
      <w:r w:rsidR="00192D49" w:rsidRPr="00314952">
        <w:rPr>
          <w:rFonts w:ascii="Aaux Next Regular" w:hAnsi="Aaux Next Regular"/>
          <w:sz w:val="20"/>
          <w:szCs w:val="20"/>
        </w:rPr>
        <w:tab/>
      </w:r>
      <w:r w:rsidR="00192D49" w:rsidRPr="00314952">
        <w:rPr>
          <w:rFonts w:ascii="Aaux Next Regular" w:hAnsi="Aaux Next Regular"/>
          <w:sz w:val="20"/>
          <w:szCs w:val="20"/>
        </w:rPr>
        <w:tab/>
      </w:r>
      <w:r w:rsidR="0078273B" w:rsidRPr="00314952">
        <w:rPr>
          <w:rFonts w:ascii="Aaux Next Regular" w:hAnsi="Aaux Next Regular"/>
          <w:sz w:val="20"/>
          <w:szCs w:val="20"/>
        </w:rPr>
        <w:t>Report</w:t>
      </w:r>
      <w:r w:rsidR="003D1403" w:rsidRPr="00314952">
        <w:rPr>
          <w:rFonts w:ascii="Aaux Next Regular" w:hAnsi="Aaux Next Regular"/>
          <w:sz w:val="20"/>
          <w:szCs w:val="20"/>
        </w:rPr>
        <w:t xml:space="preserve"> No:  </w:t>
      </w:r>
      <w:r w:rsidR="00E05C2A">
        <w:rPr>
          <w:rFonts w:ascii="Aaux Next Regular" w:hAnsi="Aaux Next Regular"/>
          <w:sz w:val="20"/>
          <w:szCs w:val="20"/>
        </w:rPr>
        <w:t>6</w:t>
      </w:r>
    </w:p>
    <w:p w14:paraId="1F47BFC7" w14:textId="6FCEF795" w:rsidR="000E3A59" w:rsidRPr="00314952" w:rsidRDefault="001E496A" w:rsidP="00644F5C">
      <w:pPr>
        <w:tabs>
          <w:tab w:val="left" w:pos="2160"/>
          <w:tab w:val="left" w:pos="5760"/>
        </w:tabs>
        <w:spacing w:after="12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/>
          <w:sz w:val="20"/>
          <w:szCs w:val="20"/>
        </w:rPr>
        <w:t>Est</w:t>
      </w:r>
      <w:r w:rsidR="00717983" w:rsidRPr="00314952">
        <w:rPr>
          <w:rFonts w:ascii="Aaux Next Regular" w:hAnsi="Aaux Next Regular"/>
          <w:sz w:val="20"/>
          <w:szCs w:val="20"/>
        </w:rPr>
        <w:t>imated Completion</w:t>
      </w:r>
      <w:r w:rsidR="001D6177" w:rsidRPr="00314952">
        <w:rPr>
          <w:rFonts w:ascii="Aaux Next Regular" w:hAnsi="Aaux Next Regular" w:cs="Arial"/>
          <w:sz w:val="20"/>
          <w:szCs w:val="20"/>
        </w:rPr>
        <w:t>:</w:t>
      </w:r>
      <w:r w:rsidR="009E039D" w:rsidRPr="00314952">
        <w:rPr>
          <w:rFonts w:ascii="Aaux Next Regular" w:hAnsi="Aaux Next Regular" w:cs="Arial"/>
          <w:sz w:val="20"/>
          <w:szCs w:val="20"/>
        </w:rPr>
        <w:t xml:space="preserve">  </w:t>
      </w:r>
      <w:sdt>
        <w:sdtPr>
          <w:rPr>
            <w:rStyle w:val="Style1"/>
            <w:rFonts w:ascii="Aaux Next Regular" w:hAnsi="Aaux Next Regular"/>
            <w:szCs w:val="20"/>
          </w:rPr>
          <w:id w:val="327268193"/>
          <w:placeholder>
            <w:docPart w:val="F40EDE8DA63341269CB9527432C7EC3D"/>
          </w:placeholder>
        </w:sdtPr>
        <w:sdtEndPr>
          <w:rPr>
            <w:rStyle w:val="DefaultParagraphFont"/>
            <w:rFonts w:cs="Arial"/>
            <w:sz w:val="22"/>
          </w:rPr>
        </w:sdtEndPr>
        <w:sdtContent>
          <w:r w:rsidR="00F94027">
            <w:rPr>
              <w:rStyle w:val="Style1"/>
              <w:rFonts w:ascii="Aaux Next Regular" w:hAnsi="Aaux Next Regular"/>
              <w:szCs w:val="20"/>
            </w:rPr>
            <w:t>1</w:t>
          </w:r>
          <w:r w:rsidR="00E05C2A">
            <w:rPr>
              <w:rStyle w:val="Style1"/>
              <w:rFonts w:ascii="Aaux Next Regular" w:hAnsi="Aaux Next Regular"/>
              <w:szCs w:val="20"/>
            </w:rPr>
            <w:t>2</w:t>
          </w:r>
          <w:r w:rsidR="003A23DD" w:rsidRPr="00314952">
            <w:rPr>
              <w:rStyle w:val="Style1"/>
              <w:rFonts w:ascii="Aaux Next Regular" w:hAnsi="Aaux Next Regular"/>
              <w:szCs w:val="20"/>
            </w:rPr>
            <w:t>%</w:t>
          </w:r>
        </w:sdtContent>
      </w:sdt>
    </w:p>
    <w:p w14:paraId="08775ADB" w14:textId="00A0ED14" w:rsidR="00DE45DA" w:rsidRPr="00314952" w:rsidRDefault="00717983" w:rsidP="00275980">
      <w:pPr>
        <w:tabs>
          <w:tab w:val="left" w:pos="1890"/>
          <w:tab w:val="left" w:pos="4050"/>
        </w:tabs>
        <w:spacing w:after="120" w:line="240" w:lineRule="auto"/>
        <w:rPr>
          <w:rFonts w:ascii="Aaux Next Black" w:hAnsi="Aaux Next Black" w:cs="Arial"/>
        </w:rPr>
      </w:pPr>
      <w:r w:rsidRPr="00314952">
        <w:rPr>
          <w:rFonts w:ascii="Aaux Next Black" w:hAnsi="Aaux Next Black"/>
        </w:rPr>
        <w:t xml:space="preserve">Present </w:t>
      </w:r>
      <w:r w:rsidR="000E3A59" w:rsidRPr="00314952">
        <w:rPr>
          <w:rFonts w:ascii="Aaux Next Black" w:hAnsi="Aaux Next Black"/>
        </w:rPr>
        <w:t>on Site</w:t>
      </w:r>
      <w:r w:rsidR="00DE45DA" w:rsidRPr="00314952">
        <w:rPr>
          <w:rFonts w:ascii="Aaux Next Black" w:hAnsi="Aaux Next Black" w:cs="Arial"/>
        </w:rPr>
        <w:t>:</w:t>
      </w:r>
    </w:p>
    <w:p w14:paraId="3DCE58D7" w14:textId="6FDE3D58" w:rsidR="00686C96" w:rsidRDefault="00D50019" w:rsidP="00EE1E27">
      <w:pPr>
        <w:tabs>
          <w:tab w:val="left" w:pos="1890"/>
          <w:tab w:val="left" w:pos="4050"/>
        </w:tabs>
        <w:spacing w:after="120" w:line="240" w:lineRule="auto"/>
        <w:rPr>
          <w:rFonts w:ascii="Aaux Next Regular" w:hAnsi="Aaux Next Regular" w:cs="Arial"/>
          <w:sz w:val="20"/>
          <w:szCs w:val="20"/>
        </w:rPr>
      </w:pPr>
      <w:r>
        <w:rPr>
          <w:rFonts w:ascii="Aaux Next Regular" w:hAnsi="Aaux Next Regular" w:cs="Arial"/>
          <w:sz w:val="20"/>
          <w:szCs w:val="20"/>
        </w:rPr>
        <w:t xml:space="preserve">Kevin Beeler </w:t>
      </w:r>
      <w:r w:rsidR="00F35E05" w:rsidRPr="00F35E05">
        <w:rPr>
          <w:rFonts w:ascii="Aaux Next Regular" w:hAnsi="Aaux Next Regular" w:cs="Arial"/>
          <w:sz w:val="20"/>
          <w:szCs w:val="20"/>
        </w:rPr>
        <w:t>(We</w:t>
      </w:r>
      <w:r w:rsidR="00F35E05">
        <w:rPr>
          <w:rFonts w:ascii="Aaux Next Regular" w:hAnsi="Aaux Next Regular" w:cs="Arial"/>
          <w:sz w:val="20"/>
          <w:szCs w:val="20"/>
        </w:rPr>
        <w:t>hr Constructors)</w:t>
      </w:r>
    </w:p>
    <w:p w14:paraId="15B3BB6F" w14:textId="5DC95DC2" w:rsidR="002F6ADE" w:rsidRPr="00F35E05" w:rsidRDefault="002F6ADE" w:rsidP="00EE1E27">
      <w:pPr>
        <w:tabs>
          <w:tab w:val="left" w:pos="1890"/>
          <w:tab w:val="left" w:pos="4050"/>
        </w:tabs>
        <w:spacing w:after="120" w:line="240" w:lineRule="auto"/>
        <w:rPr>
          <w:rFonts w:ascii="Aaux Next Regular" w:hAnsi="Aaux Next Regular" w:cs="Arial"/>
          <w:sz w:val="20"/>
          <w:szCs w:val="20"/>
        </w:rPr>
      </w:pPr>
      <w:r>
        <w:rPr>
          <w:rFonts w:ascii="Aaux Next Regular" w:hAnsi="Aaux Next Regular" w:cs="Arial"/>
          <w:sz w:val="20"/>
          <w:szCs w:val="20"/>
        </w:rPr>
        <w:t xml:space="preserve">East and Westbrook </w:t>
      </w:r>
      <w:r w:rsidR="00D311D2">
        <w:rPr>
          <w:rFonts w:ascii="Aaux Next Regular" w:hAnsi="Aaux Next Regular" w:cs="Arial"/>
          <w:sz w:val="20"/>
          <w:szCs w:val="20"/>
        </w:rPr>
        <w:t xml:space="preserve">Construction </w:t>
      </w:r>
      <w:r>
        <w:rPr>
          <w:rFonts w:ascii="Aaux Next Regular" w:hAnsi="Aaux Next Regular" w:cs="Arial"/>
          <w:sz w:val="20"/>
          <w:szCs w:val="20"/>
        </w:rPr>
        <w:t>(General Trades</w:t>
      </w:r>
      <w:r w:rsidR="00F94027">
        <w:rPr>
          <w:rFonts w:ascii="Aaux Next Regular" w:hAnsi="Aaux Next Regular" w:cs="Arial"/>
          <w:sz w:val="20"/>
          <w:szCs w:val="20"/>
        </w:rPr>
        <w:t xml:space="preserve">), </w:t>
      </w:r>
      <w:r w:rsidR="002743C1">
        <w:rPr>
          <w:rFonts w:ascii="Aaux Next Regular" w:hAnsi="Aaux Next Regular" w:cs="Arial"/>
          <w:sz w:val="20"/>
          <w:szCs w:val="20"/>
        </w:rPr>
        <w:t xml:space="preserve">Bailey’s Masonry, </w:t>
      </w:r>
      <w:r w:rsidR="00F94027">
        <w:rPr>
          <w:rFonts w:ascii="Aaux Next Regular" w:hAnsi="Aaux Next Regular" w:cs="Arial"/>
          <w:sz w:val="20"/>
          <w:szCs w:val="20"/>
        </w:rPr>
        <w:t xml:space="preserve">Kight’s Plumbing, AES (Electrical), </w:t>
      </w:r>
      <w:r w:rsidR="003C1CEB">
        <w:rPr>
          <w:rFonts w:ascii="Aaux Next Regular" w:hAnsi="Aaux Next Regular" w:cs="Arial"/>
          <w:sz w:val="20"/>
          <w:szCs w:val="20"/>
        </w:rPr>
        <w:t xml:space="preserve">Phillips Brothers (Storm Piping) </w:t>
      </w:r>
      <w:r w:rsidR="00F94027">
        <w:rPr>
          <w:rFonts w:ascii="Aaux Next Regular" w:hAnsi="Aaux Next Regular" w:cs="Arial"/>
          <w:sz w:val="20"/>
          <w:szCs w:val="20"/>
        </w:rPr>
        <w:t xml:space="preserve">Withers (Geothermal </w:t>
      </w:r>
      <w:r w:rsidR="000B0448">
        <w:rPr>
          <w:rFonts w:ascii="Aaux Next Regular" w:hAnsi="Aaux Next Regular" w:cs="Arial"/>
          <w:sz w:val="20"/>
          <w:szCs w:val="20"/>
        </w:rPr>
        <w:t xml:space="preserve">Well </w:t>
      </w:r>
      <w:r w:rsidR="00F94027">
        <w:rPr>
          <w:rFonts w:ascii="Aaux Next Regular" w:hAnsi="Aaux Next Regular" w:cs="Arial"/>
          <w:sz w:val="20"/>
          <w:szCs w:val="20"/>
        </w:rPr>
        <w:t xml:space="preserve">Drillers)  </w:t>
      </w:r>
    </w:p>
    <w:p w14:paraId="089DFA15" w14:textId="06F9DE73" w:rsidR="00F34D2C" w:rsidRPr="00314952" w:rsidRDefault="004A315B" w:rsidP="00EE1E27">
      <w:pPr>
        <w:tabs>
          <w:tab w:val="left" w:pos="1890"/>
          <w:tab w:val="left" w:pos="4050"/>
        </w:tabs>
        <w:spacing w:after="120" w:line="240" w:lineRule="auto"/>
        <w:rPr>
          <w:rFonts w:ascii="Aaux Next Black" w:hAnsi="Aaux Next Black" w:cs="Arial"/>
        </w:rPr>
      </w:pPr>
      <w:r w:rsidRPr="00314952">
        <w:rPr>
          <w:rFonts w:ascii="Aaux Next Black" w:hAnsi="Aaux Next Black" w:cs="Arial"/>
          <w:b/>
        </w:rPr>
        <w:t>Work in Progress</w:t>
      </w:r>
    </w:p>
    <w:p w14:paraId="00423A15" w14:textId="190E11C8" w:rsidR="002743C1" w:rsidRPr="002743C1" w:rsidRDefault="002743C1" w:rsidP="00746356">
      <w:pPr>
        <w:pStyle w:val="ListParagraph"/>
        <w:numPr>
          <w:ilvl w:val="1"/>
          <w:numId w:val="7"/>
        </w:numPr>
        <w:tabs>
          <w:tab w:val="left" w:pos="1080"/>
          <w:tab w:val="left" w:pos="4050"/>
        </w:tabs>
        <w:spacing w:after="0" w:line="240" w:lineRule="auto"/>
        <w:ind w:hanging="540"/>
        <w:rPr>
          <w:rFonts w:ascii="Aaux Next Regular" w:hAnsi="Aaux Next Regular" w:cs="Arial"/>
          <w:b/>
          <w:sz w:val="20"/>
          <w:szCs w:val="20"/>
        </w:rPr>
      </w:pPr>
      <w:r>
        <w:rPr>
          <w:rFonts w:ascii="Aaux Next Regular" w:hAnsi="Aaux Next Regular" w:cs="Arial"/>
          <w:bCs/>
          <w:sz w:val="20"/>
          <w:szCs w:val="20"/>
        </w:rPr>
        <w:t xml:space="preserve">A considerable amount of work had been done </w:t>
      </w:r>
      <w:r w:rsidR="008F1D29">
        <w:rPr>
          <w:rFonts w:ascii="Aaux Next Regular" w:hAnsi="Aaux Next Regular" w:cs="Arial"/>
          <w:bCs/>
          <w:sz w:val="20"/>
          <w:szCs w:val="20"/>
        </w:rPr>
        <w:t>despite a very rainy period</w:t>
      </w:r>
      <w:r>
        <w:rPr>
          <w:rFonts w:ascii="Aaux Next Regular" w:hAnsi="Aaux Next Regular" w:cs="Arial"/>
          <w:bCs/>
          <w:sz w:val="20"/>
          <w:szCs w:val="20"/>
        </w:rPr>
        <w:t xml:space="preserve">.  </w:t>
      </w:r>
    </w:p>
    <w:p w14:paraId="62D1CB2C" w14:textId="6DDA935F" w:rsidR="009269C9" w:rsidRPr="009269C9" w:rsidRDefault="00170339" w:rsidP="00746356">
      <w:pPr>
        <w:pStyle w:val="ListParagraph"/>
        <w:numPr>
          <w:ilvl w:val="1"/>
          <w:numId w:val="7"/>
        </w:numPr>
        <w:tabs>
          <w:tab w:val="left" w:pos="1080"/>
          <w:tab w:val="left" w:pos="4050"/>
        </w:tabs>
        <w:spacing w:after="0" w:line="240" w:lineRule="auto"/>
        <w:ind w:hanging="540"/>
        <w:rPr>
          <w:rFonts w:ascii="Aaux Next Regular" w:hAnsi="Aaux Next Regular" w:cs="Arial"/>
          <w:b/>
          <w:sz w:val="20"/>
          <w:szCs w:val="20"/>
        </w:rPr>
      </w:pPr>
      <w:r>
        <w:rPr>
          <w:rFonts w:ascii="Aaux Next Regular" w:hAnsi="Aaux Next Regular" w:cs="Arial"/>
          <w:bCs/>
          <w:sz w:val="20"/>
          <w:szCs w:val="20"/>
        </w:rPr>
        <w:t>Masons</w:t>
      </w:r>
      <w:r w:rsidR="002743C1">
        <w:rPr>
          <w:rFonts w:ascii="Aaux Next Regular" w:hAnsi="Aaux Next Regular" w:cs="Arial"/>
          <w:bCs/>
          <w:sz w:val="20"/>
          <w:szCs w:val="20"/>
        </w:rPr>
        <w:t xml:space="preserve"> </w:t>
      </w:r>
      <w:r w:rsidR="008F1D29">
        <w:rPr>
          <w:rFonts w:ascii="Aaux Next Regular" w:hAnsi="Aaux Next Regular" w:cs="Arial"/>
          <w:bCs/>
          <w:sz w:val="20"/>
          <w:szCs w:val="20"/>
        </w:rPr>
        <w:t>had laid</w:t>
      </w:r>
      <w:r w:rsidR="002743C1">
        <w:rPr>
          <w:rFonts w:ascii="Aaux Next Regular" w:hAnsi="Aaux Next Regular" w:cs="Arial"/>
          <w:bCs/>
          <w:sz w:val="20"/>
          <w:szCs w:val="20"/>
        </w:rPr>
        <w:t xml:space="preserve"> the first course of CMUs on the interior footings</w:t>
      </w:r>
      <w:r w:rsidR="008F1D29">
        <w:rPr>
          <w:rFonts w:ascii="Aaux Next Regular" w:hAnsi="Aaux Next Regular" w:cs="Arial"/>
          <w:bCs/>
          <w:sz w:val="20"/>
          <w:szCs w:val="20"/>
        </w:rPr>
        <w:t xml:space="preserve"> for most of the building</w:t>
      </w:r>
      <w:r w:rsidR="002743C1">
        <w:rPr>
          <w:rFonts w:ascii="Aaux Next Regular" w:hAnsi="Aaux Next Regular" w:cs="Arial"/>
          <w:bCs/>
          <w:sz w:val="20"/>
          <w:szCs w:val="20"/>
        </w:rPr>
        <w:t xml:space="preserve">.   </w:t>
      </w:r>
    </w:p>
    <w:p w14:paraId="42F2919B" w14:textId="626C4B36" w:rsidR="009269C9" w:rsidRPr="009269C9" w:rsidRDefault="003C1CEB" w:rsidP="00746356">
      <w:pPr>
        <w:pStyle w:val="ListParagraph"/>
        <w:numPr>
          <w:ilvl w:val="1"/>
          <w:numId w:val="7"/>
        </w:numPr>
        <w:tabs>
          <w:tab w:val="left" w:pos="1080"/>
          <w:tab w:val="left" w:pos="4050"/>
        </w:tabs>
        <w:spacing w:after="0" w:line="240" w:lineRule="auto"/>
        <w:ind w:hanging="540"/>
        <w:rPr>
          <w:rFonts w:ascii="Aaux Next Regular" w:hAnsi="Aaux Next Regular" w:cs="Arial"/>
          <w:b/>
          <w:sz w:val="20"/>
          <w:szCs w:val="20"/>
        </w:rPr>
      </w:pPr>
      <w:r>
        <w:rPr>
          <w:rFonts w:ascii="Aaux Next Regular" w:hAnsi="Aaux Next Regular" w:cs="Arial"/>
          <w:bCs/>
          <w:sz w:val="20"/>
          <w:szCs w:val="20"/>
        </w:rPr>
        <w:t>Footing and stem walls were complete</w:t>
      </w:r>
      <w:r w:rsidR="002743C1">
        <w:rPr>
          <w:rFonts w:ascii="Aaux Next Regular" w:hAnsi="Aaux Next Regular" w:cs="Arial"/>
          <w:bCs/>
          <w:sz w:val="20"/>
          <w:szCs w:val="20"/>
        </w:rPr>
        <w:t>.</w:t>
      </w:r>
      <w:r w:rsidR="009269C9">
        <w:rPr>
          <w:rFonts w:ascii="Aaux Next Regular" w:hAnsi="Aaux Next Regular" w:cs="Arial"/>
          <w:bCs/>
          <w:sz w:val="20"/>
          <w:szCs w:val="20"/>
        </w:rPr>
        <w:t xml:space="preserve"> </w:t>
      </w:r>
    </w:p>
    <w:p w14:paraId="18C0A55D" w14:textId="6F5000D1" w:rsidR="005831C4" w:rsidRPr="002743C1" w:rsidRDefault="002743C1" w:rsidP="009269C9">
      <w:pPr>
        <w:pStyle w:val="ListParagraph"/>
        <w:numPr>
          <w:ilvl w:val="1"/>
          <w:numId w:val="7"/>
        </w:numPr>
        <w:tabs>
          <w:tab w:val="left" w:pos="1080"/>
          <w:tab w:val="left" w:pos="4050"/>
        </w:tabs>
        <w:spacing w:after="0" w:line="240" w:lineRule="auto"/>
        <w:ind w:hanging="540"/>
        <w:rPr>
          <w:rFonts w:ascii="Century Gothic" w:hAnsi="Century Gothic" w:cs="Arial"/>
          <w:b/>
          <w:sz w:val="20"/>
          <w:szCs w:val="20"/>
        </w:rPr>
      </w:pPr>
      <w:r>
        <w:rPr>
          <w:rFonts w:ascii="Aaux Next Regular" w:hAnsi="Aaux Next Regular" w:cs="Arial"/>
          <w:bCs/>
          <w:sz w:val="20"/>
          <w:szCs w:val="20"/>
        </w:rPr>
        <w:t xml:space="preserve">Plumbers and electricians </w:t>
      </w:r>
      <w:r w:rsidR="003C1CEB">
        <w:rPr>
          <w:rFonts w:ascii="Aaux Next Regular" w:hAnsi="Aaux Next Regular" w:cs="Arial"/>
          <w:bCs/>
          <w:sz w:val="20"/>
          <w:szCs w:val="20"/>
        </w:rPr>
        <w:t>continued to i</w:t>
      </w:r>
      <w:r>
        <w:rPr>
          <w:rFonts w:ascii="Aaux Next Regular" w:hAnsi="Aaux Next Regular" w:cs="Arial"/>
          <w:bCs/>
          <w:sz w:val="20"/>
          <w:szCs w:val="20"/>
        </w:rPr>
        <w:t xml:space="preserve">nstall under slab utilities.   </w:t>
      </w:r>
    </w:p>
    <w:p w14:paraId="4FD0901F" w14:textId="5205EAE6" w:rsidR="002743C1" w:rsidRPr="003C1CEB" w:rsidRDefault="002743C1" w:rsidP="009269C9">
      <w:pPr>
        <w:pStyle w:val="ListParagraph"/>
        <w:numPr>
          <w:ilvl w:val="1"/>
          <w:numId w:val="7"/>
        </w:numPr>
        <w:tabs>
          <w:tab w:val="left" w:pos="1080"/>
          <w:tab w:val="left" w:pos="4050"/>
        </w:tabs>
        <w:spacing w:after="0" w:line="240" w:lineRule="auto"/>
        <w:ind w:hanging="540"/>
        <w:rPr>
          <w:rFonts w:ascii="Century Gothic" w:hAnsi="Century Gothic" w:cs="Arial"/>
          <w:b/>
          <w:sz w:val="20"/>
          <w:szCs w:val="20"/>
        </w:rPr>
      </w:pPr>
      <w:r>
        <w:rPr>
          <w:rFonts w:ascii="Aaux Next Regular" w:hAnsi="Aaux Next Regular" w:cs="Arial"/>
          <w:bCs/>
          <w:sz w:val="20"/>
          <w:szCs w:val="20"/>
        </w:rPr>
        <w:t>Geothermal well drillers were drilling wells and placing piping</w:t>
      </w:r>
      <w:r w:rsidR="003C1CEB">
        <w:rPr>
          <w:rFonts w:ascii="Aaux Next Regular" w:hAnsi="Aaux Next Regular" w:cs="Arial"/>
          <w:bCs/>
          <w:sz w:val="20"/>
          <w:szCs w:val="20"/>
        </w:rPr>
        <w:t xml:space="preserve"> in wells</w:t>
      </w:r>
      <w:r>
        <w:rPr>
          <w:rFonts w:ascii="Aaux Next Regular" w:hAnsi="Aaux Next Regular" w:cs="Arial"/>
          <w:bCs/>
          <w:sz w:val="20"/>
          <w:szCs w:val="20"/>
        </w:rPr>
        <w:t xml:space="preserve">.  </w:t>
      </w:r>
    </w:p>
    <w:p w14:paraId="30801D84" w14:textId="39AFCE1A" w:rsidR="003C1CEB" w:rsidRPr="002743C1" w:rsidRDefault="003C1CEB" w:rsidP="009269C9">
      <w:pPr>
        <w:pStyle w:val="ListParagraph"/>
        <w:numPr>
          <w:ilvl w:val="1"/>
          <w:numId w:val="7"/>
        </w:numPr>
        <w:tabs>
          <w:tab w:val="left" w:pos="1080"/>
          <w:tab w:val="left" w:pos="4050"/>
        </w:tabs>
        <w:spacing w:after="0" w:line="240" w:lineRule="auto"/>
        <w:ind w:hanging="540"/>
        <w:rPr>
          <w:rFonts w:ascii="Century Gothic" w:hAnsi="Century Gothic" w:cs="Arial"/>
          <w:b/>
          <w:sz w:val="20"/>
          <w:szCs w:val="20"/>
        </w:rPr>
      </w:pPr>
      <w:r>
        <w:rPr>
          <w:rFonts w:ascii="Aaux Next Regular" w:hAnsi="Aaux Next Regular" w:cs="Arial"/>
          <w:bCs/>
          <w:sz w:val="20"/>
          <w:szCs w:val="20"/>
        </w:rPr>
        <w:t xml:space="preserve">Meetings were held to discuss the installation of concrete slabs to be covered with floor finishes and slabs to have a polished finish.  </w:t>
      </w:r>
    </w:p>
    <w:p w14:paraId="6BAF7DE9" w14:textId="77777777" w:rsidR="009269C9" w:rsidRDefault="009269C9" w:rsidP="00275980">
      <w:pPr>
        <w:tabs>
          <w:tab w:val="left" w:pos="1890"/>
          <w:tab w:val="left" w:pos="4050"/>
        </w:tabs>
        <w:spacing w:after="0" w:line="240" w:lineRule="auto"/>
        <w:rPr>
          <w:rFonts w:ascii="Aaux Next Black" w:hAnsi="Aaux Next Black" w:cs="Arial"/>
          <w:b/>
          <w:sz w:val="24"/>
          <w:szCs w:val="24"/>
        </w:rPr>
      </w:pPr>
    </w:p>
    <w:p w14:paraId="65E07782" w14:textId="060E3FBA" w:rsidR="00DF315F" w:rsidRDefault="009269C9" w:rsidP="009269C9">
      <w:pPr>
        <w:tabs>
          <w:tab w:val="left" w:pos="1890"/>
          <w:tab w:val="left" w:pos="4050"/>
        </w:tabs>
        <w:spacing w:after="0" w:line="240" w:lineRule="auto"/>
        <w:jc w:val="center"/>
        <w:rPr>
          <w:rFonts w:ascii="Aaux Next Black" w:hAnsi="Aaux Next Black" w:cs="Arial"/>
          <w:b/>
          <w:sz w:val="24"/>
          <w:szCs w:val="24"/>
        </w:rPr>
      </w:pPr>
      <w:r w:rsidRPr="00746356">
        <w:rPr>
          <w:rFonts w:ascii="Century Gothic" w:hAnsi="Century Gothic" w:cs="Arial"/>
          <w:b/>
          <w:noProof/>
          <w:sz w:val="20"/>
          <w:szCs w:val="20"/>
        </w:rPr>
        <w:drawing>
          <wp:inline distT="0" distB="0" distL="0" distR="0" wp14:anchorId="66B20B3D" wp14:editId="73BE2482">
            <wp:extent cx="1889893" cy="2346960"/>
            <wp:effectExtent l="0" t="0" r="0" b="0"/>
            <wp:docPr id="112905182" name="Picture 1" descr="A diagram of a key pl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5182" name="Picture 1" descr="A diagram of a key pla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6388" cy="239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526D" w14:textId="77777777" w:rsidR="009269C9" w:rsidRDefault="009269C9" w:rsidP="009269C9">
      <w:pPr>
        <w:tabs>
          <w:tab w:val="left" w:pos="1890"/>
          <w:tab w:val="left" w:pos="4050"/>
        </w:tabs>
        <w:spacing w:after="0" w:line="240" w:lineRule="auto"/>
        <w:jc w:val="center"/>
        <w:rPr>
          <w:rFonts w:ascii="Aaux Next Black" w:hAnsi="Aaux Next Black" w:cs="Arial"/>
          <w:b/>
          <w:sz w:val="24"/>
          <w:szCs w:val="24"/>
        </w:rPr>
      </w:pPr>
    </w:p>
    <w:p w14:paraId="483E6C5E" w14:textId="7CABCCE5" w:rsidR="004A315B" w:rsidRPr="00314952" w:rsidRDefault="004A315B" w:rsidP="00275980">
      <w:pPr>
        <w:tabs>
          <w:tab w:val="left" w:pos="1890"/>
          <w:tab w:val="left" w:pos="4050"/>
        </w:tabs>
        <w:spacing w:after="0" w:line="240" w:lineRule="auto"/>
        <w:rPr>
          <w:rFonts w:ascii="Aaux Next Black" w:hAnsi="Aaux Next Black" w:cs="Arial"/>
          <w:b/>
          <w:sz w:val="24"/>
          <w:szCs w:val="24"/>
        </w:rPr>
      </w:pPr>
      <w:r w:rsidRPr="00314952">
        <w:rPr>
          <w:rFonts w:ascii="Aaux Next Black" w:hAnsi="Aaux Next Black" w:cs="Arial"/>
          <w:b/>
          <w:sz w:val="24"/>
          <w:szCs w:val="24"/>
        </w:rPr>
        <w:t>General Observations</w:t>
      </w:r>
    </w:p>
    <w:sdt>
      <w:sdtPr>
        <w:rPr>
          <w:rFonts w:ascii="Century Gothic" w:hAnsi="Century Gothic"/>
        </w:rPr>
        <w:id w:val="1488068296"/>
        <w:placeholder>
          <w:docPart w:val="64DEC7D96E03455C921BF6FC6A19FB4A"/>
        </w:placeholder>
      </w:sdtPr>
      <w:sdtEndPr>
        <w:rPr>
          <w:rFonts w:ascii="Aaux Next Regular" w:hAnsi="Aaux Next Regular"/>
        </w:rPr>
      </w:sdtEndPr>
      <w:sdtContent>
        <w:p w14:paraId="1DD02D57" w14:textId="77777777" w:rsidR="00BF21DD" w:rsidRDefault="00BF21DD" w:rsidP="00A31593">
          <w:pPr>
            <w:tabs>
              <w:tab w:val="left" w:pos="1890"/>
              <w:tab w:val="left" w:pos="4050"/>
            </w:tabs>
            <w:spacing w:after="0" w:line="240" w:lineRule="auto"/>
            <w:rPr>
              <w:rFonts w:ascii="Century Gothic" w:hAnsi="Century Gothic"/>
              <w:sz w:val="20"/>
              <w:szCs w:val="20"/>
            </w:rPr>
          </w:pPr>
        </w:p>
        <w:tbl>
          <w:tblPr>
            <w:tblStyle w:val="TableGrid"/>
            <w:tblW w:w="9828" w:type="dxa"/>
            <w:tbl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insideH w:val="single" w:sz="12" w:space="0" w:color="auto"/>
              <w:insideV w:val="single" w:sz="12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615"/>
            <w:gridCol w:w="1563"/>
            <w:gridCol w:w="1677"/>
            <w:gridCol w:w="4410"/>
            <w:gridCol w:w="1563"/>
          </w:tblGrid>
          <w:tr w:rsidR="00D92D12" w:rsidRPr="00314952" w14:paraId="546BE9B0" w14:textId="57859D2E" w:rsidTr="00F94027">
            <w:trPr>
              <w:tblHeader/>
            </w:trPr>
            <w:tc>
              <w:tcPr>
                <w:tcW w:w="615" w:type="dxa"/>
                <w:shd w:val="clear" w:color="auto" w:fill="0070C0"/>
              </w:tcPr>
              <w:p w14:paraId="1B44270D" w14:textId="46989722" w:rsidR="00217F41" w:rsidRPr="00314952" w:rsidRDefault="00217F41" w:rsidP="000F630B">
                <w:pPr>
                  <w:rPr>
                    <w:rFonts w:ascii="Aaux Next Regular" w:hAnsi="Aaux Next Regular"/>
                    <w:b/>
                    <w:bCs/>
                    <w:color w:val="F2F2F2" w:themeColor="background1" w:themeShade="F2"/>
                    <w:sz w:val="20"/>
                    <w:szCs w:val="20"/>
                  </w:rPr>
                </w:pPr>
                <w:r w:rsidRPr="00314952">
                  <w:rPr>
                    <w:rFonts w:ascii="Aaux Next Regular" w:hAnsi="Aaux Next Regular"/>
                    <w:b/>
                    <w:bCs/>
                    <w:color w:val="F2F2F2" w:themeColor="background1" w:themeShade="F2"/>
                    <w:sz w:val="20"/>
                    <w:szCs w:val="20"/>
                  </w:rPr>
                  <w:lastRenderedPageBreak/>
                  <w:t>Item No.</w:t>
                </w:r>
              </w:p>
            </w:tc>
            <w:tc>
              <w:tcPr>
                <w:tcW w:w="1563" w:type="dxa"/>
                <w:shd w:val="clear" w:color="auto" w:fill="0070C0"/>
              </w:tcPr>
              <w:p w14:paraId="39C27DA1" w14:textId="77777777" w:rsidR="00217F41" w:rsidRPr="00314952" w:rsidRDefault="00217F41" w:rsidP="000F630B">
                <w:pPr>
                  <w:rPr>
                    <w:rFonts w:ascii="Aaux Next Regular" w:hAnsi="Aaux Next Regular"/>
                    <w:b/>
                    <w:bCs/>
                    <w:color w:val="F2F2F2" w:themeColor="background1" w:themeShade="F2"/>
                    <w:sz w:val="20"/>
                    <w:szCs w:val="20"/>
                  </w:rPr>
                </w:pPr>
                <w:r w:rsidRPr="00314952">
                  <w:rPr>
                    <w:rFonts w:ascii="Aaux Next Regular" w:hAnsi="Aaux Next Regular"/>
                    <w:b/>
                    <w:bCs/>
                    <w:color w:val="F2F2F2" w:themeColor="background1" w:themeShade="F2"/>
                    <w:sz w:val="20"/>
                    <w:szCs w:val="20"/>
                  </w:rPr>
                  <w:t>Location</w:t>
                </w:r>
              </w:p>
              <w:p w14:paraId="209AEECC" w14:textId="720EB855" w:rsidR="001D270F" w:rsidRPr="00314952" w:rsidRDefault="001D270F" w:rsidP="001D270F">
                <w:pPr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</w:pPr>
              </w:p>
            </w:tc>
            <w:tc>
              <w:tcPr>
                <w:tcW w:w="1677" w:type="dxa"/>
                <w:shd w:val="clear" w:color="auto" w:fill="0070C0"/>
              </w:tcPr>
              <w:p w14:paraId="139FCF72" w14:textId="77777777" w:rsidR="001C383E" w:rsidRPr="00314952" w:rsidRDefault="00217F41" w:rsidP="000F630B">
                <w:pPr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</w:pPr>
                <w:r w:rsidRPr="00314952"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  <w:t>Description</w:t>
                </w:r>
                <w:r w:rsidR="001C383E" w:rsidRPr="00314952"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  <w:t>/</w:t>
                </w:r>
              </w:p>
              <w:p w14:paraId="72C7D01D" w14:textId="46B11C84" w:rsidR="00217F41" w:rsidRPr="00314952" w:rsidRDefault="001C383E" w:rsidP="000F630B">
                <w:pPr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</w:pPr>
                <w:r w:rsidRPr="00314952"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  <w:t>Correction</w:t>
                </w:r>
              </w:p>
            </w:tc>
            <w:tc>
              <w:tcPr>
                <w:tcW w:w="4410" w:type="dxa"/>
                <w:shd w:val="clear" w:color="auto" w:fill="0070C0"/>
              </w:tcPr>
              <w:p w14:paraId="7687D7BA" w14:textId="25ED238B" w:rsidR="00217F41" w:rsidRPr="00314952" w:rsidRDefault="00217F41" w:rsidP="000F630B">
                <w:pPr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</w:pPr>
                <w:r w:rsidRPr="00314952"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  <w:t>Image</w:t>
                </w:r>
              </w:p>
            </w:tc>
            <w:tc>
              <w:tcPr>
                <w:tcW w:w="1563" w:type="dxa"/>
                <w:shd w:val="clear" w:color="auto" w:fill="0070C0"/>
              </w:tcPr>
              <w:p w14:paraId="3BEBD4AA" w14:textId="0D2C9DBD" w:rsidR="00217F41" w:rsidRPr="00314952" w:rsidRDefault="00217F41" w:rsidP="000F630B">
                <w:pPr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</w:pPr>
                <w:r w:rsidRPr="00314952">
                  <w:rPr>
                    <w:rFonts w:ascii="Aaux Next Regular" w:hAnsi="Aaux Next Regular"/>
                    <w:color w:val="F2F2F2" w:themeColor="background1" w:themeShade="F2"/>
                    <w:sz w:val="20"/>
                    <w:szCs w:val="20"/>
                  </w:rPr>
                  <w:t>Action</w:t>
                </w:r>
              </w:p>
            </w:tc>
          </w:tr>
          <w:tr w:rsidR="00675276" w:rsidRPr="00314952" w14:paraId="159DC703" w14:textId="614A4743" w:rsidTr="00F94027">
            <w:tc>
              <w:tcPr>
                <w:tcW w:w="615" w:type="dxa"/>
              </w:tcPr>
              <w:p w14:paraId="4AF0ED2A" w14:textId="50E5E32F" w:rsidR="00675276" w:rsidRPr="00F94027" w:rsidRDefault="00675276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17C73123" w14:textId="256BCEF1" w:rsidR="003B48A8" w:rsidRPr="00314952" w:rsidRDefault="00E05C2A" w:rsidP="00BB6E47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Loading Dock Area </w:t>
                </w:r>
              </w:p>
            </w:tc>
            <w:tc>
              <w:tcPr>
                <w:tcW w:w="1677" w:type="dxa"/>
              </w:tcPr>
              <w:p w14:paraId="4FB4CD20" w14:textId="6F259D07" w:rsidR="00D41F75" w:rsidRPr="00314952" w:rsidRDefault="00E0536C" w:rsidP="0067527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Plumbers were installing storm piping near the face of the </w:t>
                </w:r>
                <w:r w:rsidR="003C1CEB">
                  <w:rPr>
                    <w:rFonts w:ascii="Aaux Next Regular" w:hAnsi="Aaux Next Regular"/>
                    <w:sz w:val="20"/>
                    <w:szCs w:val="20"/>
                  </w:rPr>
                  <w:t>loading dock.</w:t>
                </w: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4410" w:type="dxa"/>
              </w:tcPr>
              <w:p w14:paraId="662E346A" w14:textId="25FFDCA8" w:rsidR="00675276" w:rsidRPr="00314952" w:rsidRDefault="00E05C2A" w:rsidP="0067527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63C0D6D8" wp14:editId="2465903A">
                      <wp:extent cx="2663190" cy="1997710"/>
                      <wp:effectExtent l="0" t="0" r="3810" b="2540"/>
                      <wp:docPr id="643077269" name="Picture 2" descr="A construction site with a large excavato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3077269" name="Picture 2" descr="A construction site with a large excavator&#10;&#10;AI-generated content may be incorrect.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799CB672" w14:textId="2920B4FB" w:rsidR="009550AA" w:rsidRPr="00314952" w:rsidRDefault="00DA7907" w:rsidP="0067527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Indicate all below pavement lines on the as-built drawings. </w:t>
                </w:r>
              </w:p>
            </w:tc>
          </w:tr>
          <w:tr w:rsidR="00C01E92" w:rsidRPr="00314952" w14:paraId="25A79F20" w14:textId="0C101CD7" w:rsidTr="00F94027">
            <w:tc>
              <w:tcPr>
                <w:tcW w:w="615" w:type="dxa"/>
              </w:tcPr>
              <w:p w14:paraId="60E88545" w14:textId="1E49589E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534D9756" w14:textId="401711AD" w:rsidR="002A622A" w:rsidRPr="00314952" w:rsidRDefault="00E05C2A" w:rsidP="003B48A8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Geothermal Well Field </w:t>
                </w:r>
              </w:p>
            </w:tc>
            <w:tc>
              <w:tcPr>
                <w:tcW w:w="1677" w:type="dxa"/>
              </w:tcPr>
              <w:p w14:paraId="62B38DF7" w14:textId="444E57B7" w:rsidR="00EC71E8" w:rsidRPr="00314952" w:rsidRDefault="00E0536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drillers were employing two rigs.  </w:t>
                </w:r>
              </w:p>
            </w:tc>
            <w:tc>
              <w:tcPr>
                <w:tcW w:w="4410" w:type="dxa"/>
              </w:tcPr>
              <w:p w14:paraId="1D5A20C3" w14:textId="35262057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12B369AC" wp14:editId="2E44E72E">
                      <wp:extent cx="2663190" cy="1997710"/>
                      <wp:effectExtent l="0" t="0" r="3810" b="2540"/>
                      <wp:docPr id="1978814497" name="Picture 3" descr="A construction site with a pile of dirt and machinery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78814497" name="Picture 3" descr="A construction site with a pile of dirt and machinery&#10;&#10;AI-generated content may be incorrect.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612F2D75" w14:textId="20DF83F4" w:rsidR="00C01E92" w:rsidRPr="00314952" w:rsidRDefault="00DA790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Keep drilling logs updated and submit to all parties.  </w:t>
                </w:r>
              </w:p>
            </w:tc>
          </w:tr>
          <w:tr w:rsidR="00B558FF" w:rsidRPr="00314952" w14:paraId="78EE8B3D" w14:textId="77777777" w:rsidTr="00F94027">
            <w:tc>
              <w:tcPr>
                <w:tcW w:w="615" w:type="dxa"/>
              </w:tcPr>
              <w:p w14:paraId="4636E41E" w14:textId="7ED9775E" w:rsidR="00B558FF" w:rsidRPr="00F94027" w:rsidRDefault="00B558FF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25EB9455" w14:textId="77777777" w:rsidR="008F7C55" w:rsidRDefault="00E05C2A" w:rsidP="003B48A8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Area C </w:t>
                </w:r>
              </w:p>
              <w:p w14:paraId="42DA37C1" w14:textId="01BB5700" w:rsidR="00E05C2A" w:rsidRPr="00314952" w:rsidRDefault="00E05C2A" w:rsidP="003B48A8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Kitchen</w:t>
                </w:r>
              </w:p>
            </w:tc>
            <w:tc>
              <w:tcPr>
                <w:tcW w:w="1677" w:type="dxa"/>
              </w:tcPr>
              <w:p w14:paraId="4899AD52" w14:textId="1FCD20FE" w:rsidR="00865F1D" w:rsidRPr="00314952" w:rsidRDefault="00E0536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northwest corner of the kitchen includes non-food storage, the staff locker room, staff toilet and managers office. </w:t>
                </w:r>
              </w:p>
            </w:tc>
            <w:tc>
              <w:tcPr>
                <w:tcW w:w="4410" w:type="dxa"/>
              </w:tcPr>
              <w:p w14:paraId="4A9B0432" w14:textId="28CB2546" w:rsidR="00BC304E" w:rsidRPr="00314952" w:rsidRDefault="00E05C2A" w:rsidP="00F17D05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1461C5B9" wp14:editId="421B597D">
                      <wp:extent cx="2663190" cy="1997710"/>
                      <wp:effectExtent l="0" t="0" r="3810" b="2540"/>
                      <wp:docPr id="817066434" name="Picture 1" descr="A construction site with a construction site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17066434" name="Picture 1" descr="A construction site with a construction site&#10;&#10;AI-generated content may be incorrect.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37FCD119" w14:textId="2CCDC725" w:rsidR="00B558FF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Prepare exterior block walls for brick veneer. </w:t>
                </w:r>
              </w:p>
            </w:tc>
          </w:tr>
          <w:tr w:rsidR="00C01E92" w:rsidRPr="00314952" w14:paraId="30D8D162" w14:textId="69EFDB09" w:rsidTr="00F94027">
            <w:tc>
              <w:tcPr>
                <w:tcW w:w="615" w:type="dxa"/>
              </w:tcPr>
              <w:p w14:paraId="2A9050A3" w14:textId="77C54668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2B66DFA6" w14:textId="77777777" w:rsidR="000371CD" w:rsidRDefault="00E05C2A" w:rsidP="00EF7359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Area C </w:t>
                </w:r>
              </w:p>
              <w:p w14:paraId="7D725806" w14:textId="081D9428" w:rsidR="00E05C2A" w:rsidRPr="00314952" w:rsidRDefault="00E05C2A" w:rsidP="00EF7359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Kitchen</w:t>
                </w:r>
              </w:p>
            </w:tc>
            <w:tc>
              <w:tcPr>
                <w:tcW w:w="1677" w:type="dxa"/>
              </w:tcPr>
              <w:p w14:paraId="26A7E414" w14:textId="33ADBCE7" w:rsidR="006D5C78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The room</w:t>
                </w:r>
                <w:r w:rsidR="00E0536C">
                  <w:rPr>
                    <w:rFonts w:ascii="Aaux Next Regular" w:hAnsi="Aaux Next Regular"/>
                    <w:sz w:val="20"/>
                    <w:szCs w:val="20"/>
                  </w:rPr>
                  <w:t xml:space="preserve"> with the angled wall is the kitchen managers office. </w:t>
                </w:r>
              </w:p>
            </w:tc>
            <w:tc>
              <w:tcPr>
                <w:tcW w:w="4410" w:type="dxa"/>
              </w:tcPr>
              <w:p w14:paraId="11E59D86" w14:textId="7D48660D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5D7FF77C" wp14:editId="33E43CCC">
                      <wp:extent cx="2663190" cy="1997710"/>
                      <wp:effectExtent l="0" t="0" r="3810" b="2540"/>
                      <wp:docPr id="208305211" name="Picture 4" descr="A construction site with a white pipe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8305211" name="Picture 4" descr="A construction site with a white pipe&#10;&#10;AI-generated content may be incorrect.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31B2D9F0" w14:textId="139365EE" w:rsidR="00C01E92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Install outlets are indicated for the managers furniture layout. </w:t>
                </w:r>
              </w:p>
            </w:tc>
          </w:tr>
          <w:tr w:rsidR="00C01E92" w:rsidRPr="00314952" w14:paraId="7A11BFE7" w14:textId="355F94B8" w:rsidTr="00F94027">
            <w:tc>
              <w:tcPr>
                <w:tcW w:w="615" w:type="dxa"/>
              </w:tcPr>
              <w:p w14:paraId="08E55CD2" w14:textId="662B0E52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0B4A57B8" w14:textId="77777777" w:rsidR="007A3005" w:rsidRDefault="004532F2" w:rsidP="00EF7359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C</w:t>
                </w:r>
              </w:p>
              <w:p w14:paraId="62268AF3" w14:textId="28C37308" w:rsidR="004532F2" w:rsidRPr="00314952" w:rsidRDefault="004532F2" w:rsidP="00EF7359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Kitchen </w:t>
                </w:r>
              </w:p>
            </w:tc>
            <w:tc>
              <w:tcPr>
                <w:tcW w:w="1677" w:type="dxa"/>
              </w:tcPr>
              <w:p w14:paraId="7BAD81FD" w14:textId="0F0A704B" w:rsidR="0035718B" w:rsidRPr="00314952" w:rsidRDefault="00E0536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Foreground is the cooking area of the kitchen. </w:t>
                </w:r>
              </w:p>
            </w:tc>
            <w:tc>
              <w:tcPr>
                <w:tcW w:w="4410" w:type="dxa"/>
              </w:tcPr>
              <w:p w14:paraId="4A60AE76" w14:textId="07B9BECF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7BD9AEDD" wp14:editId="2B8BF935">
                      <wp:extent cx="2663190" cy="1997710"/>
                      <wp:effectExtent l="0" t="0" r="3810" b="2540"/>
                      <wp:docPr id="7269652" name="Picture 5" descr="A construction site with piles of rubble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69652" name="Picture 5" descr="A construction site with piles of rubble&#10;&#10;AI-generated content may be incorrect.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2ED92A17" w14:textId="4ADB3E70" w:rsidR="00C01E92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Coordinate utilities with the submittals for the cooking equipment. </w:t>
                </w:r>
              </w:p>
            </w:tc>
          </w:tr>
          <w:tr w:rsidR="002743C1" w:rsidRPr="00314952" w14:paraId="200437B8" w14:textId="77777777" w:rsidTr="00F94027">
            <w:tc>
              <w:tcPr>
                <w:tcW w:w="615" w:type="dxa"/>
              </w:tcPr>
              <w:p w14:paraId="29AF1E69" w14:textId="77777777" w:rsidR="002743C1" w:rsidRPr="00F94027" w:rsidRDefault="002743C1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3E2E6A60" w14:textId="25F84E21" w:rsidR="002743C1" w:rsidRDefault="004532F2" w:rsidP="00EF7359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D</w:t>
                </w:r>
              </w:p>
            </w:tc>
            <w:tc>
              <w:tcPr>
                <w:tcW w:w="1677" w:type="dxa"/>
              </w:tcPr>
              <w:p w14:paraId="15B3C29D" w14:textId="0158277E" w:rsidR="002743C1" w:rsidRPr="00314952" w:rsidRDefault="00E0536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Foreground is the dishwash room looking across to the corridor to the gym/storm shelter. </w:t>
                </w:r>
              </w:p>
            </w:tc>
            <w:tc>
              <w:tcPr>
                <w:tcW w:w="4410" w:type="dxa"/>
              </w:tcPr>
              <w:p w14:paraId="2C3DBD6E" w14:textId="6C5D2320" w:rsidR="002743C1" w:rsidRDefault="00E05C2A" w:rsidP="00C01E92">
                <w:pPr>
                  <w:rPr>
                    <w:rFonts w:ascii="Aaux Next Regular" w:hAnsi="Aaux Next Regular"/>
                    <w:noProof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4C198334" wp14:editId="55B5690D">
                      <wp:extent cx="2663190" cy="1997710"/>
                      <wp:effectExtent l="0" t="0" r="3810" b="2540"/>
                      <wp:docPr id="982372351" name="Picture 6" descr="A construction site with white pole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2372351" name="Picture 6" descr="A construction site with white poles&#10;&#10;AI-generated content may be incorrect."/>
                              <pic:cNvPicPr/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5798E7DF" w14:textId="6A607043" w:rsidR="002743C1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Layout dishwash equipment per the equipment submittals. </w:t>
                </w:r>
              </w:p>
            </w:tc>
          </w:tr>
          <w:tr w:rsidR="00C01E92" w:rsidRPr="00314952" w14:paraId="08DEFD4D" w14:textId="5C3086A0" w:rsidTr="00F94027">
            <w:tc>
              <w:tcPr>
                <w:tcW w:w="615" w:type="dxa"/>
              </w:tcPr>
              <w:p w14:paraId="15FBF55C" w14:textId="1CD15A73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7E008862" w14:textId="4380E61D" w:rsidR="006E34B8" w:rsidRPr="00314952" w:rsidRDefault="004532F2" w:rsidP="00C47D2F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D</w:t>
                </w:r>
              </w:p>
            </w:tc>
            <w:tc>
              <w:tcPr>
                <w:tcW w:w="1677" w:type="dxa"/>
              </w:tcPr>
              <w:p w14:paraId="757D201E" w14:textId="4E3875E6" w:rsidR="00D36CA2" w:rsidRPr="00314952" w:rsidRDefault="00E0536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Group toilets, custodian receiving and the mechanical room are to the left.  The exit to the dock is in the center. </w:t>
                </w:r>
              </w:p>
            </w:tc>
            <w:tc>
              <w:tcPr>
                <w:tcW w:w="4410" w:type="dxa"/>
              </w:tcPr>
              <w:p w14:paraId="5C461D4D" w14:textId="21A81492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4829ECE5" wp14:editId="02FA41A8">
                      <wp:extent cx="2663190" cy="1997710"/>
                      <wp:effectExtent l="0" t="0" r="3810" b="2540"/>
                      <wp:docPr id="1172989044" name="Picture 7" descr="Construction site with construction equipment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72989044" name="Picture 7" descr="Construction site with construction equipment&#10;&#10;AI-generated content may be incorrect.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4CA992E6" w14:textId="12FC7706" w:rsidR="00D36CA2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Install utilities to meet maintenance access requirements.  </w:t>
                </w:r>
              </w:p>
            </w:tc>
          </w:tr>
          <w:tr w:rsidR="00C01E92" w:rsidRPr="00314952" w14:paraId="352DDAE0" w14:textId="2075552D" w:rsidTr="00F94027">
            <w:tc>
              <w:tcPr>
                <w:tcW w:w="615" w:type="dxa"/>
              </w:tcPr>
              <w:p w14:paraId="6DA81CC8" w14:textId="2687AE84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511ABF21" w14:textId="77777777" w:rsidR="00F00775" w:rsidRDefault="004532F2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D</w:t>
                </w:r>
              </w:p>
              <w:p w14:paraId="65650C21" w14:textId="428D61BE" w:rsidR="004532F2" w:rsidRPr="00314952" w:rsidRDefault="004532F2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Toilet Group </w:t>
                </w:r>
              </w:p>
            </w:tc>
            <w:tc>
              <w:tcPr>
                <w:tcW w:w="1677" w:type="dxa"/>
              </w:tcPr>
              <w:p w14:paraId="708F4858" w14:textId="7A6EDF24" w:rsidR="00C01E92" w:rsidRPr="00314952" w:rsidRDefault="00E0536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The plumbing serves the fixture</w:t>
                </w:r>
                <w:r w:rsidR="006865B7">
                  <w:rPr>
                    <w:rFonts w:ascii="Aaux Next Regular" w:hAnsi="Aaux Next Regular"/>
                    <w:sz w:val="20"/>
                    <w:szCs w:val="20"/>
                  </w:rPr>
                  <w:t>s</w:t>
                </w: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 for the student toilets. </w:t>
                </w:r>
              </w:p>
            </w:tc>
            <w:tc>
              <w:tcPr>
                <w:tcW w:w="4410" w:type="dxa"/>
              </w:tcPr>
              <w:p w14:paraId="43D7498F" w14:textId="7309EAA0" w:rsidR="00C01E92" w:rsidRPr="00314952" w:rsidRDefault="00E05C2A" w:rsidP="007154B7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5E7AE4CC" wp14:editId="0FC490F8">
                      <wp:extent cx="2663190" cy="1997710"/>
                      <wp:effectExtent l="0" t="0" r="3810" b="2540"/>
                      <wp:docPr id="1646541567" name="Picture 8" descr="A construction site with pipes and concrete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6541567" name="Picture 8" descr="A construction site with pipes and concrete&#10;&#10;AI-generated content may be incorrect.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50516E19" w14:textId="3099AD4C" w:rsidR="00C01E92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Plan toilet fixture layouts to comply with ADA requirements and clearances. </w:t>
                </w:r>
              </w:p>
            </w:tc>
          </w:tr>
          <w:tr w:rsidR="00C01E92" w:rsidRPr="00314952" w14:paraId="618C066C" w14:textId="5EF98B3F" w:rsidTr="00F94027">
            <w:tc>
              <w:tcPr>
                <w:tcW w:w="615" w:type="dxa"/>
              </w:tcPr>
              <w:p w14:paraId="3B329ABE" w14:textId="3E3ED565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3722FC4E" w14:textId="77777777" w:rsidR="0077115E" w:rsidRDefault="004532F2" w:rsidP="00A0120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D</w:t>
                </w:r>
              </w:p>
              <w:p w14:paraId="1F673CEC" w14:textId="1590AF61" w:rsidR="004532F2" w:rsidRPr="00314952" w:rsidRDefault="004532F2" w:rsidP="00A0120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South Corridor</w:t>
                </w:r>
              </w:p>
            </w:tc>
            <w:tc>
              <w:tcPr>
                <w:tcW w:w="1677" w:type="dxa"/>
              </w:tcPr>
              <w:p w14:paraId="5698F1AA" w14:textId="723DAEC4" w:rsidR="00C01E92" w:rsidRPr="00314952" w:rsidRDefault="00D877DE" w:rsidP="00A0120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Gym storage and coaches offices are to the left and the art room is to the right. </w:t>
                </w:r>
              </w:p>
            </w:tc>
            <w:tc>
              <w:tcPr>
                <w:tcW w:w="4410" w:type="dxa"/>
              </w:tcPr>
              <w:p w14:paraId="447BEEFC" w14:textId="05C3C51F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426DE624" wp14:editId="68CCB18E">
                      <wp:extent cx="2663190" cy="1997710"/>
                      <wp:effectExtent l="0" t="0" r="3810" b="2540"/>
                      <wp:docPr id="471047040" name="Picture 9" descr="A construction site with pipes and concrete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1047040" name="Picture 9" descr="A construction site with pipes and concrete&#10;&#10;AI-generated content may be incorrect."/>
                              <pic:cNvPicPr/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265FEBBF" w14:textId="6F652E60" w:rsidR="005810C9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Locate utilities to serve devices and casework along the walls in the rooms. </w:t>
                </w:r>
              </w:p>
            </w:tc>
          </w:tr>
          <w:tr w:rsidR="00C01E92" w:rsidRPr="00314952" w14:paraId="281AF6D9" w14:textId="77777777" w:rsidTr="00F94027">
            <w:tc>
              <w:tcPr>
                <w:tcW w:w="615" w:type="dxa"/>
              </w:tcPr>
              <w:p w14:paraId="793430E0" w14:textId="0B8D5C8F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7ED140BC" w14:textId="77777777" w:rsidR="00C01E92" w:rsidRDefault="004532F2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D</w:t>
                </w:r>
              </w:p>
              <w:p w14:paraId="62440339" w14:textId="542AC233" w:rsidR="004532F2" w:rsidRPr="00314952" w:rsidRDefault="004532F2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Staff Toilets</w:t>
                </w:r>
              </w:p>
            </w:tc>
            <w:tc>
              <w:tcPr>
                <w:tcW w:w="1677" w:type="dxa"/>
              </w:tcPr>
              <w:p w14:paraId="663C99AA" w14:textId="60F5D200" w:rsidR="00DD3957" w:rsidRPr="00314952" w:rsidRDefault="00D877DE" w:rsidP="00A0120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Under slab plumbing serves the fixtures in these rooms. </w:t>
                </w:r>
              </w:p>
            </w:tc>
            <w:tc>
              <w:tcPr>
                <w:tcW w:w="4410" w:type="dxa"/>
              </w:tcPr>
              <w:p w14:paraId="3DE0078B" w14:textId="153A5725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7A2DE00F" wp14:editId="3E0BE13D">
                      <wp:extent cx="2663190" cy="1997710"/>
                      <wp:effectExtent l="0" t="0" r="3810" b="2540"/>
                      <wp:docPr id="43047269" name="Picture 10" descr="A concrete foundation with pipe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047269" name="Picture 10" descr="A concrete foundation with pipes&#10;&#10;AI-generated content may be incorrect."/>
                              <pic:cNvPicPr/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568E31D7" w14:textId="7C70F31E" w:rsidR="00C01E92" w:rsidRPr="00314952" w:rsidRDefault="006865B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Install plumbing fixture to meet ADA requirements and clearances. </w:t>
                </w:r>
              </w:p>
            </w:tc>
          </w:tr>
          <w:tr w:rsidR="00C01E92" w:rsidRPr="00314952" w14:paraId="4A7BC43D" w14:textId="77777777" w:rsidTr="00F94027">
            <w:tc>
              <w:tcPr>
                <w:tcW w:w="615" w:type="dxa"/>
              </w:tcPr>
              <w:p w14:paraId="08891291" w14:textId="49249DC2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5B982B8C" w14:textId="77777777" w:rsidR="00832DF3" w:rsidRDefault="004532F2" w:rsidP="00A0120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Area D </w:t>
                </w:r>
              </w:p>
              <w:p w14:paraId="0D9A015D" w14:textId="148DD42C" w:rsidR="004532F2" w:rsidRPr="00314952" w:rsidRDefault="004532F2" w:rsidP="00A01206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West Gym Entrance</w:t>
                </w:r>
              </w:p>
            </w:tc>
            <w:tc>
              <w:tcPr>
                <w:tcW w:w="1677" w:type="dxa"/>
              </w:tcPr>
              <w:p w14:paraId="6832F5F2" w14:textId="19164804" w:rsidR="00C01E92" w:rsidRPr="00314952" w:rsidRDefault="00D877DE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This entrance two doors separated by a block pier.  </w:t>
                </w:r>
              </w:p>
            </w:tc>
            <w:tc>
              <w:tcPr>
                <w:tcW w:w="4410" w:type="dxa"/>
              </w:tcPr>
              <w:p w14:paraId="061241D3" w14:textId="644DF119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1D274060" wp14:editId="645222BF">
                      <wp:extent cx="2663190" cy="1997710"/>
                      <wp:effectExtent l="0" t="0" r="3810" b="2540"/>
                      <wp:docPr id="321892516" name="Picture 11" descr="A construction site with poles and rock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1892516" name="Picture 11" descr="A construction site with poles and rocks&#10;&#10;AI-generated content may be incorrect."/>
                              <pic:cNvPicPr/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0573E744" w14:textId="4DB7639D" w:rsidR="00C01E92" w:rsidRPr="00314952" w:rsidRDefault="008F1D2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Install door frames in compliance with storm shelter requirements. </w:t>
                </w:r>
              </w:p>
            </w:tc>
          </w:tr>
          <w:tr w:rsidR="00C01E92" w:rsidRPr="00314952" w14:paraId="16A96104" w14:textId="77777777" w:rsidTr="00F94027">
            <w:tc>
              <w:tcPr>
                <w:tcW w:w="615" w:type="dxa"/>
              </w:tcPr>
              <w:p w14:paraId="762CDF39" w14:textId="1CC50414" w:rsidR="00C01E92" w:rsidRPr="00F94027" w:rsidRDefault="00C01E92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19651DCB" w14:textId="77777777" w:rsidR="005663A3" w:rsidRDefault="004532F2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Area D Looking West </w:t>
                </w:r>
              </w:p>
              <w:p w14:paraId="327C7FAD" w14:textId="3E9916F8" w:rsidR="00D877DE" w:rsidRPr="00314952" w:rsidRDefault="00D877DE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Computer Classroom is to the Left and Group Toilets are to the Right </w:t>
                </w:r>
              </w:p>
            </w:tc>
            <w:tc>
              <w:tcPr>
                <w:tcW w:w="1677" w:type="dxa"/>
              </w:tcPr>
              <w:p w14:paraId="6D3ACDF6" w14:textId="781CEFC3" w:rsidR="003C3E4F" w:rsidRPr="00314952" w:rsidRDefault="00D877DE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walls in this are form the corridor back to the music rooms. </w:t>
                </w:r>
              </w:p>
            </w:tc>
            <w:tc>
              <w:tcPr>
                <w:tcW w:w="4410" w:type="dxa"/>
              </w:tcPr>
              <w:p w14:paraId="03FC4677" w14:textId="38F8ECBB" w:rsidR="00C01E92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409E97CD" wp14:editId="63A5A259">
                      <wp:extent cx="2663190" cy="1997710"/>
                      <wp:effectExtent l="0" t="0" r="3810" b="2540"/>
                      <wp:docPr id="157745449" name="Picture 12" descr="A construction site with worker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7745449" name="Picture 12" descr="A construction site with workers&#10;&#10;AI-generated content may be incorrect."/>
                              <pic:cNvPicPr/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0027EC85" w14:textId="778539DE" w:rsidR="00C01E92" w:rsidRPr="00314952" w:rsidRDefault="008F1D2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Prepare slabs for the respective finishes in this area. </w:t>
                </w:r>
              </w:p>
            </w:tc>
          </w:tr>
          <w:tr w:rsidR="00E05C2A" w:rsidRPr="00314952" w14:paraId="00B2A3B9" w14:textId="77777777" w:rsidTr="00F94027">
            <w:tc>
              <w:tcPr>
                <w:tcW w:w="615" w:type="dxa"/>
              </w:tcPr>
              <w:p w14:paraId="5E5EC1CA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743D5D7D" w14:textId="5C577C81" w:rsidR="00E05C2A" w:rsidRPr="00314952" w:rsidRDefault="004532F2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Area D </w:t>
                </w:r>
                <w:r w:rsidR="00D877DE">
                  <w:rPr>
                    <w:rFonts w:ascii="Aaux Next Regular" w:hAnsi="Aaux Next Regular"/>
                    <w:sz w:val="20"/>
                    <w:szCs w:val="20"/>
                  </w:rPr>
                  <w:t xml:space="preserve">Vestibule </w:t>
                </w: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Looking </w:t>
                </w:r>
                <w:r w:rsidR="00D877DE">
                  <w:rPr>
                    <w:rFonts w:ascii="Aaux Next Regular" w:hAnsi="Aaux Next Regular"/>
                    <w:sz w:val="20"/>
                    <w:szCs w:val="20"/>
                  </w:rPr>
                  <w:t>North</w:t>
                </w:r>
              </w:p>
            </w:tc>
            <w:tc>
              <w:tcPr>
                <w:tcW w:w="1677" w:type="dxa"/>
              </w:tcPr>
              <w:p w14:paraId="71386EF5" w14:textId="54E7D1C8" w:rsidR="00E05C2A" w:rsidRPr="00314952" w:rsidRDefault="00D877DE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vestibule empties out onto a walk beside the loading dock area.  The mechanical room is to the right. </w:t>
                </w:r>
              </w:p>
            </w:tc>
            <w:tc>
              <w:tcPr>
                <w:tcW w:w="4410" w:type="dxa"/>
              </w:tcPr>
              <w:p w14:paraId="1D05923C" w14:textId="59312000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4CA57305" wp14:editId="462A665C">
                      <wp:extent cx="2663190" cy="1997710"/>
                      <wp:effectExtent l="0" t="0" r="3810" b="2540"/>
                      <wp:docPr id="647715552" name="Picture 13" descr="Construction site with workers working on the ground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7715552" name="Picture 13" descr="Construction site with workers working on the ground&#10;&#10;AI-generated content may be incorrect."/>
                              <pic:cNvPicPr/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79C7CA8E" w14:textId="21EE52A0" w:rsidR="00E05C2A" w:rsidRPr="00314952" w:rsidRDefault="008F1D2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Pour slabs at exterior doors to provide full anchorage of the thresholds. </w:t>
                </w:r>
              </w:p>
            </w:tc>
          </w:tr>
          <w:tr w:rsidR="00E05C2A" w:rsidRPr="00314952" w14:paraId="2D03654C" w14:textId="77777777" w:rsidTr="00F94027">
            <w:tc>
              <w:tcPr>
                <w:tcW w:w="615" w:type="dxa"/>
              </w:tcPr>
              <w:p w14:paraId="603FA6AE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317DED89" w14:textId="77777777" w:rsidR="00B400B9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Technology</w:t>
                </w:r>
              </w:p>
              <w:p w14:paraId="04EA3D14" w14:textId="39F61B31" w:rsidR="00E05C2A" w:rsidRPr="00314952" w:rsidRDefault="004532F2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Computer Classroom Floor Box </w:t>
                </w:r>
              </w:p>
            </w:tc>
            <w:tc>
              <w:tcPr>
                <w:tcW w:w="1677" w:type="dxa"/>
              </w:tcPr>
              <w:p w14:paraId="2935DB5E" w14:textId="61F6B317" w:rsidR="00E05C2A" w:rsidRPr="00314952" w:rsidRDefault="008036B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floor box provides data and power connections for the center of the room.  </w:t>
                </w:r>
              </w:p>
            </w:tc>
            <w:tc>
              <w:tcPr>
                <w:tcW w:w="4410" w:type="dxa"/>
              </w:tcPr>
              <w:p w14:paraId="122D7A58" w14:textId="71E0DF0A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5AD967DC" wp14:editId="08BC9846">
                      <wp:extent cx="2663190" cy="1997710"/>
                      <wp:effectExtent l="0" t="0" r="3810" b="2540"/>
                      <wp:docPr id="738525133" name="Picture 14" descr="A close-up of a box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8525133" name="Picture 14" descr="A close-up of a box&#10;&#10;AI-generated content may be incorrect."/>
                              <pic:cNvPicPr/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75BB4999" w14:textId="287ABF2D" w:rsidR="00E05C2A" w:rsidRPr="00314952" w:rsidRDefault="008036B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Protect floor boxes during construction.  </w:t>
                </w:r>
              </w:p>
            </w:tc>
          </w:tr>
          <w:tr w:rsidR="00E05C2A" w:rsidRPr="00314952" w14:paraId="6ECA76FC" w14:textId="77777777" w:rsidTr="00F94027">
            <w:tc>
              <w:tcPr>
                <w:tcW w:w="615" w:type="dxa"/>
              </w:tcPr>
              <w:p w14:paraId="71415562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331B0483" w14:textId="77777777" w:rsidR="00E05C2A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D</w:t>
                </w:r>
              </w:p>
              <w:p w14:paraId="727577A0" w14:textId="3B1C46B5" w:rsidR="00B400B9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MDF Room</w:t>
                </w:r>
              </w:p>
            </w:tc>
            <w:tc>
              <w:tcPr>
                <w:tcW w:w="1677" w:type="dxa"/>
              </w:tcPr>
              <w:p w14:paraId="1F7B2C0A" w14:textId="73FFEAF4" w:rsidR="00E05C2A" w:rsidRPr="00314952" w:rsidRDefault="008036B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Walls in this are concrete block.  The MDF room is surrounded with block.  </w:t>
                </w:r>
              </w:p>
            </w:tc>
            <w:tc>
              <w:tcPr>
                <w:tcW w:w="4410" w:type="dxa"/>
              </w:tcPr>
              <w:p w14:paraId="5355394C" w14:textId="095FE4BA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3ED67907" wp14:editId="068DCB4A">
                      <wp:extent cx="2663190" cy="1997710"/>
                      <wp:effectExtent l="0" t="0" r="3810" b="2540"/>
                      <wp:docPr id="1894668748" name="Picture 15" descr="A construction site with steel rod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4668748" name="Picture 15" descr="A construction site with steel rods&#10;&#10;AI-generated content may be incorrect."/>
                              <pic:cNvPicPr/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07840542" w14:textId="20C4C867" w:rsidR="00E05C2A" w:rsidRPr="00314952" w:rsidRDefault="008036B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Plan for data cabling penetrating the MDF walls. </w:t>
                </w:r>
              </w:p>
            </w:tc>
          </w:tr>
          <w:tr w:rsidR="00E05C2A" w:rsidRPr="00314952" w14:paraId="6C731989" w14:textId="77777777" w:rsidTr="00F94027">
            <w:tc>
              <w:tcPr>
                <w:tcW w:w="615" w:type="dxa"/>
              </w:tcPr>
              <w:p w14:paraId="6843A2B9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4256E211" w14:textId="77777777" w:rsidR="00E05C2A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Area D </w:t>
                </w:r>
              </w:p>
              <w:p w14:paraId="05C672BF" w14:textId="75D558BE" w:rsidR="00B400B9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West Corridor Looking North </w:t>
                </w:r>
              </w:p>
            </w:tc>
            <w:tc>
              <w:tcPr>
                <w:tcW w:w="1677" w:type="dxa"/>
              </w:tcPr>
              <w:p w14:paraId="292CAD34" w14:textId="58EAF2F9" w:rsidR="00E05C2A" w:rsidRPr="00314952" w:rsidRDefault="00EB446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Sanitary sewer lines run under the corridor slabs. </w:t>
                </w:r>
              </w:p>
            </w:tc>
            <w:tc>
              <w:tcPr>
                <w:tcW w:w="4410" w:type="dxa"/>
              </w:tcPr>
              <w:p w14:paraId="31FD76FD" w14:textId="1F7361E1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287EACF0" wp14:editId="2C7E5BA0">
                      <wp:extent cx="2663190" cy="1997710"/>
                      <wp:effectExtent l="0" t="0" r="3810" b="2540"/>
                      <wp:docPr id="1517546837" name="Picture 16" descr="A construction site with a few worker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17546837" name="Picture 16" descr="A construction site with a few workers&#10;&#10;AI-generated content may be incorrect."/>
                              <pic:cNvPicPr/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63CA8C3E" w14:textId="1DEA9630" w:rsidR="00E05C2A" w:rsidRPr="00314952" w:rsidRDefault="00EB446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A third party inspector will verify the slope of the sewer piping under the floor slabs. </w:t>
                </w:r>
              </w:p>
            </w:tc>
          </w:tr>
          <w:tr w:rsidR="00E05C2A" w:rsidRPr="00314952" w14:paraId="7E4B4B57" w14:textId="77777777" w:rsidTr="00F94027">
            <w:tc>
              <w:tcPr>
                <w:tcW w:w="615" w:type="dxa"/>
              </w:tcPr>
              <w:p w14:paraId="182883F7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655B6402" w14:textId="0C4EC6C6" w:rsidR="00E05C2A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Door Portal at Gym/Storm Shelter</w:t>
                </w:r>
              </w:p>
            </w:tc>
            <w:tc>
              <w:tcPr>
                <w:tcW w:w="1677" w:type="dxa"/>
              </w:tcPr>
              <w:p w14:paraId="7E18934A" w14:textId="22AF4DCB" w:rsidR="00E05C2A" w:rsidRPr="00314952" w:rsidRDefault="00EB446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storm shelter is formed with block intersecting the concrete door portals.  </w:t>
                </w:r>
              </w:p>
            </w:tc>
            <w:tc>
              <w:tcPr>
                <w:tcW w:w="4410" w:type="dxa"/>
              </w:tcPr>
              <w:p w14:paraId="0FD773AC" w14:textId="1D8B717C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098D65C9" wp14:editId="7C6AE920">
                      <wp:extent cx="2663190" cy="1997710"/>
                      <wp:effectExtent l="0" t="0" r="3810" b="2540"/>
                      <wp:docPr id="748637895" name="Picture 17" descr="A concrete frame with metal rod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8637895" name="Picture 17" descr="A concrete frame with metal rods&#10;&#10;AI-generated content may be incorrect."/>
                              <pic:cNvPicPr/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577D55A4" w14:textId="2F28F88D" w:rsidR="00E05C2A" w:rsidRPr="00314952" w:rsidRDefault="00EB446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Plan for expansion joints at the concrete portals. </w:t>
                </w:r>
              </w:p>
            </w:tc>
          </w:tr>
          <w:tr w:rsidR="00E05C2A" w:rsidRPr="00314952" w14:paraId="02C9B1E3" w14:textId="77777777" w:rsidTr="00F94027">
            <w:tc>
              <w:tcPr>
                <w:tcW w:w="615" w:type="dxa"/>
              </w:tcPr>
              <w:p w14:paraId="299655D9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19667040" w14:textId="77777777" w:rsidR="00E05C2A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A</w:t>
                </w:r>
              </w:p>
              <w:p w14:paraId="07682872" w14:textId="56FAC797" w:rsidR="00B400B9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Administrative Area</w:t>
                </w:r>
              </w:p>
            </w:tc>
            <w:tc>
              <w:tcPr>
                <w:tcW w:w="1677" w:type="dxa"/>
              </w:tcPr>
              <w:p w14:paraId="41E4633F" w14:textId="3F81AE32" w:rsidR="00E05C2A" w:rsidRPr="00314952" w:rsidRDefault="00EB446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footings reflect that the area is surrounded with block construction.  The interior is divided by wallboard partitions.   The records room is block.  </w:t>
                </w:r>
              </w:p>
            </w:tc>
            <w:tc>
              <w:tcPr>
                <w:tcW w:w="4410" w:type="dxa"/>
              </w:tcPr>
              <w:p w14:paraId="71C04CD0" w14:textId="43FF2885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2EC2496A" wp14:editId="69BFC163">
                      <wp:extent cx="2663190" cy="1997710"/>
                      <wp:effectExtent l="0" t="0" r="3810" b="2540"/>
                      <wp:docPr id="1642273218" name="Picture 18" descr="A construction site with concrete foundation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2273218" name="Picture 18" descr="A construction site with concrete foundation&#10;&#10;AI-generated content may be incorrect."/>
                              <pic:cNvPicPr/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794FBB19" w14:textId="4268C6D8" w:rsidR="00E05C2A" w:rsidRPr="00314952" w:rsidRDefault="008036BC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Located under slab utilities to feed devices in wallboard partitions.  </w:t>
                </w:r>
              </w:p>
            </w:tc>
          </w:tr>
          <w:tr w:rsidR="00E05C2A" w:rsidRPr="00314952" w14:paraId="5099CAD0" w14:textId="77777777" w:rsidTr="00F94027">
            <w:tc>
              <w:tcPr>
                <w:tcW w:w="615" w:type="dxa"/>
              </w:tcPr>
              <w:p w14:paraId="57DBD5F1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794378FD" w14:textId="77777777" w:rsidR="00E05C2A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Area B</w:t>
                </w:r>
              </w:p>
              <w:p w14:paraId="27AB7324" w14:textId="51A07D84" w:rsidR="00B400B9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>Classroom Wing</w:t>
                </w:r>
              </w:p>
            </w:tc>
            <w:tc>
              <w:tcPr>
                <w:tcW w:w="1677" w:type="dxa"/>
              </w:tcPr>
              <w:p w14:paraId="776CF7D4" w14:textId="19861981" w:rsidR="00E05C2A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first course of block was in place to receive the floor slab. </w:t>
                </w:r>
              </w:p>
            </w:tc>
            <w:tc>
              <w:tcPr>
                <w:tcW w:w="4410" w:type="dxa"/>
              </w:tcPr>
              <w:p w14:paraId="2A6C725C" w14:textId="2BB0CFAB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391BAD30" wp14:editId="6AC6DAAB">
                      <wp:extent cx="2663190" cy="1997710"/>
                      <wp:effectExtent l="0" t="0" r="3810" b="2540"/>
                      <wp:docPr id="1772457272" name="Picture 19" descr="A construction site with gravel and rock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72457272" name="Picture 19" descr="A construction site with gravel and rocks&#10;&#10;AI-generated content may be incorrect."/>
                              <pic:cNvPicPr/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1D6BEE18" w14:textId="014D753B" w:rsidR="00E05C2A" w:rsidRPr="00314952" w:rsidRDefault="00EB4467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Incorporate the comments from the pre-slab meeting. </w:t>
                </w:r>
              </w:p>
            </w:tc>
          </w:tr>
          <w:tr w:rsidR="00E05C2A" w:rsidRPr="00314952" w14:paraId="7EF1B0A1" w14:textId="77777777" w:rsidTr="00F94027">
            <w:tc>
              <w:tcPr>
                <w:tcW w:w="615" w:type="dxa"/>
              </w:tcPr>
              <w:p w14:paraId="37065AF7" w14:textId="77777777" w:rsidR="00E05C2A" w:rsidRPr="00F94027" w:rsidRDefault="00E05C2A" w:rsidP="00F94027">
                <w:pPr>
                  <w:pStyle w:val="ListParagraph"/>
                  <w:numPr>
                    <w:ilvl w:val="0"/>
                    <w:numId w:val="30"/>
                  </w:numPr>
                  <w:jc w:val="center"/>
                  <w:rPr>
                    <w:rFonts w:ascii="Aaux Next Regular" w:hAnsi="Aaux Next Regular"/>
                    <w:sz w:val="20"/>
                    <w:szCs w:val="20"/>
                  </w:rPr>
                </w:pPr>
              </w:p>
            </w:tc>
            <w:tc>
              <w:tcPr>
                <w:tcW w:w="1563" w:type="dxa"/>
              </w:tcPr>
              <w:p w14:paraId="09DC8190" w14:textId="44464DE0" w:rsidR="00E05C2A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Elevator Pit </w:t>
                </w:r>
              </w:p>
            </w:tc>
            <w:tc>
              <w:tcPr>
                <w:tcW w:w="1677" w:type="dxa"/>
              </w:tcPr>
              <w:p w14:paraId="6B631DE4" w14:textId="16DD77A3" w:rsidR="00E05C2A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The concrete pit walls form the foundation for the elevator shaft. </w:t>
                </w:r>
              </w:p>
            </w:tc>
            <w:tc>
              <w:tcPr>
                <w:tcW w:w="4410" w:type="dxa"/>
              </w:tcPr>
              <w:p w14:paraId="547EB6F4" w14:textId="57F93E38" w:rsidR="00E05C2A" w:rsidRPr="00314952" w:rsidRDefault="00E05C2A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noProof/>
                    <w:sz w:val="20"/>
                    <w:szCs w:val="20"/>
                  </w:rPr>
                  <w:drawing>
                    <wp:inline distT="0" distB="0" distL="0" distR="0" wp14:anchorId="0FD4C8C2" wp14:editId="749A9EB1">
                      <wp:extent cx="2663190" cy="1997710"/>
                      <wp:effectExtent l="0" t="0" r="3810" b="2540"/>
                      <wp:docPr id="789209245" name="Picture 20" descr="A concrete foundation with a bucket of wat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9209245" name="Picture 20" descr="A concrete foundation with a bucket of water&#10;&#10;AI-generated content may be incorrect."/>
                              <pic:cNvPicPr/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3190" cy="1997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63" w:type="dxa"/>
              </w:tcPr>
              <w:p w14:paraId="1C3D83B0" w14:textId="1D7F8F8D" w:rsidR="00E05C2A" w:rsidRPr="00314952" w:rsidRDefault="00B400B9" w:rsidP="00C01E92">
                <w:pPr>
                  <w:rPr>
                    <w:rFonts w:ascii="Aaux Next Regular" w:hAnsi="Aaux Next Regular"/>
                    <w:sz w:val="20"/>
                    <w:szCs w:val="20"/>
                  </w:rPr>
                </w:pPr>
                <w:r>
                  <w:rPr>
                    <w:rFonts w:ascii="Aaux Next Regular" w:hAnsi="Aaux Next Regular"/>
                    <w:sz w:val="20"/>
                    <w:szCs w:val="20"/>
                  </w:rPr>
                  <w:t xml:space="preserve">Verify compliance with requirements of the elevator manufacturer. </w:t>
                </w:r>
              </w:p>
            </w:tc>
          </w:tr>
        </w:tbl>
        <w:p w14:paraId="1493A1DD" w14:textId="77777777" w:rsidR="00170339" w:rsidRPr="00314952" w:rsidRDefault="00300EAB" w:rsidP="00971F3F">
          <w:pPr>
            <w:tabs>
              <w:tab w:val="left" w:pos="1890"/>
              <w:tab w:val="left" w:pos="4050"/>
            </w:tabs>
            <w:spacing w:after="0" w:line="240" w:lineRule="auto"/>
            <w:rPr>
              <w:rFonts w:ascii="Aaux Next Regular" w:hAnsi="Aaux Next Regular"/>
              <w:sz w:val="20"/>
              <w:szCs w:val="20"/>
            </w:rPr>
          </w:pPr>
        </w:p>
      </w:sdtContent>
    </w:sdt>
    <w:p w14:paraId="524F1DEF" w14:textId="77777777" w:rsidR="00A24CFB" w:rsidRPr="00314952" w:rsidRDefault="00A24CFB" w:rsidP="00A74A02">
      <w:pPr>
        <w:pStyle w:val="ListParagraph"/>
        <w:numPr>
          <w:ilvl w:val="0"/>
          <w:numId w:val="7"/>
        </w:numPr>
        <w:tabs>
          <w:tab w:val="left" w:pos="1080"/>
          <w:tab w:val="left" w:pos="4050"/>
        </w:tabs>
        <w:spacing w:after="0" w:line="240" w:lineRule="auto"/>
        <w:ind w:left="90"/>
        <w:rPr>
          <w:rFonts w:ascii="Aaux Next Black" w:hAnsi="Aaux Next Black" w:cs="Arial"/>
          <w:b/>
          <w:sz w:val="24"/>
          <w:szCs w:val="24"/>
        </w:rPr>
      </w:pPr>
      <w:r w:rsidRPr="00314952">
        <w:rPr>
          <w:rFonts w:ascii="Aaux Next Black" w:hAnsi="Aaux Next Black" w:cs="Arial"/>
          <w:b/>
          <w:sz w:val="24"/>
          <w:szCs w:val="24"/>
        </w:rPr>
        <w:t>Stored Material:</w:t>
      </w:r>
    </w:p>
    <w:p w14:paraId="403C365C" w14:textId="77777777" w:rsidR="00A24CFB" w:rsidRPr="00314952" w:rsidRDefault="00A24CFB" w:rsidP="00A24CFB">
      <w:pPr>
        <w:pStyle w:val="ListParagraph"/>
        <w:tabs>
          <w:tab w:val="left" w:pos="1890"/>
          <w:tab w:val="left" w:pos="4050"/>
        </w:tabs>
        <w:spacing w:after="0" w:line="240" w:lineRule="auto"/>
        <w:ind w:left="360"/>
        <w:rPr>
          <w:rFonts w:ascii="Aaux Next Regular" w:hAnsi="Aaux Next Regular" w:cs="Arial"/>
          <w:sz w:val="20"/>
          <w:szCs w:val="20"/>
        </w:rPr>
      </w:pPr>
    </w:p>
    <w:p w14:paraId="42C41D5E" w14:textId="77CDD212" w:rsidR="00170339" w:rsidRDefault="006804B1" w:rsidP="0057223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 w:cs="Arial"/>
          <w:sz w:val="20"/>
          <w:szCs w:val="20"/>
        </w:rPr>
        <w:t>C</w:t>
      </w:r>
      <w:r w:rsidR="00170339">
        <w:rPr>
          <w:rFonts w:ascii="Aaux Next Regular" w:hAnsi="Aaux Next Regular" w:cs="Arial"/>
          <w:sz w:val="20"/>
          <w:szCs w:val="20"/>
        </w:rPr>
        <w:t xml:space="preserve">oncrete storm piping and structures and accessories. </w:t>
      </w:r>
    </w:p>
    <w:p w14:paraId="5360EE39" w14:textId="78A77CCE" w:rsidR="00EE5899" w:rsidRDefault="00170339" w:rsidP="0057223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>
        <w:rPr>
          <w:rFonts w:ascii="Aaux Next Regular" w:hAnsi="Aaux Next Regular" w:cs="Arial"/>
          <w:sz w:val="20"/>
          <w:szCs w:val="20"/>
        </w:rPr>
        <w:t>C</w:t>
      </w:r>
      <w:r w:rsidR="006804B1" w:rsidRPr="00314952">
        <w:rPr>
          <w:rFonts w:ascii="Aaux Next Regular" w:hAnsi="Aaux Next Regular" w:cs="Arial"/>
          <w:sz w:val="20"/>
          <w:szCs w:val="20"/>
        </w:rPr>
        <w:t xml:space="preserve">oncrete </w:t>
      </w:r>
      <w:r w:rsidR="00E53626" w:rsidRPr="00314952">
        <w:rPr>
          <w:rFonts w:ascii="Aaux Next Regular" w:hAnsi="Aaux Next Regular" w:cs="Arial"/>
          <w:sz w:val="20"/>
          <w:szCs w:val="20"/>
        </w:rPr>
        <w:t xml:space="preserve">accessory </w:t>
      </w:r>
      <w:r w:rsidR="006804B1" w:rsidRPr="00314952">
        <w:rPr>
          <w:rFonts w:ascii="Aaux Next Regular" w:hAnsi="Aaux Next Regular" w:cs="Arial"/>
          <w:sz w:val="20"/>
          <w:szCs w:val="20"/>
        </w:rPr>
        <w:t xml:space="preserve">materials to construct the </w:t>
      </w:r>
      <w:r w:rsidR="00E53626" w:rsidRPr="00314952">
        <w:rPr>
          <w:rFonts w:ascii="Aaux Next Regular" w:hAnsi="Aaux Next Regular" w:cs="Arial"/>
          <w:sz w:val="20"/>
          <w:szCs w:val="20"/>
        </w:rPr>
        <w:t>foundations and floor slabs</w:t>
      </w:r>
      <w:r w:rsidR="006804B1" w:rsidRPr="00314952">
        <w:rPr>
          <w:rFonts w:ascii="Aaux Next Regular" w:hAnsi="Aaux Next Regular" w:cs="Arial"/>
          <w:sz w:val="20"/>
          <w:szCs w:val="20"/>
        </w:rPr>
        <w:t>.</w:t>
      </w:r>
    </w:p>
    <w:p w14:paraId="1F79A096" w14:textId="4C17B239" w:rsidR="00DC3067" w:rsidRPr="00314952" w:rsidRDefault="00DC3067" w:rsidP="0057223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>
        <w:rPr>
          <w:rFonts w:ascii="Aaux Next Regular" w:hAnsi="Aaux Next Regular" w:cs="Arial"/>
          <w:sz w:val="20"/>
          <w:szCs w:val="20"/>
        </w:rPr>
        <w:t xml:space="preserve">Reinforcing steel and accessories. </w:t>
      </w:r>
    </w:p>
    <w:p w14:paraId="423BB219" w14:textId="77777777" w:rsidR="005B3BCF" w:rsidRDefault="00E53626" w:rsidP="0057223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 w:cs="Arial"/>
          <w:sz w:val="20"/>
          <w:szCs w:val="20"/>
        </w:rPr>
        <w:t>Crushed stone for pavement areas</w:t>
      </w:r>
      <w:r w:rsidR="007B6C41" w:rsidRPr="00314952">
        <w:rPr>
          <w:rFonts w:ascii="Aaux Next Regular" w:hAnsi="Aaux Next Regular" w:cs="Arial"/>
          <w:sz w:val="20"/>
          <w:szCs w:val="20"/>
        </w:rPr>
        <w:t xml:space="preserve"> and back fill for plumbing trenches.</w:t>
      </w:r>
    </w:p>
    <w:p w14:paraId="27DAAA11" w14:textId="3200F9DF" w:rsidR="00D46AED" w:rsidRDefault="00D46AED" w:rsidP="0057223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>
        <w:rPr>
          <w:rFonts w:ascii="Aaux Next Regular" w:hAnsi="Aaux Next Regular" w:cs="Arial"/>
          <w:sz w:val="20"/>
          <w:szCs w:val="20"/>
        </w:rPr>
        <w:t>Masonry accessories</w:t>
      </w:r>
      <w:r w:rsidR="00170339">
        <w:rPr>
          <w:rFonts w:ascii="Aaux Next Regular" w:hAnsi="Aaux Next Regular" w:cs="Arial"/>
          <w:sz w:val="20"/>
          <w:szCs w:val="20"/>
        </w:rPr>
        <w:t xml:space="preserve"> and CMUS</w:t>
      </w:r>
      <w:r>
        <w:rPr>
          <w:rFonts w:ascii="Aaux Next Regular" w:hAnsi="Aaux Next Regular" w:cs="Arial"/>
          <w:sz w:val="20"/>
          <w:szCs w:val="20"/>
        </w:rPr>
        <w:t xml:space="preserve">.  </w:t>
      </w:r>
    </w:p>
    <w:p w14:paraId="0A7048FA" w14:textId="722D57C3" w:rsidR="00D46AED" w:rsidRDefault="00D46AED" w:rsidP="00D46AE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170339">
        <w:rPr>
          <w:rFonts w:ascii="Aaux Next Regular" w:hAnsi="Aaux Next Regular" w:cs="Arial"/>
          <w:sz w:val="20"/>
          <w:szCs w:val="20"/>
        </w:rPr>
        <w:t xml:space="preserve">Geothermal piping. </w:t>
      </w:r>
    </w:p>
    <w:p w14:paraId="1B986744" w14:textId="58BCAA6C" w:rsidR="00170339" w:rsidRDefault="00170339" w:rsidP="00D46AE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>
        <w:rPr>
          <w:rFonts w:ascii="Aaux Next Regular" w:hAnsi="Aaux Next Regular" w:cs="Arial"/>
          <w:sz w:val="20"/>
          <w:szCs w:val="20"/>
        </w:rPr>
        <w:t>Sanitary piping and fittings.</w:t>
      </w:r>
    </w:p>
    <w:p w14:paraId="4F898082" w14:textId="3ADD68E4" w:rsidR="00170339" w:rsidRDefault="00170339" w:rsidP="00D46AED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>
        <w:rPr>
          <w:rFonts w:ascii="Aaux Next Regular" w:hAnsi="Aaux Next Regular" w:cs="Arial"/>
          <w:sz w:val="20"/>
          <w:szCs w:val="20"/>
        </w:rPr>
        <w:t xml:space="preserve">Electrical conduits and fittings.  </w:t>
      </w:r>
    </w:p>
    <w:p w14:paraId="26EE801F" w14:textId="77777777" w:rsid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5FD1F66B" w14:textId="77777777" w:rsid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0A424569" w14:textId="77777777" w:rsid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2516EC7A" w14:textId="77777777" w:rsid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2F626DD7" w14:textId="77777777" w:rsid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5C5E1D04" w14:textId="77777777" w:rsid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153A79D0" w14:textId="77777777" w:rsid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1D24F4FA" w14:textId="77777777" w:rsidR="00B400B9" w:rsidRPr="00B400B9" w:rsidRDefault="00B400B9" w:rsidP="00B400B9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1E18CBD0" w14:textId="77777777" w:rsidR="0057223D" w:rsidRPr="00314952" w:rsidRDefault="0057223D" w:rsidP="0057223D">
      <w:p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</w:p>
    <w:p w14:paraId="74DA0132" w14:textId="77777777" w:rsidR="00627605" w:rsidRPr="00314952" w:rsidRDefault="00D87CE7" w:rsidP="00A74A02">
      <w:pPr>
        <w:pStyle w:val="ListParagraph"/>
        <w:numPr>
          <w:ilvl w:val="0"/>
          <w:numId w:val="7"/>
        </w:numPr>
        <w:tabs>
          <w:tab w:val="left" w:pos="1080"/>
          <w:tab w:val="left" w:pos="4050"/>
        </w:tabs>
        <w:spacing w:after="0" w:line="240" w:lineRule="auto"/>
        <w:ind w:left="90"/>
        <w:rPr>
          <w:rFonts w:ascii="Aaux Next Black" w:hAnsi="Aaux Next Black" w:cs="Arial"/>
          <w:sz w:val="24"/>
          <w:szCs w:val="24"/>
        </w:rPr>
      </w:pPr>
      <w:r w:rsidRPr="00314952">
        <w:rPr>
          <w:rFonts w:ascii="Aaux Next Black" w:hAnsi="Aaux Next Black" w:cs="Arial"/>
          <w:b/>
          <w:sz w:val="24"/>
          <w:szCs w:val="24"/>
        </w:rPr>
        <w:t>Follow up items:</w:t>
      </w:r>
    </w:p>
    <w:p w14:paraId="6A6CC483" w14:textId="77777777" w:rsidR="001602E0" w:rsidRPr="00314952" w:rsidRDefault="001602E0" w:rsidP="001602E0">
      <w:pPr>
        <w:pStyle w:val="ListParagraph"/>
        <w:tabs>
          <w:tab w:val="left" w:pos="1890"/>
          <w:tab w:val="left" w:pos="4050"/>
        </w:tabs>
        <w:spacing w:after="0" w:line="240" w:lineRule="auto"/>
        <w:ind w:left="360"/>
        <w:rPr>
          <w:rFonts w:ascii="Aaux Next Regular" w:hAnsi="Aaux Next Regular" w:cs="Arial"/>
          <w:sz w:val="20"/>
          <w:szCs w:val="20"/>
        </w:rPr>
      </w:pPr>
    </w:p>
    <w:p w14:paraId="11342691" w14:textId="06CA3775" w:rsidR="00F31BFF" w:rsidRPr="00314952" w:rsidRDefault="00AA6F66" w:rsidP="007D20C0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 w:cs="Arial"/>
          <w:sz w:val="20"/>
          <w:szCs w:val="20"/>
        </w:rPr>
        <w:t xml:space="preserve">Keep </w:t>
      </w:r>
      <w:r w:rsidR="00F31BFF" w:rsidRPr="00314952">
        <w:rPr>
          <w:rFonts w:ascii="Aaux Next Regular" w:hAnsi="Aaux Next Regular" w:cs="Arial"/>
          <w:sz w:val="20"/>
          <w:szCs w:val="20"/>
        </w:rPr>
        <w:t xml:space="preserve">as-built locations for site utilities up to date on the as-built drawings. </w:t>
      </w:r>
    </w:p>
    <w:p w14:paraId="6284C6C4" w14:textId="48F673A0" w:rsidR="00AA6F66" w:rsidRPr="00314952" w:rsidRDefault="00F31BFF" w:rsidP="007D20C0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 w:cs="Arial"/>
          <w:sz w:val="20"/>
          <w:szCs w:val="20"/>
        </w:rPr>
        <w:t xml:space="preserve">Keep </w:t>
      </w:r>
      <w:r w:rsidR="00AA6F66" w:rsidRPr="00314952">
        <w:rPr>
          <w:rFonts w:ascii="Aaux Next Regular" w:hAnsi="Aaux Next Regular" w:cs="Arial"/>
          <w:sz w:val="20"/>
          <w:szCs w:val="20"/>
        </w:rPr>
        <w:t xml:space="preserve">as-built locations of </w:t>
      </w:r>
      <w:r w:rsidRPr="00314952">
        <w:rPr>
          <w:rFonts w:ascii="Aaux Next Regular" w:hAnsi="Aaux Next Regular" w:cs="Arial"/>
          <w:sz w:val="20"/>
          <w:szCs w:val="20"/>
        </w:rPr>
        <w:t xml:space="preserve">mechanical, </w:t>
      </w:r>
      <w:r w:rsidR="00AA6F66" w:rsidRPr="00314952">
        <w:rPr>
          <w:rFonts w:ascii="Aaux Next Regular" w:hAnsi="Aaux Next Regular" w:cs="Arial"/>
          <w:sz w:val="20"/>
          <w:szCs w:val="20"/>
        </w:rPr>
        <w:t>plumbing</w:t>
      </w:r>
      <w:r w:rsidR="00141665" w:rsidRPr="00314952">
        <w:rPr>
          <w:rFonts w:ascii="Aaux Next Regular" w:hAnsi="Aaux Next Regular" w:cs="Arial"/>
          <w:sz w:val="20"/>
          <w:szCs w:val="20"/>
        </w:rPr>
        <w:t>,</w:t>
      </w:r>
      <w:r w:rsidR="00AA6F66" w:rsidRPr="00314952">
        <w:rPr>
          <w:rFonts w:ascii="Aaux Next Regular" w:hAnsi="Aaux Next Regular" w:cs="Arial"/>
          <w:sz w:val="20"/>
          <w:szCs w:val="20"/>
        </w:rPr>
        <w:t xml:space="preserve"> and electrical </w:t>
      </w:r>
      <w:r w:rsidRPr="00314952">
        <w:rPr>
          <w:rFonts w:ascii="Aaux Next Regular" w:hAnsi="Aaux Next Regular" w:cs="Arial"/>
          <w:sz w:val="20"/>
          <w:szCs w:val="20"/>
        </w:rPr>
        <w:t>system locations</w:t>
      </w:r>
      <w:r w:rsidR="00AA6F66" w:rsidRPr="00314952">
        <w:rPr>
          <w:rFonts w:ascii="Aaux Next Regular" w:hAnsi="Aaux Next Regular" w:cs="Arial"/>
          <w:sz w:val="20"/>
          <w:szCs w:val="20"/>
        </w:rPr>
        <w:t xml:space="preserve"> up to date</w:t>
      </w:r>
      <w:r w:rsidR="008A54C0" w:rsidRPr="00314952">
        <w:rPr>
          <w:rFonts w:ascii="Aaux Next Regular" w:hAnsi="Aaux Next Regular" w:cs="Arial"/>
          <w:sz w:val="20"/>
          <w:szCs w:val="20"/>
        </w:rPr>
        <w:t xml:space="preserve"> on the as-built drawings</w:t>
      </w:r>
      <w:r w:rsidR="00AA6F66" w:rsidRPr="00314952">
        <w:rPr>
          <w:rFonts w:ascii="Aaux Next Regular" w:hAnsi="Aaux Next Regular" w:cs="Arial"/>
          <w:sz w:val="20"/>
          <w:szCs w:val="20"/>
        </w:rPr>
        <w:t xml:space="preserve">. </w:t>
      </w:r>
    </w:p>
    <w:p w14:paraId="5E95F732" w14:textId="7ED6DF25" w:rsidR="00DC3067" w:rsidRDefault="00E6711A" w:rsidP="00D43584">
      <w:pPr>
        <w:pStyle w:val="ListParagraph"/>
        <w:numPr>
          <w:ilvl w:val="1"/>
          <w:numId w:val="7"/>
        </w:numPr>
        <w:tabs>
          <w:tab w:val="left" w:pos="1890"/>
          <w:tab w:val="left" w:pos="405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1A5AC8">
        <w:rPr>
          <w:rFonts w:ascii="Aaux Next Regular" w:hAnsi="Aaux Next Regular" w:cs="Arial"/>
          <w:sz w:val="20"/>
          <w:szCs w:val="20"/>
        </w:rPr>
        <w:lastRenderedPageBreak/>
        <w:t xml:space="preserve">Correct </w:t>
      </w:r>
      <w:r w:rsidR="00E740EE" w:rsidRPr="001A5AC8">
        <w:rPr>
          <w:rFonts w:ascii="Aaux Next Regular" w:hAnsi="Aaux Next Regular" w:cs="Arial"/>
          <w:sz w:val="20"/>
          <w:szCs w:val="20"/>
        </w:rPr>
        <w:t xml:space="preserve">and address </w:t>
      </w:r>
      <w:r w:rsidRPr="001A5AC8">
        <w:rPr>
          <w:rFonts w:ascii="Aaux Next Regular" w:hAnsi="Aaux Next Regular" w:cs="Arial"/>
          <w:sz w:val="20"/>
          <w:szCs w:val="20"/>
        </w:rPr>
        <w:t xml:space="preserve">all </w:t>
      </w:r>
      <w:r w:rsidR="00E740EE" w:rsidRPr="001A5AC8">
        <w:rPr>
          <w:rFonts w:ascii="Aaux Next Regular" w:hAnsi="Aaux Next Regular" w:cs="Arial"/>
          <w:sz w:val="20"/>
          <w:szCs w:val="20"/>
        </w:rPr>
        <w:t xml:space="preserve">action items and </w:t>
      </w:r>
      <w:r w:rsidRPr="001A5AC8">
        <w:rPr>
          <w:rFonts w:ascii="Aaux Next Regular" w:hAnsi="Aaux Next Regular" w:cs="Arial"/>
          <w:sz w:val="20"/>
          <w:szCs w:val="20"/>
        </w:rPr>
        <w:t>deficiencies and</w:t>
      </w:r>
      <w:r w:rsidR="001E7005" w:rsidRPr="001A5AC8">
        <w:rPr>
          <w:rFonts w:ascii="Aaux Next Regular" w:hAnsi="Aaux Next Regular" w:cs="Arial"/>
          <w:sz w:val="20"/>
          <w:szCs w:val="20"/>
        </w:rPr>
        <w:t xml:space="preserve"> submit a log to JRA confirming that the work has been completed. </w:t>
      </w:r>
    </w:p>
    <w:p w14:paraId="49EDB7EF" w14:textId="77777777" w:rsidR="001A5AC8" w:rsidRPr="001A5AC8" w:rsidRDefault="001A5AC8" w:rsidP="001A5AC8">
      <w:pPr>
        <w:pStyle w:val="ListParagraph"/>
        <w:tabs>
          <w:tab w:val="left" w:pos="1890"/>
          <w:tab w:val="left" w:pos="4050"/>
        </w:tabs>
        <w:spacing w:after="0" w:line="240" w:lineRule="auto"/>
        <w:ind w:left="1080"/>
        <w:rPr>
          <w:rFonts w:ascii="Aaux Next Regular" w:hAnsi="Aaux Next Regular" w:cs="Arial"/>
          <w:sz w:val="20"/>
          <w:szCs w:val="20"/>
        </w:rPr>
      </w:pPr>
    </w:p>
    <w:p w14:paraId="5532AF04" w14:textId="559E2C68" w:rsidR="0049548D" w:rsidRPr="00314952" w:rsidRDefault="0049548D" w:rsidP="00587AC7">
      <w:pPr>
        <w:tabs>
          <w:tab w:val="left" w:pos="54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/>
          <w:noProof/>
        </w:rPr>
        <w:drawing>
          <wp:inline distT="0" distB="0" distL="0" distR="0" wp14:anchorId="3B24D03A" wp14:editId="29524E9A">
            <wp:extent cx="5943600" cy="525780"/>
            <wp:effectExtent l="0" t="0" r="0" b="0"/>
            <wp:docPr id="12539299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A94E" w14:textId="77777777" w:rsidR="00497900" w:rsidRPr="00314952" w:rsidRDefault="004D4B91" w:rsidP="00140052">
      <w:pPr>
        <w:tabs>
          <w:tab w:val="left" w:pos="540"/>
        </w:tabs>
        <w:spacing w:after="0" w:line="240" w:lineRule="auto"/>
        <w:rPr>
          <w:rFonts w:ascii="Aaux Next Regular" w:hAnsi="Aaux Next Regular" w:cs="Arial"/>
          <w:sz w:val="20"/>
          <w:szCs w:val="20"/>
        </w:rPr>
      </w:pPr>
      <w:r w:rsidRPr="00314952">
        <w:rPr>
          <w:rFonts w:ascii="Aaux Next Regular" w:hAnsi="Aaux Next Regular" w:cs="Arial"/>
          <w:sz w:val="20"/>
          <w:szCs w:val="20"/>
        </w:rPr>
        <w:softHyphen/>
      </w:r>
      <w:r w:rsidRPr="00314952">
        <w:rPr>
          <w:rFonts w:ascii="Aaux Next Regular" w:hAnsi="Aaux Next Regular" w:cs="Arial"/>
          <w:sz w:val="20"/>
          <w:szCs w:val="20"/>
        </w:rPr>
        <w:softHyphen/>
      </w:r>
      <w:r w:rsidRPr="00314952">
        <w:rPr>
          <w:rFonts w:ascii="Aaux Next Regular" w:hAnsi="Aaux Next Regular" w:cs="Arial"/>
          <w:sz w:val="20"/>
          <w:szCs w:val="20"/>
        </w:rPr>
        <w:softHyphen/>
      </w:r>
    </w:p>
    <w:p w14:paraId="5CDE0C78" w14:textId="483A1836" w:rsidR="007C4662" w:rsidRPr="00314952" w:rsidRDefault="007C4662" w:rsidP="00140052">
      <w:pPr>
        <w:tabs>
          <w:tab w:val="left" w:pos="540"/>
        </w:tabs>
        <w:spacing w:after="0" w:line="240" w:lineRule="auto"/>
        <w:rPr>
          <w:rFonts w:ascii="Aaux Next Regular" w:hAnsi="Aaux Next Regular"/>
        </w:rPr>
      </w:pPr>
      <w:r w:rsidRPr="00314952">
        <w:rPr>
          <w:rFonts w:ascii="Aaux Next Regular" w:hAnsi="Aaux Next Regular"/>
        </w:rPr>
        <w:t>Respectfully submitted,</w:t>
      </w:r>
    </w:p>
    <w:p w14:paraId="4D91322E" w14:textId="77777777" w:rsidR="00485A96" w:rsidRPr="00314952" w:rsidRDefault="00503249" w:rsidP="007C4662">
      <w:pPr>
        <w:tabs>
          <w:tab w:val="left" w:pos="-1200"/>
          <w:tab w:val="left" w:pos="-720"/>
          <w:tab w:val="left" w:pos="0"/>
          <w:tab w:val="left" w:pos="54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jc w:val="both"/>
        <w:rPr>
          <w:rFonts w:ascii="Aaux Next Regular" w:hAnsi="Aaux Next Regular"/>
        </w:rPr>
      </w:pPr>
      <w:r w:rsidRPr="00314952">
        <w:rPr>
          <w:rFonts w:ascii="Aaux Next Regular" w:hAnsi="Aaux Next Regular"/>
        </w:rPr>
        <w:t>Joseph Jones, AIA</w:t>
      </w:r>
    </w:p>
    <w:p w14:paraId="563EFFB4" w14:textId="77777777" w:rsidR="007C4662" w:rsidRPr="00314952" w:rsidRDefault="007C4662" w:rsidP="007C4662">
      <w:pPr>
        <w:spacing w:after="0" w:line="240" w:lineRule="auto"/>
        <w:rPr>
          <w:rFonts w:ascii="Aaux Next Regular" w:hAnsi="Aaux Next Regular"/>
        </w:rPr>
      </w:pPr>
      <w:r w:rsidRPr="00314952">
        <w:rPr>
          <w:rFonts w:ascii="Aaux Next Regular" w:hAnsi="Aaux Next Regular"/>
        </w:rPr>
        <w:t>JRA Architects</w:t>
      </w:r>
    </w:p>
    <w:p w14:paraId="5C1A0CCB" w14:textId="254CC894" w:rsidR="00987184" w:rsidRPr="00314952" w:rsidRDefault="00B62A74" w:rsidP="00454256">
      <w:pPr>
        <w:rPr>
          <w:rFonts w:ascii="Aaux Next Regular" w:hAnsi="Aaux Next Regular"/>
        </w:rPr>
      </w:pPr>
      <w:r w:rsidRPr="00314952">
        <w:rPr>
          <w:rFonts w:ascii="Aaux Next Regular" w:hAnsi="Aaux Next Regular" w:cs="Arial"/>
          <w:sz w:val="20"/>
          <w:szCs w:val="20"/>
        </w:rPr>
        <w:t xml:space="preserve">Cc: </w:t>
      </w:r>
      <w:sdt>
        <w:sdtPr>
          <w:rPr>
            <w:rStyle w:val="Style1"/>
            <w:rFonts w:ascii="Aaux Next Regular" w:hAnsi="Aaux Next Regular"/>
          </w:rPr>
          <w:id w:val="2858843"/>
          <w:placeholder>
            <w:docPart w:val="20C9A0BFF6704943BD0FDC8A5231854F"/>
          </w:placeholder>
        </w:sdtPr>
        <w:sdtEndPr>
          <w:rPr>
            <w:rStyle w:val="DefaultParagraphFont"/>
            <w:rFonts w:cs="Arial"/>
            <w:sz w:val="22"/>
            <w:szCs w:val="20"/>
          </w:rPr>
        </w:sdtEndPr>
        <w:sdtContent>
          <w:r w:rsidR="00D8350E" w:rsidRPr="00314952">
            <w:rPr>
              <w:rStyle w:val="Style1"/>
              <w:rFonts w:ascii="Aaux Next Regular" w:hAnsi="Aaux Next Regular"/>
            </w:rPr>
            <w:t>20</w:t>
          </w:r>
          <w:r w:rsidR="00DF315F">
            <w:rPr>
              <w:rStyle w:val="Style1"/>
              <w:rFonts w:ascii="Aaux Next Regular" w:hAnsi="Aaux Next Regular"/>
            </w:rPr>
            <w:t>2280</w:t>
          </w:r>
        </w:sdtContent>
      </w:sdt>
      <w:r w:rsidRPr="00314952">
        <w:rPr>
          <w:rFonts w:ascii="Aaux Next Regular" w:hAnsi="Aaux Next Regular" w:cs="Arial"/>
          <w:sz w:val="20"/>
          <w:szCs w:val="20"/>
        </w:rPr>
        <w:t xml:space="preserve">, </w:t>
      </w:r>
      <w:sdt>
        <w:sdtPr>
          <w:rPr>
            <w:rStyle w:val="Style1"/>
            <w:rFonts w:ascii="Aaux Next Regular" w:hAnsi="Aaux Next Regular"/>
          </w:rPr>
          <w:id w:val="2858847"/>
          <w:placeholder>
            <w:docPart w:val="4E8A527BA19A4E5087C1AE0FC40600A2"/>
          </w:placeholder>
          <w:dropDownList>
            <w:listItem w:displayText="DP" w:value="DP"/>
            <w:listItem w:displayText="DP1" w:value="DP1"/>
            <w:listItem w:displayText="DP2" w:value="DP2"/>
            <w:listItem w:displayText="DP3" w:value="DP3"/>
            <w:listItem w:displayText="DP4" w:value="DP4"/>
            <w:listItem w:displayText="CA" w:value="CA"/>
            <w:listItem w:displayText="CA1" w:value="CA1"/>
            <w:listItem w:displayText="CA2" w:value="CA2"/>
            <w:listItem w:displayText="CA3" w:value="CA3"/>
            <w:listItem w:displayText="CA4" w:value="CA4"/>
            <w:listItem w:displayText="CA5" w:value="CA5"/>
            <w:listItem w:displayText="CA6" w:value="CA6"/>
            <w:listItem w:displayText="CA7" w:value="CA7"/>
            <w:listItem w:displayText="CA8" w:value="CA8"/>
            <w:listItem w:displayText="CA9" w:value="CA9"/>
            <w:listItem w:displayText="CX" w:value="CX"/>
            <w:listItem w:displayText="CX1" w:value="CX1"/>
            <w:listItem w:displayText="CX2" w:value="CX2"/>
            <w:listItem w:displayText="CX3" w:value="CX3"/>
          </w:dropDownList>
        </w:sdtPr>
        <w:sdtEndPr>
          <w:rPr>
            <w:rStyle w:val="DefaultParagraphFont"/>
            <w:rFonts w:cs="Arial"/>
            <w:sz w:val="22"/>
            <w:szCs w:val="20"/>
          </w:rPr>
        </w:sdtEndPr>
        <w:sdtContent>
          <w:r w:rsidR="0083054D" w:rsidRPr="00314952">
            <w:rPr>
              <w:rStyle w:val="Style1"/>
              <w:rFonts w:ascii="Aaux Next Regular" w:hAnsi="Aaux Next Regular"/>
            </w:rPr>
            <w:t>CA8</w:t>
          </w:r>
        </w:sdtContent>
      </w:sdt>
    </w:p>
    <w:sectPr w:rsidR="00987184" w:rsidRPr="00314952" w:rsidSect="00F86CE6">
      <w:headerReference w:type="default" r:id="rId30"/>
      <w:footerReference w:type="default" r:id="rId31"/>
      <w:headerReference w:type="first" r:id="rId32"/>
      <w:footerReference w:type="first" r:id="rId33"/>
      <w:type w:val="continuous"/>
      <w:pgSz w:w="12240" w:h="15840" w:code="1"/>
      <w:pgMar w:top="720" w:right="1530" w:bottom="576" w:left="1260" w:header="720" w:footer="720" w:gutter="0"/>
      <w:cols w:space="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F47A7" w14:textId="77777777" w:rsidR="004E703F" w:rsidRDefault="004E703F" w:rsidP="00C01ED1">
      <w:pPr>
        <w:spacing w:after="0" w:line="240" w:lineRule="auto"/>
      </w:pPr>
      <w:r>
        <w:separator/>
      </w:r>
    </w:p>
  </w:endnote>
  <w:endnote w:type="continuationSeparator" w:id="0">
    <w:p w14:paraId="1255FE32" w14:textId="77777777" w:rsidR="004E703F" w:rsidRDefault="004E703F" w:rsidP="00C01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ux Next Black">
    <w:altName w:val="Times New Roman"/>
    <w:panose1 w:val="00000000000000000000"/>
    <w:charset w:val="00"/>
    <w:family w:val="modern"/>
    <w:notTrueType/>
    <w:pitch w:val="variable"/>
    <w:sig w:usb0="00000001" w:usb1="4000204B" w:usb2="00000000" w:usb3="00000000" w:csb0="00000093" w:csb1="00000000"/>
  </w:font>
  <w:font w:name="Aaux Next Regular">
    <w:altName w:val="Franklin Gothic Medium Cond"/>
    <w:panose1 w:val="00000000000000000000"/>
    <w:charset w:val="00"/>
    <w:family w:val="modern"/>
    <w:notTrueType/>
    <w:pitch w:val="variable"/>
    <w:sig w:usb0="00000001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54F9F" w14:textId="77777777" w:rsidR="003426F7" w:rsidRPr="00913733" w:rsidRDefault="003426F7" w:rsidP="003426F7">
    <w:pPr>
      <w:spacing w:after="0" w:line="240" w:lineRule="auto"/>
      <w:jc w:val="center"/>
      <w:rPr>
        <w:rFonts w:ascii="Century Gothic" w:hAnsi="Century Gothic"/>
      </w:rPr>
    </w:pPr>
    <w:r w:rsidRPr="00913733">
      <w:rPr>
        <w:rFonts w:ascii="Century Gothic" w:hAnsi="Century Gothic"/>
      </w:rPr>
      <w:t>JRA Architects</w:t>
    </w:r>
  </w:p>
  <w:p w14:paraId="268C4F72" w14:textId="77777777" w:rsidR="003426F7" w:rsidRPr="00B54010" w:rsidRDefault="003426F7" w:rsidP="003426F7">
    <w:pPr>
      <w:spacing w:after="0" w:line="240" w:lineRule="auto"/>
      <w:jc w:val="center"/>
      <w:rPr>
        <w:rFonts w:ascii="Century Gothic" w:hAnsi="Century Gothic" w:cs="Arial"/>
        <w:sz w:val="18"/>
        <w:szCs w:val="18"/>
      </w:rPr>
    </w:pPr>
    <w:r>
      <w:rPr>
        <w:rFonts w:ascii="Century Gothic" w:hAnsi="Century Gothic" w:cs="Arial"/>
        <w:sz w:val="18"/>
        <w:szCs w:val="18"/>
      </w:rPr>
      <w:t>301 East Vine Street,</w:t>
    </w:r>
    <w:r w:rsidRPr="00B54010">
      <w:rPr>
        <w:rFonts w:ascii="Century Gothic" w:hAnsi="Century Gothic" w:cs="Arial"/>
        <w:sz w:val="18"/>
        <w:szCs w:val="18"/>
      </w:rPr>
      <w:t xml:space="preserve"> Lexington, KY  4050</w:t>
    </w:r>
    <w:r>
      <w:rPr>
        <w:rFonts w:ascii="Century Gothic" w:hAnsi="Century Gothic" w:cs="Arial"/>
        <w:sz w:val="18"/>
        <w:szCs w:val="18"/>
      </w:rPr>
      <w:t>7</w:t>
    </w:r>
  </w:p>
  <w:p w14:paraId="6FD0833B" w14:textId="77777777" w:rsidR="003426F7" w:rsidRPr="00016D0E" w:rsidRDefault="003426F7" w:rsidP="003426F7">
    <w:pPr>
      <w:jc w:val="center"/>
      <w:rPr>
        <w:rFonts w:ascii="Century Gothic" w:hAnsi="Century Gothic"/>
        <w:sz w:val="18"/>
        <w:szCs w:val="18"/>
      </w:rPr>
    </w:pPr>
    <w:r w:rsidRPr="00B54010">
      <w:rPr>
        <w:rFonts w:ascii="Century Gothic" w:hAnsi="Century Gothic" w:cs="Arial"/>
        <w:sz w:val="18"/>
        <w:szCs w:val="18"/>
      </w:rPr>
      <w:t>Tel: 1-859 252-6781</w:t>
    </w:r>
    <w:r>
      <w:rPr>
        <w:rFonts w:ascii="Century Gothic" w:hAnsi="Century Gothic" w:cs="Arial"/>
        <w:sz w:val="18"/>
        <w:szCs w:val="18"/>
      </w:rPr>
      <w:t xml:space="preserve"> </w:t>
    </w:r>
    <w:r w:rsidRPr="00B54010">
      <w:rPr>
        <w:rFonts w:ascii="Century Gothic" w:hAnsi="Century Gothic" w:cs="Arial"/>
        <w:sz w:val="18"/>
        <w:szCs w:val="18"/>
      </w:rPr>
      <w:t>Fax: (859) 255-5483 www.jrarchitects.com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1687D" w14:textId="77777777" w:rsidR="00016D0E" w:rsidRPr="00913733" w:rsidRDefault="00016D0E" w:rsidP="00016D0E">
    <w:pPr>
      <w:spacing w:after="0" w:line="240" w:lineRule="auto"/>
      <w:jc w:val="center"/>
      <w:rPr>
        <w:rFonts w:ascii="Century Gothic" w:hAnsi="Century Gothic"/>
      </w:rPr>
    </w:pPr>
    <w:r w:rsidRPr="00913733">
      <w:rPr>
        <w:rFonts w:ascii="Century Gothic" w:hAnsi="Century Gothic"/>
      </w:rPr>
      <w:t>JRA Architects</w:t>
    </w:r>
  </w:p>
  <w:p w14:paraId="367262DF" w14:textId="7600D782" w:rsidR="00016D0E" w:rsidRPr="00B54010" w:rsidRDefault="003426F7" w:rsidP="00016D0E">
    <w:pPr>
      <w:spacing w:after="0" w:line="240" w:lineRule="auto"/>
      <w:jc w:val="center"/>
      <w:rPr>
        <w:rFonts w:ascii="Century Gothic" w:hAnsi="Century Gothic" w:cs="Arial"/>
        <w:sz w:val="18"/>
        <w:szCs w:val="18"/>
      </w:rPr>
    </w:pPr>
    <w:r>
      <w:rPr>
        <w:rFonts w:ascii="Century Gothic" w:hAnsi="Century Gothic" w:cs="Arial"/>
        <w:sz w:val="18"/>
        <w:szCs w:val="18"/>
      </w:rPr>
      <w:t>301 East Vine Street,</w:t>
    </w:r>
    <w:r w:rsidR="00016D0E" w:rsidRPr="00B54010">
      <w:rPr>
        <w:rFonts w:ascii="Century Gothic" w:hAnsi="Century Gothic" w:cs="Arial"/>
        <w:sz w:val="18"/>
        <w:szCs w:val="18"/>
      </w:rPr>
      <w:t xml:space="preserve"> Lexington, KY  4050</w:t>
    </w:r>
    <w:r>
      <w:rPr>
        <w:rFonts w:ascii="Century Gothic" w:hAnsi="Century Gothic" w:cs="Arial"/>
        <w:sz w:val="18"/>
        <w:szCs w:val="18"/>
      </w:rPr>
      <w:t>7</w:t>
    </w:r>
  </w:p>
  <w:p w14:paraId="5D47C839" w14:textId="16E19B9A" w:rsidR="002717EF" w:rsidRPr="00016D0E" w:rsidRDefault="00016D0E" w:rsidP="00016D0E">
    <w:pPr>
      <w:jc w:val="center"/>
      <w:rPr>
        <w:rFonts w:ascii="Century Gothic" w:hAnsi="Century Gothic"/>
        <w:sz w:val="18"/>
        <w:szCs w:val="18"/>
      </w:rPr>
    </w:pPr>
    <w:r w:rsidRPr="00B54010">
      <w:rPr>
        <w:rFonts w:ascii="Century Gothic" w:hAnsi="Century Gothic" w:cs="Arial"/>
        <w:sz w:val="18"/>
        <w:szCs w:val="18"/>
      </w:rPr>
      <w:t>Tel: 1-859 252-6781</w:t>
    </w:r>
    <w:r w:rsidR="003426F7">
      <w:rPr>
        <w:rFonts w:ascii="Century Gothic" w:hAnsi="Century Gothic" w:cs="Arial"/>
        <w:sz w:val="18"/>
        <w:szCs w:val="18"/>
      </w:rPr>
      <w:t xml:space="preserve"> </w:t>
    </w:r>
    <w:r w:rsidRPr="00B54010">
      <w:rPr>
        <w:rFonts w:ascii="Century Gothic" w:hAnsi="Century Gothic" w:cs="Arial"/>
        <w:sz w:val="18"/>
        <w:szCs w:val="18"/>
      </w:rPr>
      <w:t>Fax: (859) 255-5483 www.jrarchitects.com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BD8AC" w14:textId="77777777" w:rsidR="004E703F" w:rsidRDefault="004E703F" w:rsidP="00C01ED1">
      <w:pPr>
        <w:spacing w:after="0" w:line="240" w:lineRule="auto"/>
      </w:pPr>
      <w:r>
        <w:separator/>
      </w:r>
    </w:p>
  </w:footnote>
  <w:footnote w:type="continuationSeparator" w:id="0">
    <w:p w14:paraId="42E80025" w14:textId="77777777" w:rsidR="004E703F" w:rsidRDefault="004E703F" w:rsidP="00C01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93E7" w14:textId="5C5B6F72" w:rsidR="002717EF" w:rsidRDefault="002717EF" w:rsidP="00987184">
    <w:pPr>
      <w:pStyle w:val="Header"/>
      <w:rPr>
        <w:rStyle w:val="PageNumber"/>
      </w:rPr>
    </w:pPr>
    <w:r w:rsidRPr="00314952">
      <w:rPr>
        <w:rFonts w:ascii="Aaux Next Black" w:hAnsi="Aaux Next Black"/>
        <w:b/>
      </w:rPr>
      <w:t>FIELD OBSERVATION REPORT</w:t>
    </w:r>
    <w:r>
      <w:rPr>
        <w:b/>
      </w:rPr>
      <w:tab/>
    </w:r>
    <w:r>
      <w:rPr>
        <w:b/>
      </w:rPr>
      <w:tab/>
    </w:r>
    <w:r w:rsidRPr="00314952">
      <w:rPr>
        <w:rFonts w:ascii="Aaux Next Regular" w:hAnsi="Aaux Next Regular"/>
      </w:rPr>
      <w:t xml:space="preserve">Page </w:t>
    </w:r>
    <w:r w:rsidR="007757A4" w:rsidRPr="00314952">
      <w:rPr>
        <w:rStyle w:val="PageNumber"/>
        <w:rFonts w:ascii="Aaux Next Regular" w:hAnsi="Aaux Next Regular"/>
      </w:rPr>
      <w:fldChar w:fldCharType="begin"/>
    </w:r>
    <w:r w:rsidRPr="00314952">
      <w:rPr>
        <w:rStyle w:val="PageNumber"/>
        <w:rFonts w:ascii="Aaux Next Regular" w:hAnsi="Aaux Next Regular"/>
      </w:rPr>
      <w:instrText xml:space="preserve"> PAGE </w:instrText>
    </w:r>
    <w:r w:rsidR="007757A4" w:rsidRPr="00314952">
      <w:rPr>
        <w:rStyle w:val="PageNumber"/>
        <w:rFonts w:ascii="Aaux Next Regular" w:hAnsi="Aaux Next Regular"/>
      </w:rPr>
      <w:fldChar w:fldCharType="separate"/>
    </w:r>
    <w:r w:rsidR="00300EAB">
      <w:rPr>
        <w:rStyle w:val="PageNumber"/>
        <w:rFonts w:ascii="Aaux Next Regular" w:hAnsi="Aaux Next Regular"/>
        <w:noProof/>
      </w:rPr>
      <w:t>2</w:t>
    </w:r>
    <w:r w:rsidR="007757A4" w:rsidRPr="00314952">
      <w:rPr>
        <w:rStyle w:val="PageNumber"/>
        <w:rFonts w:ascii="Aaux Next Regular" w:hAnsi="Aaux Next Regular"/>
      </w:rPr>
      <w:fldChar w:fldCharType="end"/>
    </w:r>
  </w:p>
  <w:p w14:paraId="30C6EEB8" w14:textId="77777777" w:rsidR="002717EF" w:rsidRPr="00987184" w:rsidRDefault="002717EF" w:rsidP="00987184">
    <w:pPr>
      <w:pStyle w:val="Head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C865F" w14:textId="4DD2D2FC" w:rsidR="002717EF" w:rsidRDefault="00A3098A" w:rsidP="00987184">
    <w:pPr>
      <w:pStyle w:val="Header"/>
      <w:jc w:val="center"/>
    </w:pPr>
    <w:r>
      <w:rPr>
        <w:noProof/>
      </w:rPr>
      <w:drawing>
        <wp:inline distT="0" distB="0" distL="0" distR="0" wp14:anchorId="2BF4EF1B" wp14:editId="1CF4B288">
          <wp:extent cx="1386843" cy="1389891"/>
          <wp:effectExtent l="0" t="0" r="0" b="0"/>
          <wp:docPr id="2110091290" name="Picture 1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091290" name="Picture 1" descr="A black and blu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3" cy="1389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EBA16F" w14:textId="77777777" w:rsidR="002717EF" w:rsidRDefault="002717EF" w:rsidP="0098718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A9D"/>
    <w:multiLevelType w:val="hybridMultilevel"/>
    <w:tmpl w:val="800815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36BC6"/>
    <w:multiLevelType w:val="hybridMultilevel"/>
    <w:tmpl w:val="B008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E4A75"/>
    <w:multiLevelType w:val="hybridMultilevel"/>
    <w:tmpl w:val="6DD87E6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B7579A"/>
    <w:multiLevelType w:val="hybridMultilevel"/>
    <w:tmpl w:val="E2AED3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21A0C"/>
    <w:multiLevelType w:val="hybridMultilevel"/>
    <w:tmpl w:val="FE62C1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C066DED"/>
    <w:multiLevelType w:val="hybridMultilevel"/>
    <w:tmpl w:val="E6A251A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133B63F9"/>
    <w:multiLevelType w:val="multilevel"/>
    <w:tmpl w:val="E9BED7E0"/>
    <w:lvl w:ilvl="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45C4BD1"/>
    <w:multiLevelType w:val="multilevel"/>
    <w:tmpl w:val="D8667E06"/>
    <w:lvl w:ilvl="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81C11A5"/>
    <w:multiLevelType w:val="hybridMultilevel"/>
    <w:tmpl w:val="4E765972"/>
    <w:lvl w:ilvl="0" w:tplc="04090017">
      <w:start w:val="1"/>
      <w:numFmt w:val="lowerLetter"/>
      <w:lvlText w:val="%1)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9" w15:restartNumberingAfterBreak="0">
    <w:nsid w:val="2B4078DA"/>
    <w:multiLevelType w:val="multilevel"/>
    <w:tmpl w:val="0E1ED2E4"/>
    <w:lvl w:ilvl="0">
      <w:start w:val="1"/>
      <w:numFmt w:val="decimal"/>
      <w:lvlText w:val="%1."/>
      <w:lvlJc w:val="left"/>
      <w:pPr>
        <w:ind w:left="720" w:hanging="72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C311CED"/>
    <w:multiLevelType w:val="hybridMultilevel"/>
    <w:tmpl w:val="B1E664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DF309D3"/>
    <w:multiLevelType w:val="hybridMultilevel"/>
    <w:tmpl w:val="759E9E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49CEF708">
      <w:numFmt w:val="bullet"/>
      <w:lvlText w:val=""/>
      <w:lvlJc w:val="left"/>
      <w:pPr>
        <w:ind w:left="3060" w:hanging="360"/>
      </w:pPr>
      <w:rPr>
        <w:rFonts w:ascii="Century Gothic" w:eastAsiaTheme="minorHAnsi" w:hAnsi="Century Gothic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201059E"/>
    <w:multiLevelType w:val="hybridMultilevel"/>
    <w:tmpl w:val="31CCDCF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56001"/>
    <w:multiLevelType w:val="hybridMultilevel"/>
    <w:tmpl w:val="B0E2706C"/>
    <w:lvl w:ilvl="0" w:tplc="EEF27652">
      <w:start w:val="4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556144"/>
    <w:multiLevelType w:val="hybridMultilevel"/>
    <w:tmpl w:val="78026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9151B"/>
    <w:multiLevelType w:val="hybridMultilevel"/>
    <w:tmpl w:val="CC06C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264B00"/>
    <w:multiLevelType w:val="hybridMultilevel"/>
    <w:tmpl w:val="F85CA9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F17585D"/>
    <w:multiLevelType w:val="hybridMultilevel"/>
    <w:tmpl w:val="446E866A"/>
    <w:lvl w:ilvl="0" w:tplc="8A7666A0">
      <w:numFmt w:val="bullet"/>
      <w:lvlText w:val=""/>
      <w:lvlJc w:val="left"/>
      <w:pPr>
        <w:ind w:left="25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12955D4"/>
    <w:multiLevelType w:val="hybridMultilevel"/>
    <w:tmpl w:val="4DAA032C"/>
    <w:lvl w:ilvl="0" w:tplc="2EE460F6">
      <w:numFmt w:val="bullet"/>
      <w:lvlText w:val="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B13573"/>
    <w:multiLevelType w:val="hybridMultilevel"/>
    <w:tmpl w:val="F56E175A"/>
    <w:lvl w:ilvl="0" w:tplc="51E6380E">
      <w:numFmt w:val="decimal"/>
      <w:lvlText w:val="%1)"/>
      <w:lvlJc w:val="left"/>
      <w:pPr>
        <w:ind w:left="-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4320" w:hanging="360"/>
      </w:pPr>
    </w:lvl>
    <w:lvl w:ilvl="2" w:tplc="0409001B" w:tentative="1">
      <w:start w:val="1"/>
      <w:numFmt w:val="lowerRoman"/>
      <w:lvlText w:val="%3."/>
      <w:lvlJc w:val="right"/>
      <w:pPr>
        <w:ind w:left="-3600" w:hanging="180"/>
      </w:pPr>
    </w:lvl>
    <w:lvl w:ilvl="3" w:tplc="0409000F" w:tentative="1">
      <w:start w:val="1"/>
      <w:numFmt w:val="decimal"/>
      <w:lvlText w:val="%4."/>
      <w:lvlJc w:val="left"/>
      <w:pPr>
        <w:ind w:left="-2880" w:hanging="360"/>
      </w:pPr>
    </w:lvl>
    <w:lvl w:ilvl="4" w:tplc="04090019" w:tentative="1">
      <w:start w:val="1"/>
      <w:numFmt w:val="lowerLetter"/>
      <w:lvlText w:val="%5."/>
      <w:lvlJc w:val="left"/>
      <w:pPr>
        <w:ind w:left="-2160" w:hanging="360"/>
      </w:pPr>
    </w:lvl>
    <w:lvl w:ilvl="5" w:tplc="0409001B" w:tentative="1">
      <w:start w:val="1"/>
      <w:numFmt w:val="lowerRoman"/>
      <w:lvlText w:val="%6."/>
      <w:lvlJc w:val="right"/>
      <w:pPr>
        <w:ind w:left="-1440" w:hanging="180"/>
      </w:pPr>
    </w:lvl>
    <w:lvl w:ilvl="6" w:tplc="0409000F" w:tentative="1">
      <w:start w:val="1"/>
      <w:numFmt w:val="decimal"/>
      <w:lvlText w:val="%7."/>
      <w:lvlJc w:val="left"/>
      <w:pPr>
        <w:ind w:left="-720" w:hanging="360"/>
      </w:pPr>
    </w:lvl>
    <w:lvl w:ilvl="7" w:tplc="04090019" w:tentative="1">
      <w:start w:val="1"/>
      <w:numFmt w:val="lowerLetter"/>
      <w:lvlText w:val="%8."/>
      <w:lvlJc w:val="left"/>
      <w:pPr>
        <w:ind w:left="0" w:hanging="360"/>
      </w:pPr>
    </w:lvl>
    <w:lvl w:ilvl="8" w:tplc="0409001B" w:tentative="1">
      <w:start w:val="1"/>
      <w:numFmt w:val="lowerRoman"/>
      <w:lvlText w:val="%9."/>
      <w:lvlJc w:val="right"/>
      <w:pPr>
        <w:ind w:left="720" w:hanging="180"/>
      </w:pPr>
    </w:lvl>
  </w:abstractNum>
  <w:abstractNum w:abstractNumId="20" w15:restartNumberingAfterBreak="0">
    <w:nsid w:val="62A11612"/>
    <w:multiLevelType w:val="multilevel"/>
    <w:tmpl w:val="B85E9EEA"/>
    <w:lvl w:ilvl="0">
      <w:start w:val="1"/>
      <w:numFmt w:val="decimal"/>
      <w:lvlText w:val="%1."/>
      <w:lvlJc w:val="left"/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ascii="Century Gothic" w:hAnsi="Century Gothic" w:hint="default"/>
        <w:b w:val="0"/>
        <w:i w:val="0"/>
        <w:sz w:val="20"/>
      </w:rPr>
    </w:lvl>
    <w:lvl w:ilvl="2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65A36FBD"/>
    <w:multiLevelType w:val="multilevel"/>
    <w:tmpl w:val="9F04C31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D040E4D"/>
    <w:multiLevelType w:val="hybridMultilevel"/>
    <w:tmpl w:val="8E2E1B14"/>
    <w:lvl w:ilvl="0" w:tplc="8A7666A0">
      <w:numFmt w:val="bullet"/>
      <w:lvlText w:val=""/>
      <w:lvlJc w:val="left"/>
      <w:pPr>
        <w:ind w:left="2520" w:hanging="360"/>
      </w:pPr>
      <w:rPr>
        <w:rFonts w:ascii="Century Gothic" w:eastAsiaTheme="minorHAnsi" w:hAnsi="Century Gothic" w:cstheme="minorBidi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3CA5E93"/>
    <w:multiLevelType w:val="hybridMultilevel"/>
    <w:tmpl w:val="CE18F1C2"/>
    <w:lvl w:ilvl="0" w:tplc="2938C812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8C3AF3"/>
    <w:multiLevelType w:val="hybridMultilevel"/>
    <w:tmpl w:val="6896B436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769C7D47"/>
    <w:multiLevelType w:val="hybridMultilevel"/>
    <w:tmpl w:val="D0BEB7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769568B"/>
    <w:multiLevelType w:val="multilevel"/>
    <w:tmpl w:val="23967FC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bullet"/>
      <w:lvlText w:val=""/>
      <w:lvlJc w:val="left"/>
      <w:pPr>
        <w:ind w:left="2160" w:hanging="1080"/>
      </w:pPr>
      <w:rPr>
        <w:rFonts w:ascii="Symbol" w:hAnsi="Symbol" w:hint="default"/>
        <w:b w:val="0"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7A560D8A"/>
    <w:multiLevelType w:val="hybridMultilevel"/>
    <w:tmpl w:val="3766D6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D8D4B27"/>
    <w:multiLevelType w:val="hybridMultilevel"/>
    <w:tmpl w:val="9F4CCD4A"/>
    <w:lvl w:ilvl="0" w:tplc="8A7666A0">
      <w:numFmt w:val="bullet"/>
      <w:lvlText w:val="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FD852BD"/>
    <w:multiLevelType w:val="hybridMultilevel"/>
    <w:tmpl w:val="E1BC9A3C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6"/>
  </w:num>
  <w:num w:numId="5">
    <w:abstractNumId w:val="21"/>
  </w:num>
  <w:num w:numId="6">
    <w:abstractNumId w:val="26"/>
  </w:num>
  <w:num w:numId="7">
    <w:abstractNumId w:val="20"/>
  </w:num>
  <w:num w:numId="8">
    <w:abstractNumId w:val="0"/>
  </w:num>
  <w:num w:numId="9">
    <w:abstractNumId w:val="3"/>
  </w:num>
  <w:num w:numId="10">
    <w:abstractNumId w:val="24"/>
  </w:num>
  <w:num w:numId="11">
    <w:abstractNumId w:val="29"/>
  </w:num>
  <w:num w:numId="12">
    <w:abstractNumId w:val="2"/>
  </w:num>
  <w:num w:numId="13">
    <w:abstractNumId w:val="8"/>
  </w:num>
  <w:num w:numId="14">
    <w:abstractNumId w:val="11"/>
  </w:num>
  <w:num w:numId="15">
    <w:abstractNumId w:val="19"/>
  </w:num>
  <w:num w:numId="16">
    <w:abstractNumId w:val="13"/>
  </w:num>
  <w:num w:numId="17">
    <w:abstractNumId w:val="23"/>
  </w:num>
  <w:num w:numId="18">
    <w:abstractNumId w:val="15"/>
  </w:num>
  <w:num w:numId="19">
    <w:abstractNumId w:val="10"/>
  </w:num>
  <w:num w:numId="20">
    <w:abstractNumId w:val="18"/>
  </w:num>
  <w:num w:numId="21">
    <w:abstractNumId w:val="4"/>
  </w:num>
  <w:num w:numId="22">
    <w:abstractNumId w:val="28"/>
  </w:num>
  <w:num w:numId="23">
    <w:abstractNumId w:val="17"/>
  </w:num>
  <w:num w:numId="24">
    <w:abstractNumId w:val="22"/>
  </w:num>
  <w:num w:numId="25">
    <w:abstractNumId w:val="25"/>
  </w:num>
  <w:num w:numId="26">
    <w:abstractNumId w:val="12"/>
  </w:num>
  <w:num w:numId="27">
    <w:abstractNumId w:val="27"/>
  </w:num>
  <w:num w:numId="28">
    <w:abstractNumId w:val="16"/>
  </w:num>
  <w:num w:numId="29">
    <w:abstractNumId w:val="14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7A4"/>
    <w:rsid w:val="00001B46"/>
    <w:rsid w:val="00002D75"/>
    <w:rsid w:val="0000304D"/>
    <w:rsid w:val="00003EFA"/>
    <w:rsid w:val="00004E0A"/>
    <w:rsid w:val="000052C4"/>
    <w:rsid w:val="00006101"/>
    <w:rsid w:val="00007E37"/>
    <w:rsid w:val="00011C2C"/>
    <w:rsid w:val="00012507"/>
    <w:rsid w:val="00012DE4"/>
    <w:rsid w:val="00014278"/>
    <w:rsid w:val="0001477A"/>
    <w:rsid w:val="0001484A"/>
    <w:rsid w:val="00014885"/>
    <w:rsid w:val="00016C7B"/>
    <w:rsid w:val="00016D0E"/>
    <w:rsid w:val="00017185"/>
    <w:rsid w:val="000213C6"/>
    <w:rsid w:val="000220DD"/>
    <w:rsid w:val="0002404A"/>
    <w:rsid w:val="00025167"/>
    <w:rsid w:val="000268C0"/>
    <w:rsid w:val="000269EA"/>
    <w:rsid w:val="00026AF6"/>
    <w:rsid w:val="00026C6D"/>
    <w:rsid w:val="00027B37"/>
    <w:rsid w:val="00027D10"/>
    <w:rsid w:val="000328D9"/>
    <w:rsid w:val="00034923"/>
    <w:rsid w:val="00036812"/>
    <w:rsid w:val="00036BF1"/>
    <w:rsid w:val="00036E93"/>
    <w:rsid w:val="000371CD"/>
    <w:rsid w:val="00037331"/>
    <w:rsid w:val="000403CD"/>
    <w:rsid w:val="00040C7E"/>
    <w:rsid w:val="00043420"/>
    <w:rsid w:val="0004377D"/>
    <w:rsid w:val="00044AEF"/>
    <w:rsid w:val="00044C51"/>
    <w:rsid w:val="000452BB"/>
    <w:rsid w:val="000464A5"/>
    <w:rsid w:val="0004743A"/>
    <w:rsid w:val="00047C70"/>
    <w:rsid w:val="00047D39"/>
    <w:rsid w:val="00047F29"/>
    <w:rsid w:val="00050508"/>
    <w:rsid w:val="000505C3"/>
    <w:rsid w:val="00050D82"/>
    <w:rsid w:val="0005295D"/>
    <w:rsid w:val="00053498"/>
    <w:rsid w:val="00054CAE"/>
    <w:rsid w:val="00055065"/>
    <w:rsid w:val="00055421"/>
    <w:rsid w:val="00055FC2"/>
    <w:rsid w:val="000575D1"/>
    <w:rsid w:val="0006402A"/>
    <w:rsid w:val="000643B1"/>
    <w:rsid w:val="000655B8"/>
    <w:rsid w:val="00065E7D"/>
    <w:rsid w:val="00067170"/>
    <w:rsid w:val="000703CB"/>
    <w:rsid w:val="00070C5A"/>
    <w:rsid w:val="00071210"/>
    <w:rsid w:val="00071F01"/>
    <w:rsid w:val="00072415"/>
    <w:rsid w:val="00072BD3"/>
    <w:rsid w:val="00072FB1"/>
    <w:rsid w:val="0007458D"/>
    <w:rsid w:val="0007477A"/>
    <w:rsid w:val="0007503E"/>
    <w:rsid w:val="00075FDC"/>
    <w:rsid w:val="000762ED"/>
    <w:rsid w:val="00080494"/>
    <w:rsid w:val="00081EE6"/>
    <w:rsid w:val="00082A54"/>
    <w:rsid w:val="0008370D"/>
    <w:rsid w:val="00084DCE"/>
    <w:rsid w:val="000852DB"/>
    <w:rsid w:val="00086BC6"/>
    <w:rsid w:val="00087EF4"/>
    <w:rsid w:val="000903B4"/>
    <w:rsid w:val="0009072A"/>
    <w:rsid w:val="0009142C"/>
    <w:rsid w:val="00094171"/>
    <w:rsid w:val="000A00B1"/>
    <w:rsid w:val="000A12AA"/>
    <w:rsid w:val="000A17FA"/>
    <w:rsid w:val="000A2F4B"/>
    <w:rsid w:val="000A4AF0"/>
    <w:rsid w:val="000A4B1F"/>
    <w:rsid w:val="000A5CCE"/>
    <w:rsid w:val="000A6650"/>
    <w:rsid w:val="000A68C1"/>
    <w:rsid w:val="000B0448"/>
    <w:rsid w:val="000B0D39"/>
    <w:rsid w:val="000B182C"/>
    <w:rsid w:val="000B2119"/>
    <w:rsid w:val="000B2A67"/>
    <w:rsid w:val="000B666B"/>
    <w:rsid w:val="000C0711"/>
    <w:rsid w:val="000C1D62"/>
    <w:rsid w:val="000C1D82"/>
    <w:rsid w:val="000C48DA"/>
    <w:rsid w:val="000C55FD"/>
    <w:rsid w:val="000C6AE3"/>
    <w:rsid w:val="000C6E6E"/>
    <w:rsid w:val="000D0D92"/>
    <w:rsid w:val="000D134A"/>
    <w:rsid w:val="000D1697"/>
    <w:rsid w:val="000D2132"/>
    <w:rsid w:val="000D2C0A"/>
    <w:rsid w:val="000D2D4D"/>
    <w:rsid w:val="000D4087"/>
    <w:rsid w:val="000D4458"/>
    <w:rsid w:val="000D56AF"/>
    <w:rsid w:val="000D631F"/>
    <w:rsid w:val="000D635D"/>
    <w:rsid w:val="000D68E9"/>
    <w:rsid w:val="000D7648"/>
    <w:rsid w:val="000E01D4"/>
    <w:rsid w:val="000E0907"/>
    <w:rsid w:val="000E0D81"/>
    <w:rsid w:val="000E10CA"/>
    <w:rsid w:val="000E16D4"/>
    <w:rsid w:val="000E3A59"/>
    <w:rsid w:val="000E40CB"/>
    <w:rsid w:val="000E51A6"/>
    <w:rsid w:val="000E56C4"/>
    <w:rsid w:val="000E6C7C"/>
    <w:rsid w:val="000F03AE"/>
    <w:rsid w:val="000F0CE1"/>
    <w:rsid w:val="000F2131"/>
    <w:rsid w:val="000F2382"/>
    <w:rsid w:val="000F2FB2"/>
    <w:rsid w:val="000F409D"/>
    <w:rsid w:val="000F4985"/>
    <w:rsid w:val="000F5315"/>
    <w:rsid w:val="000F630B"/>
    <w:rsid w:val="000F712E"/>
    <w:rsid w:val="000F7F72"/>
    <w:rsid w:val="00100DED"/>
    <w:rsid w:val="00100E79"/>
    <w:rsid w:val="00103BA9"/>
    <w:rsid w:val="00103F85"/>
    <w:rsid w:val="00104045"/>
    <w:rsid w:val="0010452B"/>
    <w:rsid w:val="00104971"/>
    <w:rsid w:val="00104BC8"/>
    <w:rsid w:val="00107163"/>
    <w:rsid w:val="001078B2"/>
    <w:rsid w:val="00110595"/>
    <w:rsid w:val="00110BE8"/>
    <w:rsid w:val="00111F85"/>
    <w:rsid w:val="00112C51"/>
    <w:rsid w:val="00113A71"/>
    <w:rsid w:val="00113B9E"/>
    <w:rsid w:val="0011456B"/>
    <w:rsid w:val="001172FE"/>
    <w:rsid w:val="00120C64"/>
    <w:rsid w:val="001210E8"/>
    <w:rsid w:val="0012143C"/>
    <w:rsid w:val="00121AC4"/>
    <w:rsid w:val="00122DF9"/>
    <w:rsid w:val="00124DCB"/>
    <w:rsid w:val="00125230"/>
    <w:rsid w:val="00125FEB"/>
    <w:rsid w:val="0012603B"/>
    <w:rsid w:val="00126623"/>
    <w:rsid w:val="00126ABA"/>
    <w:rsid w:val="001272FC"/>
    <w:rsid w:val="001278C0"/>
    <w:rsid w:val="00130215"/>
    <w:rsid w:val="00131126"/>
    <w:rsid w:val="0013121E"/>
    <w:rsid w:val="00131648"/>
    <w:rsid w:val="00131C82"/>
    <w:rsid w:val="0013326A"/>
    <w:rsid w:val="00133271"/>
    <w:rsid w:val="001344F7"/>
    <w:rsid w:val="00134FFD"/>
    <w:rsid w:val="0013592B"/>
    <w:rsid w:val="00136CF3"/>
    <w:rsid w:val="00137E90"/>
    <w:rsid w:val="00137ECE"/>
    <w:rsid w:val="00140052"/>
    <w:rsid w:val="00140D09"/>
    <w:rsid w:val="00140D4B"/>
    <w:rsid w:val="00141665"/>
    <w:rsid w:val="001419A2"/>
    <w:rsid w:val="00141D33"/>
    <w:rsid w:val="0014215E"/>
    <w:rsid w:val="001423B6"/>
    <w:rsid w:val="00142AC3"/>
    <w:rsid w:val="00144147"/>
    <w:rsid w:val="001456AD"/>
    <w:rsid w:val="00145C4C"/>
    <w:rsid w:val="001472B3"/>
    <w:rsid w:val="00150DA8"/>
    <w:rsid w:val="001524EB"/>
    <w:rsid w:val="0015256F"/>
    <w:rsid w:val="001530ED"/>
    <w:rsid w:val="00153511"/>
    <w:rsid w:val="00153720"/>
    <w:rsid w:val="001546AD"/>
    <w:rsid w:val="001563B3"/>
    <w:rsid w:val="001568CB"/>
    <w:rsid w:val="00156EC3"/>
    <w:rsid w:val="001602E0"/>
    <w:rsid w:val="00160E87"/>
    <w:rsid w:val="001616DE"/>
    <w:rsid w:val="00161A22"/>
    <w:rsid w:val="00161A78"/>
    <w:rsid w:val="00161AB1"/>
    <w:rsid w:val="00162F2B"/>
    <w:rsid w:val="00163A39"/>
    <w:rsid w:val="00166194"/>
    <w:rsid w:val="00167A21"/>
    <w:rsid w:val="00170339"/>
    <w:rsid w:val="00170443"/>
    <w:rsid w:val="00171860"/>
    <w:rsid w:val="001727A6"/>
    <w:rsid w:val="00176A57"/>
    <w:rsid w:val="00177107"/>
    <w:rsid w:val="001772D9"/>
    <w:rsid w:val="001804BD"/>
    <w:rsid w:val="00181736"/>
    <w:rsid w:val="001821D6"/>
    <w:rsid w:val="001836F2"/>
    <w:rsid w:val="00183B1D"/>
    <w:rsid w:val="00184BF4"/>
    <w:rsid w:val="00185ABF"/>
    <w:rsid w:val="00185CDC"/>
    <w:rsid w:val="001869D3"/>
    <w:rsid w:val="00186EDA"/>
    <w:rsid w:val="00187B4C"/>
    <w:rsid w:val="0019090F"/>
    <w:rsid w:val="00190969"/>
    <w:rsid w:val="00191AC5"/>
    <w:rsid w:val="0019299C"/>
    <w:rsid w:val="00192D49"/>
    <w:rsid w:val="00192E51"/>
    <w:rsid w:val="00192F64"/>
    <w:rsid w:val="00193271"/>
    <w:rsid w:val="00193EF6"/>
    <w:rsid w:val="001A1750"/>
    <w:rsid w:val="001A2E45"/>
    <w:rsid w:val="001A51D5"/>
    <w:rsid w:val="001A5A3B"/>
    <w:rsid w:val="001A5AC8"/>
    <w:rsid w:val="001A6635"/>
    <w:rsid w:val="001A6C4F"/>
    <w:rsid w:val="001A72F3"/>
    <w:rsid w:val="001A7CE1"/>
    <w:rsid w:val="001B001F"/>
    <w:rsid w:val="001B0149"/>
    <w:rsid w:val="001B1961"/>
    <w:rsid w:val="001B1BE1"/>
    <w:rsid w:val="001B3578"/>
    <w:rsid w:val="001B44DE"/>
    <w:rsid w:val="001B47A5"/>
    <w:rsid w:val="001B4CC1"/>
    <w:rsid w:val="001B5D47"/>
    <w:rsid w:val="001B5E66"/>
    <w:rsid w:val="001B63C8"/>
    <w:rsid w:val="001B6653"/>
    <w:rsid w:val="001C0F38"/>
    <w:rsid w:val="001C10BD"/>
    <w:rsid w:val="001C1FDD"/>
    <w:rsid w:val="001C29FF"/>
    <w:rsid w:val="001C2B02"/>
    <w:rsid w:val="001C2EF8"/>
    <w:rsid w:val="001C383E"/>
    <w:rsid w:val="001C5064"/>
    <w:rsid w:val="001C5F2E"/>
    <w:rsid w:val="001C721C"/>
    <w:rsid w:val="001C77AE"/>
    <w:rsid w:val="001D153C"/>
    <w:rsid w:val="001D1821"/>
    <w:rsid w:val="001D18F4"/>
    <w:rsid w:val="001D270F"/>
    <w:rsid w:val="001D27C0"/>
    <w:rsid w:val="001D2E11"/>
    <w:rsid w:val="001D346A"/>
    <w:rsid w:val="001D37D0"/>
    <w:rsid w:val="001D5051"/>
    <w:rsid w:val="001D6177"/>
    <w:rsid w:val="001D63B2"/>
    <w:rsid w:val="001D69F7"/>
    <w:rsid w:val="001E09E2"/>
    <w:rsid w:val="001E2556"/>
    <w:rsid w:val="001E27D3"/>
    <w:rsid w:val="001E3F2F"/>
    <w:rsid w:val="001E496A"/>
    <w:rsid w:val="001E5B9C"/>
    <w:rsid w:val="001E7005"/>
    <w:rsid w:val="001F05BE"/>
    <w:rsid w:val="001F170F"/>
    <w:rsid w:val="001F1DDA"/>
    <w:rsid w:val="001F2A67"/>
    <w:rsid w:val="001F2DDC"/>
    <w:rsid w:val="001F3823"/>
    <w:rsid w:val="001F5089"/>
    <w:rsid w:val="001F6A55"/>
    <w:rsid w:val="001F6F88"/>
    <w:rsid w:val="001F71BF"/>
    <w:rsid w:val="00200264"/>
    <w:rsid w:val="00200D0B"/>
    <w:rsid w:val="00200D5E"/>
    <w:rsid w:val="00203864"/>
    <w:rsid w:val="00203EB8"/>
    <w:rsid w:val="0020696B"/>
    <w:rsid w:val="00206E6F"/>
    <w:rsid w:val="00207CFF"/>
    <w:rsid w:val="0021001B"/>
    <w:rsid w:val="002108DB"/>
    <w:rsid w:val="00210A71"/>
    <w:rsid w:val="00212B23"/>
    <w:rsid w:val="0021379E"/>
    <w:rsid w:val="00214EC7"/>
    <w:rsid w:val="0021565E"/>
    <w:rsid w:val="0021575E"/>
    <w:rsid w:val="002162A1"/>
    <w:rsid w:val="00216FDF"/>
    <w:rsid w:val="002176E8"/>
    <w:rsid w:val="0021799D"/>
    <w:rsid w:val="00217B67"/>
    <w:rsid w:val="00217EFA"/>
    <w:rsid w:val="00217F41"/>
    <w:rsid w:val="00222AC2"/>
    <w:rsid w:val="0022462E"/>
    <w:rsid w:val="0022511B"/>
    <w:rsid w:val="0022705A"/>
    <w:rsid w:val="00227129"/>
    <w:rsid w:val="002274D9"/>
    <w:rsid w:val="00230A17"/>
    <w:rsid w:val="0023129E"/>
    <w:rsid w:val="0023172A"/>
    <w:rsid w:val="0023288B"/>
    <w:rsid w:val="00235183"/>
    <w:rsid w:val="00235247"/>
    <w:rsid w:val="002355C6"/>
    <w:rsid w:val="002358EF"/>
    <w:rsid w:val="00236783"/>
    <w:rsid w:val="002368C1"/>
    <w:rsid w:val="0023720F"/>
    <w:rsid w:val="0024067A"/>
    <w:rsid w:val="00240FAF"/>
    <w:rsid w:val="00242110"/>
    <w:rsid w:val="002422BF"/>
    <w:rsid w:val="002426D8"/>
    <w:rsid w:val="0024299F"/>
    <w:rsid w:val="0024311D"/>
    <w:rsid w:val="00243411"/>
    <w:rsid w:val="00244AFD"/>
    <w:rsid w:val="00244E18"/>
    <w:rsid w:val="00246AB6"/>
    <w:rsid w:val="00250987"/>
    <w:rsid w:val="00250BC5"/>
    <w:rsid w:val="00251C66"/>
    <w:rsid w:val="00251E29"/>
    <w:rsid w:val="002521BF"/>
    <w:rsid w:val="00252438"/>
    <w:rsid w:val="00252A31"/>
    <w:rsid w:val="00252CAD"/>
    <w:rsid w:val="00252D79"/>
    <w:rsid w:val="002537B2"/>
    <w:rsid w:val="00255A11"/>
    <w:rsid w:val="002564BB"/>
    <w:rsid w:val="00257E97"/>
    <w:rsid w:val="00261416"/>
    <w:rsid w:val="002615FE"/>
    <w:rsid w:val="00261914"/>
    <w:rsid w:val="00262355"/>
    <w:rsid w:val="002625FC"/>
    <w:rsid w:val="002626FB"/>
    <w:rsid w:val="00264799"/>
    <w:rsid w:val="00264B8E"/>
    <w:rsid w:val="00265FAC"/>
    <w:rsid w:val="0026614A"/>
    <w:rsid w:val="00266A7C"/>
    <w:rsid w:val="002675A7"/>
    <w:rsid w:val="002676A9"/>
    <w:rsid w:val="002717EF"/>
    <w:rsid w:val="00271D8A"/>
    <w:rsid w:val="0027218D"/>
    <w:rsid w:val="00272371"/>
    <w:rsid w:val="00272E1C"/>
    <w:rsid w:val="002743C1"/>
    <w:rsid w:val="00275186"/>
    <w:rsid w:val="00275414"/>
    <w:rsid w:val="00275704"/>
    <w:rsid w:val="00275980"/>
    <w:rsid w:val="00275A2C"/>
    <w:rsid w:val="002760AA"/>
    <w:rsid w:val="00276525"/>
    <w:rsid w:val="002769A8"/>
    <w:rsid w:val="002770D5"/>
    <w:rsid w:val="00277164"/>
    <w:rsid w:val="002773FE"/>
    <w:rsid w:val="00277718"/>
    <w:rsid w:val="00277E97"/>
    <w:rsid w:val="00280D17"/>
    <w:rsid w:val="0028121C"/>
    <w:rsid w:val="00281504"/>
    <w:rsid w:val="002815C4"/>
    <w:rsid w:val="002815D1"/>
    <w:rsid w:val="002818E7"/>
    <w:rsid w:val="00283B44"/>
    <w:rsid w:val="00284803"/>
    <w:rsid w:val="00285028"/>
    <w:rsid w:val="00285ECA"/>
    <w:rsid w:val="002870A1"/>
    <w:rsid w:val="00287B09"/>
    <w:rsid w:val="002902A8"/>
    <w:rsid w:val="002911AD"/>
    <w:rsid w:val="002912DA"/>
    <w:rsid w:val="00291FF7"/>
    <w:rsid w:val="002923F6"/>
    <w:rsid w:val="002926A4"/>
    <w:rsid w:val="00293BBA"/>
    <w:rsid w:val="00293D8C"/>
    <w:rsid w:val="002950BB"/>
    <w:rsid w:val="0029748D"/>
    <w:rsid w:val="002A104A"/>
    <w:rsid w:val="002A14E1"/>
    <w:rsid w:val="002A16F6"/>
    <w:rsid w:val="002A197C"/>
    <w:rsid w:val="002A210E"/>
    <w:rsid w:val="002A3819"/>
    <w:rsid w:val="002A4F31"/>
    <w:rsid w:val="002A567D"/>
    <w:rsid w:val="002A622A"/>
    <w:rsid w:val="002A6490"/>
    <w:rsid w:val="002A6A11"/>
    <w:rsid w:val="002A6D68"/>
    <w:rsid w:val="002A7008"/>
    <w:rsid w:val="002B14DE"/>
    <w:rsid w:val="002B1C98"/>
    <w:rsid w:val="002B1DA9"/>
    <w:rsid w:val="002B2657"/>
    <w:rsid w:val="002B3704"/>
    <w:rsid w:val="002B37E4"/>
    <w:rsid w:val="002B3A6C"/>
    <w:rsid w:val="002B4B18"/>
    <w:rsid w:val="002B4B55"/>
    <w:rsid w:val="002B4E02"/>
    <w:rsid w:val="002B5C84"/>
    <w:rsid w:val="002B71FB"/>
    <w:rsid w:val="002B7727"/>
    <w:rsid w:val="002B7BEB"/>
    <w:rsid w:val="002C21D9"/>
    <w:rsid w:val="002C34FE"/>
    <w:rsid w:val="002C5D46"/>
    <w:rsid w:val="002C6194"/>
    <w:rsid w:val="002C6721"/>
    <w:rsid w:val="002D0371"/>
    <w:rsid w:val="002D062F"/>
    <w:rsid w:val="002D0AB6"/>
    <w:rsid w:val="002D0B74"/>
    <w:rsid w:val="002D2123"/>
    <w:rsid w:val="002D25FC"/>
    <w:rsid w:val="002D29B5"/>
    <w:rsid w:val="002D2C81"/>
    <w:rsid w:val="002D2E27"/>
    <w:rsid w:val="002D36CA"/>
    <w:rsid w:val="002D4CB4"/>
    <w:rsid w:val="002D4ED6"/>
    <w:rsid w:val="002D5B0A"/>
    <w:rsid w:val="002D5B2F"/>
    <w:rsid w:val="002D62DE"/>
    <w:rsid w:val="002D6A10"/>
    <w:rsid w:val="002E390E"/>
    <w:rsid w:val="002E4003"/>
    <w:rsid w:val="002E4815"/>
    <w:rsid w:val="002E68F6"/>
    <w:rsid w:val="002E7C05"/>
    <w:rsid w:val="002F0651"/>
    <w:rsid w:val="002F18C2"/>
    <w:rsid w:val="002F2F31"/>
    <w:rsid w:val="002F3A4A"/>
    <w:rsid w:val="002F62EF"/>
    <w:rsid w:val="002F6ADE"/>
    <w:rsid w:val="002F746C"/>
    <w:rsid w:val="002F7FCD"/>
    <w:rsid w:val="00300EAB"/>
    <w:rsid w:val="00302238"/>
    <w:rsid w:val="00304002"/>
    <w:rsid w:val="003046DF"/>
    <w:rsid w:val="0030502F"/>
    <w:rsid w:val="00305A03"/>
    <w:rsid w:val="00305F52"/>
    <w:rsid w:val="003064E5"/>
    <w:rsid w:val="00307619"/>
    <w:rsid w:val="003102C6"/>
    <w:rsid w:val="003105AA"/>
    <w:rsid w:val="00310885"/>
    <w:rsid w:val="00310F48"/>
    <w:rsid w:val="0031146D"/>
    <w:rsid w:val="00311A0A"/>
    <w:rsid w:val="003129CC"/>
    <w:rsid w:val="00312DD3"/>
    <w:rsid w:val="003130A5"/>
    <w:rsid w:val="00313585"/>
    <w:rsid w:val="00314952"/>
    <w:rsid w:val="00315F57"/>
    <w:rsid w:val="00317523"/>
    <w:rsid w:val="003179BA"/>
    <w:rsid w:val="00317EDB"/>
    <w:rsid w:val="00321822"/>
    <w:rsid w:val="0032374D"/>
    <w:rsid w:val="00324C4C"/>
    <w:rsid w:val="00325ABF"/>
    <w:rsid w:val="00325E9A"/>
    <w:rsid w:val="00325EA8"/>
    <w:rsid w:val="00325FB4"/>
    <w:rsid w:val="003268EE"/>
    <w:rsid w:val="003278BA"/>
    <w:rsid w:val="00327F2B"/>
    <w:rsid w:val="00330100"/>
    <w:rsid w:val="00331626"/>
    <w:rsid w:val="00331EC0"/>
    <w:rsid w:val="00332BFC"/>
    <w:rsid w:val="0033304C"/>
    <w:rsid w:val="003333CD"/>
    <w:rsid w:val="00334303"/>
    <w:rsid w:val="003349BB"/>
    <w:rsid w:val="00340B3C"/>
    <w:rsid w:val="00341001"/>
    <w:rsid w:val="0034180F"/>
    <w:rsid w:val="003426F7"/>
    <w:rsid w:val="00342DA1"/>
    <w:rsid w:val="0034524D"/>
    <w:rsid w:val="00346143"/>
    <w:rsid w:val="00350987"/>
    <w:rsid w:val="00350B60"/>
    <w:rsid w:val="003514B2"/>
    <w:rsid w:val="00352FF3"/>
    <w:rsid w:val="00353672"/>
    <w:rsid w:val="0035397A"/>
    <w:rsid w:val="00353FFC"/>
    <w:rsid w:val="00354420"/>
    <w:rsid w:val="003544FF"/>
    <w:rsid w:val="00354D44"/>
    <w:rsid w:val="003560A8"/>
    <w:rsid w:val="0035676F"/>
    <w:rsid w:val="0035718B"/>
    <w:rsid w:val="003575DA"/>
    <w:rsid w:val="00357EB4"/>
    <w:rsid w:val="00361E9E"/>
    <w:rsid w:val="00362A7B"/>
    <w:rsid w:val="00362EFD"/>
    <w:rsid w:val="0036382D"/>
    <w:rsid w:val="00363D8E"/>
    <w:rsid w:val="00364071"/>
    <w:rsid w:val="00364107"/>
    <w:rsid w:val="00364182"/>
    <w:rsid w:val="00364278"/>
    <w:rsid w:val="00364952"/>
    <w:rsid w:val="003665FE"/>
    <w:rsid w:val="00370BB9"/>
    <w:rsid w:val="00372371"/>
    <w:rsid w:val="0037344F"/>
    <w:rsid w:val="00374C97"/>
    <w:rsid w:val="00375DA8"/>
    <w:rsid w:val="0037632B"/>
    <w:rsid w:val="00377D7B"/>
    <w:rsid w:val="00380932"/>
    <w:rsid w:val="00380D78"/>
    <w:rsid w:val="00380EBA"/>
    <w:rsid w:val="00381B89"/>
    <w:rsid w:val="00382E6D"/>
    <w:rsid w:val="00383F0C"/>
    <w:rsid w:val="00384440"/>
    <w:rsid w:val="00384E1D"/>
    <w:rsid w:val="00385149"/>
    <w:rsid w:val="0038517C"/>
    <w:rsid w:val="0038536D"/>
    <w:rsid w:val="0038548E"/>
    <w:rsid w:val="00386EA2"/>
    <w:rsid w:val="00387073"/>
    <w:rsid w:val="00387FF3"/>
    <w:rsid w:val="00390267"/>
    <w:rsid w:val="0039129A"/>
    <w:rsid w:val="00391368"/>
    <w:rsid w:val="00393134"/>
    <w:rsid w:val="003941C9"/>
    <w:rsid w:val="003950D0"/>
    <w:rsid w:val="003958BB"/>
    <w:rsid w:val="0039616A"/>
    <w:rsid w:val="00396F71"/>
    <w:rsid w:val="003A15F2"/>
    <w:rsid w:val="003A1C0B"/>
    <w:rsid w:val="003A20E4"/>
    <w:rsid w:val="003A23DD"/>
    <w:rsid w:val="003A3F9C"/>
    <w:rsid w:val="003A4725"/>
    <w:rsid w:val="003A5195"/>
    <w:rsid w:val="003A5BE1"/>
    <w:rsid w:val="003A6711"/>
    <w:rsid w:val="003A6A1B"/>
    <w:rsid w:val="003A6BA4"/>
    <w:rsid w:val="003A6FAC"/>
    <w:rsid w:val="003A7391"/>
    <w:rsid w:val="003A7546"/>
    <w:rsid w:val="003B48A8"/>
    <w:rsid w:val="003B6403"/>
    <w:rsid w:val="003B682D"/>
    <w:rsid w:val="003B68D9"/>
    <w:rsid w:val="003B6E13"/>
    <w:rsid w:val="003B6FC7"/>
    <w:rsid w:val="003C08E6"/>
    <w:rsid w:val="003C0A64"/>
    <w:rsid w:val="003C0CED"/>
    <w:rsid w:val="003C1CEB"/>
    <w:rsid w:val="003C2BCC"/>
    <w:rsid w:val="003C31C6"/>
    <w:rsid w:val="003C3E4F"/>
    <w:rsid w:val="003C595A"/>
    <w:rsid w:val="003C7099"/>
    <w:rsid w:val="003C7864"/>
    <w:rsid w:val="003D036F"/>
    <w:rsid w:val="003D11E8"/>
    <w:rsid w:val="003D1403"/>
    <w:rsid w:val="003D2425"/>
    <w:rsid w:val="003D2D13"/>
    <w:rsid w:val="003D2F84"/>
    <w:rsid w:val="003D35E7"/>
    <w:rsid w:val="003D41EA"/>
    <w:rsid w:val="003D4675"/>
    <w:rsid w:val="003D6932"/>
    <w:rsid w:val="003D6D1D"/>
    <w:rsid w:val="003D7116"/>
    <w:rsid w:val="003D722F"/>
    <w:rsid w:val="003D7462"/>
    <w:rsid w:val="003D7949"/>
    <w:rsid w:val="003E012E"/>
    <w:rsid w:val="003E0367"/>
    <w:rsid w:val="003E16CB"/>
    <w:rsid w:val="003E4128"/>
    <w:rsid w:val="003E56F3"/>
    <w:rsid w:val="003E5CF8"/>
    <w:rsid w:val="003E6DD7"/>
    <w:rsid w:val="003E7803"/>
    <w:rsid w:val="003E7AAA"/>
    <w:rsid w:val="003E7CDF"/>
    <w:rsid w:val="003E7CED"/>
    <w:rsid w:val="003F06BC"/>
    <w:rsid w:val="003F2EC7"/>
    <w:rsid w:val="003F3B8B"/>
    <w:rsid w:val="003F611D"/>
    <w:rsid w:val="003F65DE"/>
    <w:rsid w:val="003F6800"/>
    <w:rsid w:val="003F6A61"/>
    <w:rsid w:val="003F70EF"/>
    <w:rsid w:val="003F7D4B"/>
    <w:rsid w:val="00400453"/>
    <w:rsid w:val="0040190C"/>
    <w:rsid w:val="00401B9F"/>
    <w:rsid w:val="004052C1"/>
    <w:rsid w:val="0040585B"/>
    <w:rsid w:val="00405961"/>
    <w:rsid w:val="00405FFF"/>
    <w:rsid w:val="00406B41"/>
    <w:rsid w:val="00407160"/>
    <w:rsid w:val="00410A1C"/>
    <w:rsid w:val="00411F33"/>
    <w:rsid w:val="004125BE"/>
    <w:rsid w:val="004125BF"/>
    <w:rsid w:val="00413561"/>
    <w:rsid w:val="00413B5D"/>
    <w:rsid w:val="00414D21"/>
    <w:rsid w:val="0041556F"/>
    <w:rsid w:val="00415C2A"/>
    <w:rsid w:val="0041704F"/>
    <w:rsid w:val="00417A74"/>
    <w:rsid w:val="00420101"/>
    <w:rsid w:val="00420A21"/>
    <w:rsid w:val="004218B8"/>
    <w:rsid w:val="00422B8C"/>
    <w:rsid w:val="00424573"/>
    <w:rsid w:val="004264A7"/>
    <w:rsid w:val="00430467"/>
    <w:rsid w:val="00432B40"/>
    <w:rsid w:val="004335D2"/>
    <w:rsid w:val="00433CF6"/>
    <w:rsid w:val="00435671"/>
    <w:rsid w:val="00435C94"/>
    <w:rsid w:val="00435E8F"/>
    <w:rsid w:val="0043676A"/>
    <w:rsid w:val="00436C6D"/>
    <w:rsid w:val="00437399"/>
    <w:rsid w:val="004420F9"/>
    <w:rsid w:val="004425F1"/>
    <w:rsid w:val="0044265D"/>
    <w:rsid w:val="004434D5"/>
    <w:rsid w:val="00444627"/>
    <w:rsid w:val="00444E04"/>
    <w:rsid w:val="0044536E"/>
    <w:rsid w:val="004455BD"/>
    <w:rsid w:val="00445A89"/>
    <w:rsid w:val="004468D1"/>
    <w:rsid w:val="0044700C"/>
    <w:rsid w:val="00447A58"/>
    <w:rsid w:val="004510CF"/>
    <w:rsid w:val="004514E8"/>
    <w:rsid w:val="004520B4"/>
    <w:rsid w:val="004532F2"/>
    <w:rsid w:val="00454256"/>
    <w:rsid w:val="0045590E"/>
    <w:rsid w:val="00457D88"/>
    <w:rsid w:val="004631DF"/>
    <w:rsid w:val="004657B3"/>
    <w:rsid w:val="00466CFA"/>
    <w:rsid w:val="004714C4"/>
    <w:rsid w:val="00471A83"/>
    <w:rsid w:val="00472F56"/>
    <w:rsid w:val="00474870"/>
    <w:rsid w:val="004768A9"/>
    <w:rsid w:val="00476E14"/>
    <w:rsid w:val="00477D63"/>
    <w:rsid w:val="00477E89"/>
    <w:rsid w:val="00482008"/>
    <w:rsid w:val="00482163"/>
    <w:rsid w:val="004836EB"/>
    <w:rsid w:val="00483ABB"/>
    <w:rsid w:val="00483B01"/>
    <w:rsid w:val="0048447B"/>
    <w:rsid w:val="00485071"/>
    <w:rsid w:val="00485A4E"/>
    <w:rsid w:val="00485A96"/>
    <w:rsid w:val="00487E22"/>
    <w:rsid w:val="00490CE6"/>
    <w:rsid w:val="00493687"/>
    <w:rsid w:val="0049438A"/>
    <w:rsid w:val="004947D4"/>
    <w:rsid w:val="00494CFE"/>
    <w:rsid w:val="00494D94"/>
    <w:rsid w:val="00494F8B"/>
    <w:rsid w:val="0049548D"/>
    <w:rsid w:val="00495F20"/>
    <w:rsid w:val="004960D4"/>
    <w:rsid w:val="00497193"/>
    <w:rsid w:val="00497900"/>
    <w:rsid w:val="00497E02"/>
    <w:rsid w:val="004A0872"/>
    <w:rsid w:val="004A1188"/>
    <w:rsid w:val="004A201E"/>
    <w:rsid w:val="004A2A7F"/>
    <w:rsid w:val="004A315B"/>
    <w:rsid w:val="004A3B9E"/>
    <w:rsid w:val="004A42A2"/>
    <w:rsid w:val="004A46F1"/>
    <w:rsid w:val="004A5B08"/>
    <w:rsid w:val="004A6F85"/>
    <w:rsid w:val="004A7CF4"/>
    <w:rsid w:val="004A7F96"/>
    <w:rsid w:val="004B1489"/>
    <w:rsid w:val="004B16C5"/>
    <w:rsid w:val="004B1CE8"/>
    <w:rsid w:val="004B28CC"/>
    <w:rsid w:val="004B3795"/>
    <w:rsid w:val="004B428D"/>
    <w:rsid w:val="004B5F19"/>
    <w:rsid w:val="004B6DC6"/>
    <w:rsid w:val="004B6E92"/>
    <w:rsid w:val="004C013D"/>
    <w:rsid w:val="004C0270"/>
    <w:rsid w:val="004C1B6A"/>
    <w:rsid w:val="004C2285"/>
    <w:rsid w:val="004C2A23"/>
    <w:rsid w:val="004C53E1"/>
    <w:rsid w:val="004C5919"/>
    <w:rsid w:val="004C5A95"/>
    <w:rsid w:val="004C61B3"/>
    <w:rsid w:val="004C7186"/>
    <w:rsid w:val="004C73DE"/>
    <w:rsid w:val="004C799D"/>
    <w:rsid w:val="004C7A59"/>
    <w:rsid w:val="004D034B"/>
    <w:rsid w:val="004D0940"/>
    <w:rsid w:val="004D183C"/>
    <w:rsid w:val="004D25CA"/>
    <w:rsid w:val="004D2AAF"/>
    <w:rsid w:val="004D3E1C"/>
    <w:rsid w:val="004D45EF"/>
    <w:rsid w:val="004D466F"/>
    <w:rsid w:val="004D4A58"/>
    <w:rsid w:val="004D4B91"/>
    <w:rsid w:val="004D53A5"/>
    <w:rsid w:val="004D683D"/>
    <w:rsid w:val="004E0026"/>
    <w:rsid w:val="004E0760"/>
    <w:rsid w:val="004E0799"/>
    <w:rsid w:val="004E0D61"/>
    <w:rsid w:val="004E271C"/>
    <w:rsid w:val="004E2A71"/>
    <w:rsid w:val="004E2BB3"/>
    <w:rsid w:val="004E43D5"/>
    <w:rsid w:val="004E5B69"/>
    <w:rsid w:val="004E66BA"/>
    <w:rsid w:val="004E6912"/>
    <w:rsid w:val="004E703F"/>
    <w:rsid w:val="004F14B9"/>
    <w:rsid w:val="004F2844"/>
    <w:rsid w:val="004F3189"/>
    <w:rsid w:val="004F4918"/>
    <w:rsid w:val="004F6CC9"/>
    <w:rsid w:val="004F70DD"/>
    <w:rsid w:val="005002E0"/>
    <w:rsid w:val="005005A0"/>
    <w:rsid w:val="00500AD6"/>
    <w:rsid w:val="00501CA2"/>
    <w:rsid w:val="00501CA6"/>
    <w:rsid w:val="00501E7E"/>
    <w:rsid w:val="0050236E"/>
    <w:rsid w:val="00503249"/>
    <w:rsid w:val="005037C7"/>
    <w:rsid w:val="00503A24"/>
    <w:rsid w:val="00503CED"/>
    <w:rsid w:val="00504BD8"/>
    <w:rsid w:val="005051CA"/>
    <w:rsid w:val="005053ED"/>
    <w:rsid w:val="0050568E"/>
    <w:rsid w:val="00505973"/>
    <w:rsid w:val="00506E0C"/>
    <w:rsid w:val="005078DB"/>
    <w:rsid w:val="00507E6A"/>
    <w:rsid w:val="00511BDE"/>
    <w:rsid w:val="005121A3"/>
    <w:rsid w:val="0051222E"/>
    <w:rsid w:val="00512603"/>
    <w:rsid w:val="00513591"/>
    <w:rsid w:val="005137D7"/>
    <w:rsid w:val="00514CDB"/>
    <w:rsid w:val="00515F49"/>
    <w:rsid w:val="00516A37"/>
    <w:rsid w:val="00520550"/>
    <w:rsid w:val="00520783"/>
    <w:rsid w:val="00522C4E"/>
    <w:rsid w:val="00523E71"/>
    <w:rsid w:val="00524009"/>
    <w:rsid w:val="00524162"/>
    <w:rsid w:val="005261D1"/>
    <w:rsid w:val="00526B21"/>
    <w:rsid w:val="00527407"/>
    <w:rsid w:val="00530138"/>
    <w:rsid w:val="00531385"/>
    <w:rsid w:val="00531BE2"/>
    <w:rsid w:val="00531CCF"/>
    <w:rsid w:val="00532329"/>
    <w:rsid w:val="00535F64"/>
    <w:rsid w:val="00535F79"/>
    <w:rsid w:val="00536E01"/>
    <w:rsid w:val="0053783C"/>
    <w:rsid w:val="00537C91"/>
    <w:rsid w:val="00537E6F"/>
    <w:rsid w:val="00537F0D"/>
    <w:rsid w:val="00540552"/>
    <w:rsid w:val="00540712"/>
    <w:rsid w:val="00540E1F"/>
    <w:rsid w:val="0054169D"/>
    <w:rsid w:val="005419FB"/>
    <w:rsid w:val="00541EEE"/>
    <w:rsid w:val="00542109"/>
    <w:rsid w:val="0054281A"/>
    <w:rsid w:val="005452D3"/>
    <w:rsid w:val="0054552C"/>
    <w:rsid w:val="005467B9"/>
    <w:rsid w:val="00546999"/>
    <w:rsid w:val="0055026B"/>
    <w:rsid w:val="00550B28"/>
    <w:rsid w:val="005529D1"/>
    <w:rsid w:val="00552A7B"/>
    <w:rsid w:val="00552B6F"/>
    <w:rsid w:val="00553FB0"/>
    <w:rsid w:val="005542BD"/>
    <w:rsid w:val="005547C9"/>
    <w:rsid w:val="00554E54"/>
    <w:rsid w:val="005551C5"/>
    <w:rsid w:val="0055591C"/>
    <w:rsid w:val="00556210"/>
    <w:rsid w:val="005568E9"/>
    <w:rsid w:val="0056117C"/>
    <w:rsid w:val="00561AF3"/>
    <w:rsid w:val="00562D98"/>
    <w:rsid w:val="005645D2"/>
    <w:rsid w:val="00564A76"/>
    <w:rsid w:val="00564D0B"/>
    <w:rsid w:val="00564DEC"/>
    <w:rsid w:val="00565550"/>
    <w:rsid w:val="00565F6F"/>
    <w:rsid w:val="005663A3"/>
    <w:rsid w:val="00567ADA"/>
    <w:rsid w:val="0057068D"/>
    <w:rsid w:val="00570BA1"/>
    <w:rsid w:val="005717EC"/>
    <w:rsid w:val="00571BAD"/>
    <w:rsid w:val="00571D34"/>
    <w:rsid w:val="0057203A"/>
    <w:rsid w:val="0057223D"/>
    <w:rsid w:val="005740C5"/>
    <w:rsid w:val="005751EF"/>
    <w:rsid w:val="0057575E"/>
    <w:rsid w:val="0057670E"/>
    <w:rsid w:val="005774A7"/>
    <w:rsid w:val="005775F5"/>
    <w:rsid w:val="005778E0"/>
    <w:rsid w:val="00577E02"/>
    <w:rsid w:val="00580158"/>
    <w:rsid w:val="005802D1"/>
    <w:rsid w:val="005810C9"/>
    <w:rsid w:val="00581EA8"/>
    <w:rsid w:val="005831C4"/>
    <w:rsid w:val="005837CC"/>
    <w:rsid w:val="0058382F"/>
    <w:rsid w:val="00584237"/>
    <w:rsid w:val="00584827"/>
    <w:rsid w:val="00584AA7"/>
    <w:rsid w:val="005851CF"/>
    <w:rsid w:val="00585627"/>
    <w:rsid w:val="00586223"/>
    <w:rsid w:val="005866EC"/>
    <w:rsid w:val="00587638"/>
    <w:rsid w:val="00587791"/>
    <w:rsid w:val="00587926"/>
    <w:rsid w:val="00587AC7"/>
    <w:rsid w:val="005907AD"/>
    <w:rsid w:val="005917E5"/>
    <w:rsid w:val="005924B0"/>
    <w:rsid w:val="00592719"/>
    <w:rsid w:val="0059534D"/>
    <w:rsid w:val="00597915"/>
    <w:rsid w:val="005A0B7B"/>
    <w:rsid w:val="005A1251"/>
    <w:rsid w:val="005A1480"/>
    <w:rsid w:val="005A319D"/>
    <w:rsid w:val="005A422E"/>
    <w:rsid w:val="005A4E7C"/>
    <w:rsid w:val="005A4F52"/>
    <w:rsid w:val="005A755C"/>
    <w:rsid w:val="005A7E48"/>
    <w:rsid w:val="005A7EEF"/>
    <w:rsid w:val="005B0672"/>
    <w:rsid w:val="005B0EF2"/>
    <w:rsid w:val="005B19AE"/>
    <w:rsid w:val="005B1FC1"/>
    <w:rsid w:val="005B2BBD"/>
    <w:rsid w:val="005B2E1D"/>
    <w:rsid w:val="005B3BCF"/>
    <w:rsid w:val="005B44CA"/>
    <w:rsid w:val="005B483D"/>
    <w:rsid w:val="005B67CF"/>
    <w:rsid w:val="005B734D"/>
    <w:rsid w:val="005B7562"/>
    <w:rsid w:val="005C1140"/>
    <w:rsid w:val="005C2519"/>
    <w:rsid w:val="005C29E6"/>
    <w:rsid w:val="005C32C8"/>
    <w:rsid w:val="005C3539"/>
    <w:rsid w:val="005C39E2"/>
    <w:rsid w:val="005C5791"/>
    <w:rsid w:val="005C6101"/>
    <w:rsid w:val="005C6255"/>
    <w:rsid w:val="005C7BA4"/>
    <w:rsid w:val="005D01B3"/>
    <w:rsid w:val="005D06D5"/>
    <w:rsid w:val="005D1C77"/>
    <w:rsid w:val="005D2687"/>
    <w:rsid w:val="005D2B48"/>
    <w:rsid w:val="005D2F44"/>
    <w:rsid w:val="005D3D08"/>
    <w:rsid w:val="005D44B8"/>
    <w:rsid w:val="005D4A7D"/>
    <w:rsid w:val="005D55BD"/>
    <w:rsid w:val="005D5CD6"/>
    <w:rsid w:val="005D7069"/>
    <w:rsid w:val="005D71F7"/>
    <w:rsid w:val="005E06E3"/>
    <w:rsid w:val="005E115C"/>
    <w:rsid w:val="005E161D"/>
    <w:rsid w:val="005E1E50"/>
    <w:rsid w:val="005E2145"/>
    <w:rsid w:val="005E2748"/>
    <w:rsid w:val="005E2820"/>
    <w:rsid w:val="005E415A"/>
    <w:rsid w:val="005E4CE7"/>
    <w:rsid w:val="005E606B"/>
    <w:rsid w:val="005F1128"/>
    <w:rsid w:val="005F1675"/>
    <w:rsid w:val="005F40D3"/>
    <w:rsid w:val="005F514C"/>
    <w:rsid w:val="005F5803"/>
    <w:rsid w:val="005F5D1D"/>
    <w:rsid w:val="005F64B9"/>
    <w:rsid w:val="005F7AAD"/>
    <w:rsid w:val="006016E8"/>
    <w:rsid w:val="00601E04"/>
    <w:rsid w:val="006021BB"/>
    <w:rsid w:val="00602E7B"/>
    <w:rsid w:val="00604C2D"/>
    <w:rsid w:val="006055FB"/>
    <w:rsid w:val="00605815"/>
    <w:rsid w:val="006066F6"/>
    <w:rsid w:val="00607B47"/>
    <w:rsid w:val="00611C95"/>
    <w:rsid w:val="0061241F"/>
    <w:rsid w:val="00612A9A"/>
    <w:rsid w:val="00612F9D"/>
    <w:rsid w:val="00613A8A"/>
    <w:rsid w:val="00614BD4"/>
    <w:rsid w:val="006157CB"/>
    <w:rsid w:val="00615CAD"/>
    <w:rsid w:val="0061622D"/>
    <w:rsid w:val="006168F7"/>
    <w:rsid w:val="006172B0"/>
    <w:rsid w:val="006178C9"/>
    <w:rsid w:val="00620D50"/>
    <w:rsid w:val="00620DBF"/>
    <w:rsid w:val="006225BF"/>
    <w:rsid w:val="006237E9"/>
    <w:rsid w:val="00623A88"/>
    <w:rsid w:val="00625F54"/>
    <w:rsid w:val="00627605"/>
    <w:rsid w:val="00627CA8"/>
    <w:rsid w:val="00631C6E"/>
    <w:rsid w:val="0063219A"/>
    <w:rsid w:val="006321A9"/>
    <w:rsid w:val="00632273"/>
    <w:rsid w:val="00632D82"/>
    <w:rsid w:val="006332D4"/>
    <w:rsid w:val="00633918"/>
    <w:rsid w:val="006345B6"/>
    <w:rsid w:val="00634D23"/>
    <w:rsid w:val="00634EB0"/>
    <w:rsid w:val="00635844"/>
    <w:rsid w:val="00635A3B"/>
    <w:rsid w:val="00635FB7"/>
    <w:rsid w:val="006400A3"/>
    <w:rsid w:val="00640EA0"/>
    <w:rsid w:val="00641B10"/>
    <w:rsid w:val="00642162"/>
    <w:rsid w:val="00643450"/>
    <w:rsid w:val="006448E4"/>
    <w:rsid w:val="00644F5C"/>
    <w:rsid w:val="00644F64"/>
    <w:rsid w:val="0064574C"/>
    <w:rsid w:val="006462CF"/>
    <w:rsid w:val="00646E92"/>
    <w:rsid w:val="00647D58"/>
    <w:rsid w:val="00650B58"/>
    <w:rsid w:val="0065128A"/>
    <w:rsid w:val="006519F5"/>
    <w:rsid w:val="00651B26"/>
    <w:rsid w:val="00651BFF"/>
    <w:rsid w:val="006524F5"/>
    <w:rsid w:val="00653407"/>
    <w:rsid w:val="00655B10"/>
    <w:rsid w:val="00656F5F"/>
    <w:rsid w:val="00660064"/>
    <w:rsid w:val="0066076A"/>
    <w:rsid w:val="0066089C"/>
    <w:rsid w:val="00663EF2"/>
    <w:rsid w:val="0066416C"/>
    <w:rsid w:val="0066455A"/>
    <w:rsid w:val="006653C7"/>
    <w:rsid w:val="00666BD6"/>
    <w:rsid w:val="00667769"/>
    <w:rsid w:val="00667BA5"/>
    <w:rsid w:val="00670264"/>
    <w:rsid w:val="0067106C"/>
    <w:rsid w:val="0067176D"/>
    <w:rsid w:val="006717AB"/>
    <w:rsid w:val="00671DA9"/>
    <w:rsid w:val="006733B7"/>
    <w:rsid w:val="0067379C"/>
    <w:rsid w:val="00673BCD"/>
    <w:rsid w:val="00673EA8"/>
    <w:rsid w:val="0067487D"/>
    <w:rsid w:val="0067505D"/>
    <w:rsid w:val="0067509D"/>
    <w:rsid w:val="00675276"/>
    <w:rsid w:val="0067543C"/>
    <w:rsid w:val="006756A8"/>
    <w:rsid w:val="00675BA8"/>
    <w:rsid w:val="00675DA7"/>
    <w:rsid w:val="00676516"/>
    <w:rsid w:val="00676723"/>
    <w:rsid w:val="00676883"/>
    <w:rsid w:val="006804B1"/>
    <w:rsid w:val="006808A6"/>
    <w:rsid w:val="00681970"/>
    <w:rsid w:val="00681C8C"/>
    <w:rsid w:val="00681F7E"/>
    <w:rsid w:val="00682A02"/>
    <w:rsid w:val="00682D3B"/>
    <w:rsid w:val="006835A9"/>
    <w:rsid w:val="006838A8"/>
    <w:rsid w:val="006842C3"/>
    <w:rsid w:val="00684F30"/>
    <w:rsid w:val="006865B7"/>
    <w:rsid w:val="00686AA3"/>
    <w:rsid w:val="00686C96"/>
    <w:rsid w:val="00686D72"/>
    <w:rsid w:val="00687F4C"/>
    <w:rsid w:val="00690E50"/>
    <w:rsid w:val="006910B2"/>
    <w:rsid w:val="006923B3"/>
    <w:rsid w:val="0069439F"/>
    <w:rsid w:val="0069590B"/>
    <w:rsid w:val="00697186"/>
    <w:rsid w:val="006972E8"/>
    <w:rsid w:val="006974EE"/>
    <w:rsid w:val="00697571"/>
    <w:rsid w:val="0069791A"/>
    <w:rsid w:val="006A2423"/>
    <w:rsid w:val="006A32F7"/>
    <w:rsid w:val="006A3C15"/>
    <w:rsid w:val="006A6612"/>
    <w:rsid w:val="006B02F9"/>
    <w:rsid w:val="006B3743"/>
    <w:rsid w:val="006B45BE"/>
    <w:rsid w:val="006B4677"/>
    <w:rsid w:val="006B47C4"/>
    <w:rsid w:val="006B4A62"/>
    <w:rsid w:val="006B4A73"/>
    <w:rsid w:val="006B4B9C"/>
    <w:rsid w:val="006B51E8"/>
    <w:rsid w:val="006B55F0"/>
    <w:rsid w:val="006B5B6A"/>
    <w:rsid w:val="006B6E3B"/>
    <w:rsid w:val="006B73CC"/>
    <w:rsid w:val="006C0BE2"/>
    <w:rsid w:val="006C0C20"/>
    <w:rsid w:val="006C155C"/>
    <w:rsid w:val="006C158A"/>
    <w:rsid w:val="006C1AA0"/>
    <w:rsid w:val="006C23A8"/>
    <w:rsid w:val="006C3892"/>
    <w:rsid w:val="006C41B9"/>
    <w:rsid w:val="006C4234"/>
    <w:rsid w:val="006C4DAB"/>
    <w:rsid w:val="006C59D2"/>
    <w:rsid w:val="006C59E8"/>
    <w:rsid w:val="006C623E"/>
    <w:rsid w:val="006C7C4D"/>
    <w:rsid w:val="006D0211"/>
    <w:rsid w:val="006D10A8"/>
    <w:rsid w:val="006D1CC5"/>
    <w:rsid w:val="006D21D0"/>
    <w:rsid w:val="006D2D9C"/>
    <w:rsid w:val="006D38D4"/>
    <w:rsid w:val="006D3C9D"/>
    <w:rsid w:val="006D46EA"/>
    <w:rsid w:val="006D4758"/>
    <w:rsid w:val="006D502A"/>
    <w:rsid w:val="006D57AE"/>
    <w:rsid w:val="006D5C78"/>
    <w:rsid w:val="006E02E1"/>
    <w:rsid w:val="006E08FE"/>
    <w:rsid w:val="006E231C"/>
    <w:rsid w:val="006E24D7"/>
    <w:rsid w:val="006E34B8"/>
    <w:rsid w:val="006E58B2"/>
    <w:rsid w:val="006E5B9F"/>
    <w:rsid w:val="006E5CA0"/>
    <w:rsid w:val="006E600E"/>
    <w:rsid w:val="006E6D28"/>
    <w:rsid w:val="006E70D0"/>
    <w:rsid w:val="006E7280"/>
    <w:rsid w:val="006F049D"/>
    <w:rsid w:val="006F0A91"/>
    <w:rsid w:val="006F0CD7"/>
    <w:rsid w:val="006F12DD"/>
    <w:rsid w:val="006F3727"/>
    <w:rsid w:val="006F5EB8"/>
    <w:rsid w:val="006F6754"/>
    <w:rsid w:val="007009E9"/>
    <w:rsid w:val="007009F4"/>
    <w:rsid w:val="00701FA9"/>
    <w:rsid w:val="00702D36"/>
    <w:rsid w:val="007035DE"/>
    <w:rsid w:val="00705AE9"/>
    <w:rsid w:val="00706FAC"/>
    <w:rsid w:val="00710D65"/>
    <w:rsid w:val="0071193F"/>
    <w:rsid w:val="00711AFC"/>
    <w:rsid w:val="00711F5A"/>
    <w:rsid w:val="007154B7"/>
    <w:rsid w:val="00716F91"/>
    <w:rsid w:val="00717983"/>
    <w:rsid w:val="00721175"/>
    <w:rsid w:val="00722B13"/>
    <w:rsid w:val="00722C42"/>
    <w:rsid w:val="00723472"/>
    <w:rsid w:val="007238C1"/>
    <w:rsid w:val="00724DBA"/>
    <w:rsid w:val="00725720"/>
    <w:rsid w:val="00725E58"/>
    <w:rsid w:val="00725ED5"/>
    <w:rsid w:val="00727B8D"/>
    <w:rsid w:val="007300A4"/>
    <w:rsid w:val="00730ACB"/>
    <w:rsid w:val="00733A26"/>
    <w:rsid w:val="00733A73"/>
    <w:rsid w:val="00733EA6"/>
    <w:rsid w:val="007361B2"/>
    <w:rsid w:val="00736321"/>
    <w:rsid w:val="007373DD"/>
    <w:rsid w:val="00737614"/>
    <w:rsid w:val="00737E64"/>
    <w:rsid w:val="0074116A"/>
    <w:rsid w:val="00741F2B"/>
    <w:rsid w:val="00741F3F"/>
    <w:rsid w:val="007430B0"/>
    <w:rsid w:val="00744493"/>
    <w:rsid w:val="0074468F"/>
    <w:rsid w:val="00744D7D"/>
    <w:rsid w:val="00744F3A"/>
    <w:rsid w:val="00746356"/>
    <w:rsid w:val="0074700A"/>
    <w:rsid w:val="007474F1"/>
    <w:rsid w:val="007479F8"/>
    <w:rsid w:val="00747E52"/>
    <w:rsid w:val="007500E7"/>
    <w:rsid w:val="007528D2"/>
    <w:rsid w:val="00753665"/>
    <w:rsid w:val="007543DF"/>
    <w:rsid w:val="00754E1E"/>
    <w:rsid w:val="0075517C"/>
    <w:rsid w:val="00755275"/>
    <w:rsid w:val="007561A0"/>
    <w:rsid w:val="0075658B"/>
    <w:rsid w:val="0075797E"/>
    <w:rsid w:val="00760507"/>
    <w:rsid w:val="00761CAA"/>
    <w:rsid w:val="0076241B"/>
    <w:rsid w:val="007627F9"/>
    <w:rsid w:val="007647B9"/>
    <w:rsid w:val="00765FC0"/>
    <w:rsid w:val="0076742F"/>
    <w:rsid w:val="00770590"/>
    <w:rsid w:val="0077115E"/>
    <w:rsid w:val="007714B9"/>
    <w:rsid w:val="00772A15"/>
    <w:rsid w:val="00772CDF"/>
    <w:rsid w:val="007734BE"/>
    <w:rsid w:val="00773F52"/>
    <w:rsid w:val="007757A4"/>
    <w:rsid w:val="00775985"/>
    <w:rsid w:val="00775F2F"/>
    <w:rsid w:val="00777211"/>
    <w:rsid w:val="00780A89"/>
    <w:rsid w:val="00780B40"/>
    <w:rsid w:val="00780E2F"/>
    <w:rsid w:val="00781CC4"/>
    <w:rsid w:val="007821F9"/>
    <w:rsid w:val="00782368"/>
    <w:rsid w:val="0078273B"/>
    <w:rsid w:val="0078292E"/>
    <w:rsid w:val="00782BDD"/>
    <w:rsid w:val="00783583"/>
    <w:rsid w:val="00783E04"/>
    <w:rsid w:val="00783E9E"/>
    <w:rsid w:val="0078531B"/>
    <w:rsid w:val="0078619D"/>
    <w:rsid w:val="007862D0"/>
    <w:rsid w:val="0078742D"/>
    <w:rsid w:val="00787FAF"/>
    <w:rsid w:val="0079222E"/>
    <w:rsid w:val="00792B44"/>
    <w:rsid w:val="007935A5"/>
    <w:rsid w:val="00793627"/>
    <w:rsid w:val="007952A7"/>
    <w:rsid w:val="00795969"/>
    <w:rsid w:val="00797257"/>
    <w:rsid w:val="007977A4"/>
    <w:rsid w:val="00797FBC"/>
    <w:rsid w:val="007A01E9"/>
    <w:rsid w:val="007A0739"/>
    <w:rsid w:val="007A0F21"/>
    <w:rsid w:val="007A1979"/>
    <w:rsid w:val="007A22DB"/>
    <w:rsid w:val="007A3005"/>
    <w:rsid w:val="007A363B"/>
    <w:rsid w:val="007A4587"/>
    <w:rsid w:val="007A4932"/>
    <w:rsid w:val="007A53B3"/>
    <w:rsid w:val="007A70DF"/>
    <w:rsid w:val="007A7A0D"/>
    <w:rsid w:val="007B1AFF"/>
    <w:rsid w:val="007B34AC"/>
    <w:rsid w:val="007B36E4"/>
    <w:rsid w:val="007B37A2"/>
    <w:rsid w:val="007B47CB"/>
    <w:rsid w:val="007B4846"/>
    <w:rsid w:val="007B6C41"/>
    <w:rsid w:val="007C0EF2"/>
    <w:rsid w:val="007C1FE5"/>
    <w:rsid w:val="007C2C6E"/>
    <w:rsid w:val="007C2DF6"/>
    <w:rsid w:val="007C2EAE"/>
    <w:rsid w:val="007C34CE"/>
    <w:rsid w:val="007C3953"/>
    <w:rsid w:val="007C4662"/>
    <w:rsid w:val="007C5CAD"/>
    <w:rsid w:val="007C5F39"/>
    <w:rsid w:val="007C69F9"/>
    <w:rsid w:val="007C6AA8"/>
    <w:rsid w:val="007C7550"/>
    <w:rsid w:val="007C7917"/>
    <w:rsid w:val="007D0202"/>
    <w:rsid w:val="007D0468"/>
    <w:rsid w:val="007D20C0"/>
    <w:rsid w:val="007D228A"/>
    <w:rsid w:val="007D2EA4"/>
    <w:rsid w:val="007D31B1"/>
    <w:rsid w:val="007D4DA5"/>
    <w:rsid w:val="007D4F2C"/>
    <w:rsid w:val="007D7680"/>
    <w:rsid w:val="007D7C60"/>
    <w:rsid w:val="007E0ED8"/>
    <w:rsid w:val="007E3A5C"/>
    <w:rsid w:val="007E3ADC"/>
    <w:rsid w:val="007E3BD2"/>
    <w:rsid w:val="007E4177"/>
    <w:rsid w:val="007E5225"/>
    <w:rsid w:val="007E5687"/>
    <w:rsid w:val="007E72C7"/>
    <w:rsid w:val="007E76B4"/>
    <w:rsid w:val="007F005A"/>
    <w:rsid w:val="007F049F"/>
    <w:rsid w:val="007F12E8"/>
    <w:rsid w:val="007F2343"/>
    <w:rsid w:val="007F2403"/>
    <w:rsid w:val="007F266E"/>
    <w:rsid w:val="007F3139"/>
    <w:rsid w:val="007F3254"/>
    <w:rsid w:val="007F340B"/>
    <w:rsid w:val="007F6B4E"/>
    <w:rsid w:val="007F76BA"/>
    <w:rsid w:val="00800C11"/>
    <w:rsid w:val="008036BC"/>
    <w:rsid w:val="008040A6"/>
    <w:rsid w:val="00804C7A"/>
    <w:rsid w:val="00805BFA"/>
    <w:rsid w:val="00806232"/>
    <w:rsid w:val="008064A3"/>
    <w:rsid w:val="00807924"/>
    <w:rsid w:val="0081007F"/>
    <w:rsid w:val="008119E0"/>
    <w:rsid w:val="00811BC6"/>
    <w:rsid w:val="0081257E"/>
    <w:rsid w:val="00812C89"/>
    <w:rsid w:val="008133A7"/>
    <w:rsid w:val="00813B17"/>
    <w:rsid w:val="00814B71"/>
    <w:rsid w:val="008161B9"/>
    <w:rsid w:val="008166CE"/>
    <w:rsid w:val="00816C34"/>
    <w:rsid w:val="0081780D"/>
    <w:rsid w:val="00817924"/>
    <w:rsid w:val="00820716"/>
    <w:rsid w:val="00820721"/>
    <w:rsid w:val="00820CBA"/>
    <w:rsid w:val="00820DF0"/>
    <w:rsid w:val="00820E7C"/>
    <w:rsid w:val="00820F59"/>
    <w:rsid w:val="00820FBB"/>
    <w:rsid w:val="00821F48"/>
    <w:rsid w:val="00822589"/>
    <w:rsid w:val="00822C65"/>
    <w:rsid w:val="008231BC"/>
    <w:rsid w:val="0082364A"/>
    <w:rsid w:val="00824B96"/>
    <w:rsid w:val="008250BD"/>
    <w:rsid w:val="00826A98"/>
    <w:rsid w:val="00826B6C"/>
    <w:rsid w:val="00827B3A"/>
    <w:rsid w:val="00830316"/>
    <w:rsid w:val="0083054D"/>
    <w:rsid w:val="00831E1B"/>
    <w:rsid w:val="00831EAA"/>
    <w:rsid w:val="00832DF3"/>
    <w:rsid w:val="0083445B"/>
    <w:rsid w:val="008344D6"/>
    <w:rsid w:val="00835E37"/>
    <w:rsid w:val="00836651"/>
    <w:rsid w:val="00836791"/>
    <w:rsid w:val="0084185B"/>
    <w:rsid w:val="00841A25"/>
    <w:rsid w:val="00841E90"/>
    <w:rsid w:val="00842C8B"/>
    <w:rsid w:val="0084418B"/>
    <w:rsid w:val="0084458C"/>
    <w:rsid w:val="0084465B"/>
    <w:rsid w:val="008457ED"/>
    <w:rsid w:val="00845ABC"/>
    <w:rsid w:val="00846721"/>
    <w:rsid w:val="00846DAE"/>
    <w:rsid w:val="0085064A"/>
    <w:rsid w:val="00850B2E"/>
    <w:rsid w:val="00851E3B"/>
    <w:rsid w:val="008527C4"/>
    <w:rsid w:val="00852A65"/>
    <w:rsid w:val="00853053"/>
    <w:rsid w:val="00853570"/>
    <w:rsid w:val="00853E8B"/>
    <w:rsid w:val="0085488E"/>
    <w:rsid w:val="00854EB8"/>
    <w:rsid w:val="00855669"/>
    <w:rsid w:val="00855DDA"/>
    <w:rsid w:val="00857E41"/>
    <w:rsid w:val="00860DBA"/>
    <w:rsid w:val="00862512"/>
    <w:rsid w:val="00862B33"/>
    <w:rsid w:val="00863104"/>
    <w:rsid w:val="00864636"/>
    <w:rsid w:val="00864958"/>
    <w:rsid w:val="00864C30"/>
    <w:rsid w:val="00865039"/>
    <w:rsid w:val="008653ED"/>
    <w:rsid w:val="00865F1D"/>
    <w:rsid w:val="00870F0D"/>
    <w:rsid w:val="00871379"/>
    <w:rsid w:val="00871DA7"/>
    <w:rsid w:val="008727B0"/>
    <w:rsid w:val="00872B96"/>
    <w:rsid w:val="00874311"/>
    <w:rsid w:val="00875503"/>
    <w:rsid w:val="00875934"/>
    <w:rsid w:val="00875EF3"/>
    <w:rsid w:val="008762C2"/>
    <w:rsid w:val="008768DB"/>
    <w:rsid w:val="00877374"/>
    <w:rsid w:val="00877D0B"/>
    <w:rsid w:val="0088019D"/>
    <w:rsid w:val="008807AF"/>
    <w:rsid w:val="00880B60"/>
    <w:rsid w:val="00880D01"/>
    <w:rsid w:val="00881489"/>
    <w:rsid w:val="00883555"/>
    <w:rsid w:val="0088383C"/>
    <w:rsid w:val="00883AA0"/>
    <w:rsid w:val="00883F06"/>
    <w:rsid w:val="00884A4C"/>
    <w:rsid w:val="00884F65"/>
    <w:rsid w:val="0088598C"/>
    <w:rsid w:val="00885A77"/>
    <w:rsid w:val="00885F89"/>
    <w:rsid w:val="00886695"/>
    <w:rsid w:val="00886996"/>
    <w:rsid w:val="00886FF1"/>
    <w:rsid w:val="00887BBF"/>
    <w:rsid w:val="008900E0"/>
    <w:rsid w:val="008907E3"/>
    <w:rsid w:val="00891702"/>
    <w:rsid w:val="008922C4"/>
    <w:rsid w:val="00892B56"/>
    <w:rsid w:val="00893D9E"/>
    <w:rsid w:val="008975B3"/>
    <w:rsid w:val="00897B07"/>
    <w:rsid w:val="008A1521"/>
    <w:rsid w:val="008A1733"/>
    <w:rsid w:val="008A26F6"/>
    <w:rsid w:val="008A2A07"/>
    <w:rsid w:val="008A3C37"/>
    <w:rsid w:val="008A518F"/>
    <w:rsid w:val="008A54C0"/>
    <w:rsid w:val="008A5AB2"/>
    <w:rsid w:val="008A5BD8"/>
    <w:rsid w:val="008A6465"/>
    <w:rsid w:val="008A64A7"/>
    <w:rsid w:val="008A66BC"/>
    <w:rsid w:val="008A74EC"/>
    <w:rsid w:val="008B1754"/>
    <w:rsid w:val="008B24DA"/>
    <w:rsid w:val="008B52A4"/>
    <w:rsid w:val="008B6B32"/>
    <w:rsid w:val="008B6FAE"/>
    <w:rsid w:val="008C0703"/>
    <w:rsid w:val="008C1CD1"/>
    <w:rsid w:val="008C303E"/>
    <w:rsid w:val="008C3C7E"/>
    <w:rsid w:val="008C4101"/>
    <w:rsid w:val="008C43CE"/>
    <w:rsid w:val="008C4494"/>
    <w:rsid w:val="008C464E"/>
    <w:rsid w:val="008C4BDC"/>
    <w:rsid w:val="008C555F"/>
    <w:rsid w:val="008C6ACB"/>
    <w:rsid w:val="008C6BD2"/>
    <w:rsid w:val="008C71F1"/>
    <w:rsid w:val="008C7726"/>
    <w:rsid w:val="008D1D51"/>
    <w:rsid w:val="008D21D3"/>
    <w:rsid w:val="008D27C0"/>
    <w:rsid w:val="008D2841"/>
    <w:rsid w:val="008D2D51"/>
    <w:rsid w:val="008D323C"/>
    <w:rsid w:val="008D3276"/>
    <w:rsid w:val="008D44B1"/>
    <w:rsid w:val="008D4B09"/>
    <w:rsid w:val="008D5488"/>
    <w:rsid w:val="008D5A56"/>
    <w:rsid w:val="008D5B11"/>
    <w:rsid w:val="008D6173"/>
    <w:rsid w:val="008D686B"/>
    <w:rsid w:val="008D6909"/>
    <w:rsid w:val="008E01FA"/>
    <w:rsid w:val="008E0489"/>
    <w:rsid w:val="008E1107"/>
    <w:rsid w:val="008E250C"/>
    <w:rsid w:val="008E2530"/>
    <w:rsid w:val="008E3D78"/>
    <w:rsid w:val="008E538B"/>
    <w:rsid w:val="008F1070"/>
    <w:rsid w:val="008F12DD"/>
    <w:rsid w:val="008F1D29"/>
    <w:rsid w:val="008F2955"/>
    <w:rsid w:val="008F419F"/>
    <w:rsid w:val="008F4D1C"/>
    <w:rsid w:val="008F4E68"/>
    <w:rsid w:val="008F5799"/>
    <w:rsid w:val="008F580C"/>
    <w:rsid w:val="008F5C16"/>
    <w:rsid w:val="008F72DE"/>
    <w:rsid w:val="008F7C55"/>
    <w:rsid w:val="008F7E76"/>
    <w:rsid w:val="00900802"/>
    <w:rsid w:val="009018CE"/>
    <w:rsid w:val="00902237"/>
    <w:rsid w:val="0090350F"/>
    <w:rsid w:val="00904CB9"/>
    <w:rsid w:val="009077F6"/>
    <w:rsid w:val="00910108"/>
    <w:rsid w:val="0091011A"/>
    <w:rsid w:val="00911BA6"/>
    <w:rsid w:val="0091212F"/>
    <w:rsid w:val="00913886"/>
    <w:rsid w:val="00915AA4"/>
    <w:rsid w:val="00915E27"/>
    <w:rsid w:val="00916BB9"/>
    <w:rsid w:val="00916D35"/>
    <w:rsid w:val="00916EDF"/>
    <w:rsid w:val="0091735F"/>
    <w:rsid w:val="00920438"/>
    <w:rsid w:val="009209CB"/>
    <w:rsid w:val="00920CB1"/>
    <w:rsid w:val="00921B3C"/>
    <w:rsid w:val="00921F6A"/>
    <w:rsid w:val="0092241C"/>
    <w:rsid w:val="00924CE9"/>
    <w:rsid w:val="00924F43"/>
    <w:rsid w:val="0092570E"/>
    <w:rsid w:val="009261C7"/>
    <w:rsid w:val="009269C9"/>
    <w:rsid w:val="009274AB"/>
    <w:rsid w:val="00927B74"/>
    <w:rsid w:val="009334A2"/>
    <w:rsid w:val="009334C0"/>
    <w:rsid w:val="00933C39"/>
    <w:rsid w:val="009347ED"/>
    <w:rsid w:val="00934820"/>
    <w:rsid w:val="00934C46"/>
    <w:rsid w:val="00935B61"/>
    <w:rsid w:val="00935EC4"/>
    <w:rsid w:val="00937643"/>
    <w:rsid w:val="0094042A"/>
    <w:rsid w:val="0094078B"/>
    <w:rsid w:val="009412E7"/>
    <w:rsid w:val="00942394"/>
    <w:rsid w:val="009424FA"/>
    <w:rsid w:val="009428CF"/>
    <w:rsid w:val="00942F03"/>
    <w:rsid w:val="00943DA2"/>
    <w:rsid w:val="009444A8"/>
    <w:rsid w:val="009454CD"/>
    <w:rsid w:val="00945E1A"/>
    <w:rsid w:val="00946106"/>
    <w:rsid w:val="00947E2F"/>
    <w:rsid w:val="0095050C"/>
    <w:rsid w:val="00951735"/>
    <w:rsid w:val="00952010"/>
    <w:rsid w:val="009520A5"/>
    <w:rsid w:val="009536A8"/>
    <w:rsid w:val="00953B9E"/>
    <w:rsid w:val="009550AA"/>
    <w:rsid w:val="009556AD"/>
    <w:rsid w:val="00955B3A"/>
    <w:rsid w:val="00957358"/>
    <w:rsid w:val="00960B55"/>
    <w:rsid w:val="00960F72"/>
    <w:rsid w:val="0096123F"/>
    <w:rsid w:val="00961362"/>
    <w:rsid w:val="009622A9"/>
    <w:rsid w:val="00965804"/>
    <w:rsid w:val="00966A41"/>
    <w:rsid w:val="00966F5A"/>
    <w:rsid w:val="00971D5B"/>
    <w:rsid w:val="00971F3F"/>
    <w:rsid w:val="00972485"/>
    <w:rsid w:val="00972760"/>
    <w:rsid w:val="009728C6"/>
    <w:rsid w:val="00973895"/>
    <w:rsid w:val="00973955"/>
    <w:rsid w:val="009750B2"/>
    <w:rsid w:val="00975B87"/>
    <w:rsid w:val="00975F8A"/>
    <w:rsid w:val="00976828"/>
    <w:rsid w:val="00976C3F"/>
    <w:rsid w:val="00980199"/>
    <w:rsid w:val="00980A96"/>
    <w:rsid w:val="009817FA"/>
    <w:rsid w:val="0098297B"/>
    <w:rsid w:val="00983583"/>
    <w:rsid w:val="00983F03"/>
    <w:rsid w:val="00983F15"/>
    <w:rsid w:val="0098482B"/>
    <w:rsid w:val="00985B1D"/>
    <w:rsid w:val="00985BC2"/>
    <w:rsid w:val="00985DC1"/>
    <w:rsid w:val="00986176"/>
    <w:rsid w:val="00986589"/>
    <w:rsid w:val="00987184"/>
    <w:rsid w:val="00991D97"/>
    <w:rsid w:val="009928BA"/>
    <w:rsid w:val="00992B4B"/>
    <w:rsid w:val="00992B99"/>
    <w:rsid w:val="00992FE3"/>
    <w:rsid w:val="00994435"/>
    <w:rsid w:val="009946D7"/>
    <w:rsid w:val="00994824"/>
    <w:rsid w:val="0099561F"/>
    <w:rsid w:val="009A0458"/>
    <w:rsid w:val="009A08FD"/>
    <w:rsid w:val="009A1318"/>
    <w:rsid w:val="009A15A8"/>
    <w:rsid w:val="009A1896"/>
    <w:rsid w:val="009A1CD5"/>
    <w:rsid w:val="009A2C36"/>
    <w:rsid w:val="009A39C8"/>
    <w:rsid w:val="009A7553"/>
    <w:rsid w:val="009A7DB5"/>
    <w:rsid w:val="009B20D9"/>
    <w:rsid w:val="009B22A6"/>
    <w:rsid w:val="009B3AC0"/>
    <w:rsid w:val="009B3D3D"/>
    <w:rsid w:val="009B569C"/>
    <w:rsid w:val="009B65D9"/>
    <w:rsid w:val="009B6D70"/>
    <w:rsid w:val="009B7645"/>
    <w:rsid w:val="009C0E5A"/>
    <w:rsid w:val="009C1A37"/>
    <w:rsid w:val="009C3943"/>
    <w:rsid w:val="009C3948"/>
    <w:rsid w:val="009C39CC"/>
    <w:rsid w:val="009C4F24"/>
    <w:rsid w:val="009C516A"/>
    <w:rsid w:val="009C578C"/>
    <w:rsid w:val="009C5C23"/>
    <w:rsid w:val="009C74CE"/>
    <w:rsid w:val="009D06CC"/>
    <w:rsid w:val="009D0849"/>
    <w:rsid w:val="009D1B75"/>
    <w:rsid w:val="009D25AC"/>
    <w:rsid w:val="009D5A52"/>
    <w:rsid w:val="009D5ABB"/>
    <w:rsid w:val="009D6D2D"/>
    <w:rsid w:val="009E039D"/>
    <w:rsid w:val="009E11CC"/>
    <w:rsid w:val="009E23F6"/>
    <w:rsid w:val="009E3DA8"/>
    <w:rsid w:val="009E4154"/>
    <w:rsid w:val="009E439B"/>
    <w:rsid w:val="009E73AC"/>
    <w:rsid w:val="009E7BB6"/>
    <w:rsid w:val="009F0163"/>
    <w:rsid w:val="009F01FA"/>
    <w:rsid w:val="009F0A74"/>
    <w:rsid w:val="009F2356"/>
    <w:rsid w:val="009F2D62"/>
    <w:rsid w:val="009F2F17"/>
    <w:rsid w:val="009F4472"/>
    <w:rsid w:val="009F51DF"/>
    <w:rsid w:val="009F625F"/>
    <w:rsid w:val="009F6683"/>
    <w:rsid w:val="009F7096"/>
    <w:rsid w:val="009F716E"/>
    <w:rsid w:val="009F73B8"/>
    <w:rsid w:val="009F7DF7"/>
    <w:rsid w:val="00A001A1"/>
    <w:rsid w:val="00A01206"/>
    <w:rsid w:val="00A019C4"/>
    <w:rsid w:val="00A01B43"/>
    <w:rsid w:val="00A0407D"/>
    <w:rsid w:val="00A04248"/>
    <w:rsid w:val="00A0433E"/>
    <w:rsid w:val="00A04B79"/>
    <w:rsid w:val="00A05724"/>
    <w:rsid w:val="00A05A6A"/>
    <w:rsid w:val="00A05E21"/>
    <w:rsid w:val="00A0640A"/>
    <w:rsid w:val="00A06D02"/>
    <w:rsid w:val="00A0714D"/>
    <w:rsid w:val="00A079D9"/>
    <w:rsid w:val="00A07A48"/>
    <w:rsid w:val="00A10A18"/>
    <w:rsid w:val="00A115CB"/>
    <w:rsid w:val="00A12B80"/>
    <w:rsid w:val="00A13C94"/>
    <w:rsid w:val="00A15485"/>
    <w:rsid w:val="00A15EC4"/>
    <w:rsid w:val="00A16C44"/>
    <w:rsid w:val="00A16DD9"/>
    <w:rsid w:val="00A17177"/>
    <w:rsid w:val="00A20D29"/>
    <w:rsid w:val="00A20D77"/>
    <w:rsid w:val="00A229DE"/>
    <w:rsid w:val="00A22F56"/>
    <w:rsid w:val="00A23D21"/>
    <w:rsid w:val="00A24863"/>
    <w:rsid w:val="00A24CFB"/>
    <w:rsid w:val="00A24DE4"/>
    <w:rsid w:val="00A24E89"/>
    <w:rsid w:val="00A3098A"/>
    <w:rsid w:val="00A31593"/>
    <w:rsid w:val="00A32AF6"/>
    <w:rsid w:val="00A34D02"/>
    <w:rsid w:val="00A352AE"/>
    <w:rsid w:val="00A36609"/>
    <w:rsid w:val="00A3707D"/>
    <w:rsid w:val="00A37C5A"/>
    <w:rsid w:val="00A37CAD"/>
    <w:rsid w:val="00A405B7"/>
    <w:rsid w:val="00A42A71"/>
    <w:rsid w:val="00A433BE"/>
    <w:rsid w:val="00A43A40"/>
    <w:rsid w:val="00A450A1"/>
    <w:rsid w:val="00A457FD"/>
    <w:rsid w:val="00A45B1C"/>
    <w:rsid w:val="00A45BC8"/>
    <w:rsid w:val="00A45FC6"/>
    <w:rsid w:val="00A4683D"/>
    <w:rsid w:val="00A46B47"/>
    <w:rsid w:val="00A47718"/>
    <w:rsid w:val="00A47BDC"/>
    <w:rsid w:val="00A5176A"/>
    <w:rsid w:val="00A51C3C"/>
    <w:rsid w:val="00A54B28"/>
    <w:rsid w:val="00A54E0E"/>
    <w:rsid w:val="00A55B34"/>
    <w:rsid w:val="00A60FA7"/>
    <w:rsid w:val="00A64F3A"/>
    <w:rsid w:val="00A650B1"/>
    <w:rsid w:val="00A6688B"/>
    <w:rsid w:val="00A67A7A"/>
    <w:rsid w:val="00A67AB4"/>
    <w:rsid w:val="00A700BD"/>
    <w:rsid w:val="00A7024F"/>
    <w:rsid w:val="00A7163E"/>
    <w:rsid w:val="00A71AB5"/>
    <w:rsid w:val="00A71FC3"/>
    <w:rsid w:val="00A72A90"/>
    <w:rsid w:val="00A72F3A"/>
    <w:rsid w:val="00A73FE2"/>
    <w:rsid w:val="00A741CC"/>
    <w:rsid w:val="00A74797"/>
    <w:rsid w:val="00A74A02"/>
    <w:rsid w:val="00A75121"/>
    <w:rsid w:val="00A7565A"/>
    <w:rsid w:val="00A80137"/>
    <w:rsid w:val="00A803C4"/>
    <w:rsid w:val="00A80E28"/>
    <w:rsid w:val="00A80EF8"/>
    <w:rsid w:val="00A80FAB"/>
    <w:rsid w:val="00A8126E"/>
    <w:rsid w:val="00A812A2"/>
    <w:rsid w:val="00A8163D"/>
    <w:rsid w:val="00A8333E"/>
    <w:rsid w:val="00A83B6B"/>
    <w:rsid w:val="00A84F3E"/>
    <w:rsid w:val="00A85198"/>
    <w:rsid w:val="00A86241"/>
    <w:rsid w:val="00A8629C"/>
    <w:rsid w:val="00A86360"/>
    <w:rsid w:val="00A8646C"/>
    <w:rsid w:val="00A86976"/>
    <w:rsid w:val="00A87FDE"/>
    <w:rsid w:val="00A9213A"/>
    <w:rsid w:val="00A9398B"/>
    <w:rsid w:val="00A9542E"/>
    <w:rsid w:val="00A9560B"/>
    <w:rsid w:val="00A9751C"/>
    <w:rsid w:val="00AA0594"/>
    <w:rsid w:val="00AA1DB5"/>
    <w:rsid w:val="00AA2B84"/>
    <w:rsid w:val="00AA3483"/>
    <w:rsid w:val="00AA4725"/>
    <w:rsid w:val="00AA49A7"/>
    <w:rsid w:val="00AA5765"/>
    <w:rsid w:val="00AA5828"/>
    <w:rsid w:val="00AA59DD"/>
    <w:rsid w:val="00AA6F66"/>
    <w:rsid w:val="00AA721D"/>
    <w:rsid w:val="00AA7536"/>
    <w:rsid w:val="00AB03E9"/>
    <w:rsid w:val="00AB0FAA"/>
    <w:rsid w:val="00AB24EF"/>
    <w:rsid w:val="00AB3231"/>
    <w:rsid w:val="00AB3CE0"/>
    <w:rsid w:val="00AB47C9"/>
    <w:rsid w:val="00AB4E21"/>
    <w:rsid w:val="00AB57CE"/>
    <w:rsid w:val="00AB5AA5"/>
    <w:rsid w:val="00AB5FEA"/>
    <w:rsid w:val="00AB730B"/>
    <w:rsid w:val="00AC01A2"/>
    <w:rsid w:val="00AC0CBE"/>
    <w:rsid w:val="00AC26B3"/>
    <w:rsid w:val="00AC281C"/>
    <w:rsid w:val="00AC2B7A"/>
    <w:rsid w:val="00AC30B0"/>
    <w:rsid w:val="00AC3450"/>
    <w:rsid w:val="00AC4056"/>
    <w:rsid w:val="00AC4514"/>
    <w:rsid w:val="00AC4C7B"/>
    <w:rsid w:val="00AC4F0B"/>
    <w:rsid w:val="00AC6D37"/>
    <w:rsid w:val="00AC7DC9"/>
    <w:rsid w:val="00AD13D6"/>
    <w:rsid w:val="00AD23D5"/>
    <w:rsid w:val="00AD2A26"/>
    <w:rsid w:val="00AD409A"/>
    <w:rsid w:val="00AE1922"/>
    <w:rsid w:val="00AE37DC"/>
    <w:rsid w:val="00AE46E9"/>
    <w:rsid w:val="00AE4DBA"/>
    <w:rsid w:val="00AE5DBC"/>
    <w:rsid w:val="00AE66CA"/>
    <w:rsid w:val="00AE68A2"/>
    <w:rsid w:val="00AE6EE9"/>
    <w:rsid w:val="00AE7709"/>
    <w:rsid w:val="00AE790C"/>
    <w:rsid w:val="00AF11F4"/>
    <w:rsid w:val="00AF203B"/>
    <w:rsid w:val="00AF20A8"/>
    <w:rsid w:val="00AF302E"/>
    <w:rsid w:val="00AF3033"/>
    <w:rsid w:val="00AF3C3A"/>
    <w:rsid w:val="00AF3E6C"/>
    <w:rsid w:val="00AF4C1A"/>
    <w:rsid w:val="00AF5906"/>
    <w:rsid w:val="00AF5EEE"/>
    <w:rsid w:val="00AF645F"/>
    <w:rsid w:val="00AF6789"/>
    <w:rsid w:val="00AF7095"/>
    <w:rsid w:val="00B005C9"/>
    <w:rsid w:val="00B028A8"/>
    <w:rsid w:val="00B0302F"/>
    <w:rsid w:val="00B05083"/>
    <w:rsid w:val="00B05136"/>
    <w:rsid w:val="00B0534A"/>
    <w:rsid w:val="00B05718"/>
    <w:rsid w:val="00B05E4F"/>
    <w:rsid w:val="00B1225F"/>
    <w:rsid w:val="00B12942"/>
    <w:rsid w:val="00B12DF9"/>
    <w:rsid w:val="00B14BF0"/>
    <w:rsid w:val="00B15234"/>
    <w:rsid w:val="00B152A0"/>
    <w:rsid w:val="00B160F3"/>
    <w:rsid w:val="00B16C6D"/>
    <w:rsid w:val="00B17AA3"/>
    <w:rsid w:val="00B17C9B"/>
    <w:rsid w:val="00B17DDB"/>
    <w:rsid w:val="00B17EA7"/>
    <w:rsid w:val="00B20B33"/>
    <w:rsid w:val="00B20B3A"/>
    <w:rsid w:val="00B213A1"/>
    <w:rsid w:val="00B21D4C"/>
    <w:rsid w:val="00B22743"/>
    <w:rsid w:val="00B250BC"/>
    <w:rsid w:val="00B254BB"/>
    <w:rsid w:val="00B25560"/>
    <w:rsid w:val="00B305D8"/>
    <w:rsid w:val="00B30AEE"/>
    <w:rsid w:val="00B314B3"/>
    <w:rsid w:val="00B32846"/>
    <w:rsid w:val="00B337C0"/>
    <w:rsid w:val="00B3416C"/>
    <w:rsid w:val="00B34606"/>
    <w:rsid w:val="00B369DF"/>
    <w:rsid w:val="00B37278"/>
    <w:rsid w:val="00B400B9"/>
    <w:rsid w:val="00B40140"/>
    <w:rsid w:val="00B4068B"/>
    <w:rsid w:val="00B41DE4"/>
    <w:rsid w:val="00B41F55"/>
    <w:rsid w:val="00B42E30"/>
    <w:rsid w:val="00B43712"/>
    <w:rsid w:val="00B44510"/>
    <w:rsid w:val="00B44A27"/>
    <w:rsid w:val="00B47E2E"/>
    <w:rsid w:val="00B47E76"/>
    <w:rsid w:val="00B47E7E"/>
    <w:rsid w:val="00B5098F"/>
    <w:rsid w:val="00B51200"/>
    <w:rsid w:val="00B523AD"/>
    <w:rsid w:val="00B5264F"/>
    <w:rsid w:val="00B52C43"/>
    <w:rsid w:val="00B53B9A"/>
    <w:rsid w:val="00B547E8"/>
    <w:rsid w:val="00B5493E"/>
    <w:rsid w:val="00B558FF"/>
    <w:rsid w:val="00B57762"/>
    <w:rsid w:val="00B578C4"/>
    <w:rsid w:val="00B60533"/>
    <w:rsid w:val="00B62A74"/>
    <w:rsid w:val="00B633DD"/>
    <w:rsid w:val="00B64AA3"/>
    <w:rsid w:val="00B64B7A"/>
    <w:rsid w:val="00B6578E"/>
    <w:rsid w:val="00B65B9B"/>
    <w:rsid w:val="00B664AC"/>
    <w:rsid w:val="00B67124"/>
    <w:rsid w:val="00B67955"/>
    <w:rsid w:val="00B71211"/>
    <w:rsid w:val="00B71664"/>
    <w:rsid w:val="00B71FDC"/>
    <w:rsid w:val="00B7217E"/>
    <w:rsid w:val="00B72733"/>
    <w:rsid w:val="00B73A33"/>
    <w:rsid w:val="00B7503E"/>
    <w:rsid w:val="00B7517E"/>
    <w:rsid w:val="00B7618D"/>
    <w:rsid w:val="00B7768C"/>
    <w:rsid w:val="00B80391"/>
    <w:rsid w:val="00B813CC"/>
    <w:rsid w:val="00B81E2B"/>
    <w:rsid w:val="00B82263"/>
    <w:rsid w:val="00B82692"/>
    <w:rsid w:val="00B827D5"/>
    <w:rsid w:val="00B8564B"/>
    <w:rsid w:val="00B874E7"/>
    <w:rsid w:val="00B9042B"/>
    <w:rsid w:val="00B90610"/>
    <w:rsid w:val="00B906C1"/>
    <w:rsid w:val="00B9149A"/>
    <w:rsid w:val="00B9241F"/>
    <w:rsid w:val="00B92BCB"/>
    <w:rsid w:val="00B936D0"/>
    <w:rsid w:val="00B93D73"/>
    <w:rsid w:val="00B94197"/>
    <w:rsid w:val="00B954CE"/>
    <w:rsid w:val="00B95E14"/>
    <w:rsid w:val="00B95E9D"/>
    <w:rsid w:val="00B96318"/>
    <w:rsid w:val="00B9672D"/>
    <w:rsid w:val="00B968E7"/>
    <w:rsid w:val="00B972B1"/>
    <w:rsid w:val="00B97BBC"/>
    <w:rsid w:val="00B97E39"/>
    <w:rsid w:val="00BA04C1"/>
    <w:rsid w:val="00BA06F0"/>
    <w:rsid w:val="00BA1433"/>
    <w:rsid w:val="00BA1E3B"/>
    <w:rsid w:val="00BA26D1"/>
    <w:rsid w:val="00BA289E"/>
    <w:rsid w:val="00BA3983"/>
    <w:rsid w:val="00BA558B"/>
    <w:rsid w:val="00BA70F3"/>
    <w:rsid w:val="00BA78F5"/>
    <w:rsid w:val="00BA7E5D"/>
    <w:rsid w:val="00BB071A"/>
    <w:rsid w:val="00BB0B30"/>
    <w:rsid w:val="00BB1CA4"/>
    <w:rsid w:val="00BB2136"/>
    <w:rsid w:val="00BB2DF1"/>
    <w:rsid w:val="00BB4A4B"/>
    <w:rsid w:val="00BB4E4A"/>
    <w:rsid w:val="00BB51AC"/>
    <w:rsid w:val="00BB639E"/>
    <w:rsid w:val="00BB6E47"/>
    <w:rsid w:val="00BC0545"/>
    <w:rsid w:val="00BC0750"/>
    <w:rsid w:val="00BC09FD"/>
    <w:rsid w:val="00BC148D"/>
    <w:rsid w:val="00BC14C0"/>
    <w:rsid w:val="00BC1C07"/>
    <w:rsid w:val="00BC304E"/>
    <w:rsid w:val="00BC3240"/>
    <w:rsid w:val="00BC3BBE"/>
    <w:rsid w:val="00BC3C07"/>
    <w:rsid w:val="00BC49B0"/>
    <w:rsid w:val="00BC4A50"/>
    <w:rsid w:val="00BC52B7"/>
    <w:rsid w:val="00BC53D1"/>
    <w:rsid w:val="00BC707D"/>
    <w:rsid w:val="00BC7FF9"/>
    <w:rsid w:val="00BD0459"/>
    <w:rsid w:val="00BD0596"/>
    <w:rsid w:val="00BD0799"/>
    <w:rsid w:val="00BD192B"/>
    <w:rsid w:val="00BD454C"/>
    <w:rsid w:val="00BD5819"/>
    <w:rsid w:val="00BD6868"/>
    <w:rsid w:val="00BD75AC"/>
    <w:rsid w:val="00BD75D4"/>
    <w:rsid w:val="00BD7849"/>
    <w:rsid w:val="00BD7B1F"/>
    <w:rsid w:val="00BE01D5"/>
    <w:rsid w:val="00BE17E5"/>
    <w:rsid w:val="00BE359E"/>
    <w:rsid w:val="00BE368B"/>
    <w:rsid w:val="00BE5430"/>
    <w:rsid w:val="00BE5F94"/>
    <w:rsid w:val="00BE64BF"/>
    <w:rsid w:val="00BE6A7C"/>
    <w:rsid w:val="00BE754F"/>
    <w:rsid w:val="00BF0500"/>
    <w:rsid w:val="00BF0A76"/>
    <w:rsid w:val="00BF21DD"/>
    <w:rsid w:val="00BF2734"/>
    <w:rsid w:val="00BF302C"/>
    <w:rsid w:val="00BF31E5"/>
    <w:rsid w:val="00BF38C8"/>
    <w:rsid w:val="00BF58A7"/>
    <w:rsid w:val="00BF5929"/>
    <w:rsid w:val="00BF66F6"/>
    <w:rsid w:val="00BF796B"/>
    <w:rsid w:val="00BF7B95"/>
    <w:rsid w:val="00C01BE8"/>
    <w:rsid w:val="00C01E92"/>
    <w:rsid w:val="00C01ED1"/>
    <w:rsid w:val="00C024A3"/>
    <w:rsid w:val="00C03432"/>
    <w:rsid w:val="00C039D9"/>
    <w:rsid w:val="00C04BF4"/>
    <w:rsid w:val="00C0519A"/>
    <w:rsid w:val="00C051B2"/>
    <w:rsid w:val="00C051DA"/>
    <w:rsid w:val="00C05271"/>
    <w:rsid w:val="00C0598C"/>
    <w:rsid w:val="00C067FB"/>
    <w:rsid w:val="00C06BBB"/>
    <w:rsid w:val="00C06BD4"/>
    <w:rsid w:val="00C07309"/>
    <w:rsid w:val="00C108DA"/>
    <w:rsid w:val="00C10E41"/>
    <w:rsid w:val="00C11696"/>
    <w:rsid w:val="00C12A1F"/>
    <w:rsid w:val="00C13480"/>
    <w:rsid w:val="00C13B16"/>
    <w:rsid w:val="00C14AAD"/>
    <w:rsid w:val="00C14AF9"/>
    <w:rsid w:val="00C14BE9"/>
    <w:rsid w:val="00C15D44"/>
    <w:rsid w:val="00C17FB4"/>
    <w:rsid w:val="00C2006C"/>
    <w:rsid w:val="00C20A49"/>
    <w:rsid w:val="00C20B5B"/>
    <w:rsid w:val="00C21D1B"/>
    <w:rsid w:val="00C23CCB"/>
    <w:rsid w:val="00C25B5C"/>
    <w:rsid w:val="00C270D5"/>
    <w:rsid w:val="00C275EB"/>
    <w:rsid w:val="00C27F4F"/>
    <w:rsid w:val="00C30163"/>
    <w:rsid w:val="00C30FAA"/>
    <w:rsid w:val="00C310A7"/>
    <w:rsid w:val="00C31166"/>
    <w:rsid w:val="00C3128D"/>
    <w:rsid w:val="00C3280F"/>
    <w:rsid w:val="00C32BFE"/>
    <w:rsid w:val="00C33568"/>
    <w:rsid w:val="00C34EE0"/>
    <w:rsid w:val="00C3791D"/>
    <w:rsid w:val="00C41757"/>
    <w:rsid w:val="00C41849"/>
    <w:rsid w:val="00C441FB"/>
    <w:rsid w:val="00C443D2"/>
    <w:rsid w:val="00C44B26"/>
    <w:rsid w:val="00C44F69"/>
    <w:rsid w:val="00C45523"/>
    <w:rsid w:val="00C45721"/>
    <w:rsid w:val="00C46543"/>
    <w:rsid w:val="00C4710E"/>
    <w:rsid w:val="00C47D2F"/>
    <w:rsid w:val="00C506C0"/>
    <w:rsid w:val="00C50B4B"/>
    <w:rsid w:val="00C525B3"/>
    <w:rsid w:val="00C534CB"/>
    <w:rsid w:val="00C53631"/>
    <w:rsid w:val="00C54B2B"/>
    <w:rsid w:val="00C564EC"/>
    <w:rsid w:val="00C57551"/>
    <w:rsid w:val="00C6154D"/>
    <w:rsid w:val="00C621DA"/>
    <w:rsid w:val="00C629E5"/>
    <w:rsid w:val="00C62AE0"/>
    <w:rsid w:val="00C638ED"/>
    <w:rsid w:val="00C63907"/>
    <w:rsid w:val="00C64249"/>
    <w:rsid w:val="00C653FA"/>
    <w:rsid w:val="00C65A93"/>
    <w:rsid w:val="00C65AF7"/>
    <w:rsid w:val="00C66A4C"/>
    <w:rsid w:val="00C71407"/>
    <w:rsid w:val="00C723BF"/>
    <w:rsid w:val="00C723FD"/>
    <w:rsid w:val="00C7283A"/>
    <w:rsid w:val="00C75445"/>
    <w:rsid w:val="00C75CD0"/>
    <w:rsid w:val="00C76162"/>
    <w:rsid w:val="00C765D0"/>
    <w:rsid w:val="00C7668B"/>
    <w:rsid w:val="00C7692F"/>
    <w:rsid w:val="00C819EF"/>
    <w:rsid w:val="00C82112"/>
    <w:rsid w:val="00C82A85"/>
    <w:rsid w:val="00C84631"/>
    <w:rsid w:val="00C847C9"/>
    <w:rsid w:val="00C84A1D"/>
    <w:rsid w:val="00C850DF"/>
    <w:rsid w:val="00C857D4"/>
    <w:rsid w:val="00C85C30"/>
    <w:rsid w:val="00C85DB5"/>
    <w:rsid w:val="00C86584"/>
    <w:rsid w:val="00C9335E"/>
    <w:rsid w:val="00C9377A"/>
    <w:rsid w:val="00C940EA"/>
    <w:rsid w:val="00C95EE8"/>
    <w:rsid w:val="00C971C8"/>
    <w:rsid w:val="00C9729B"/>
    <w:rsid w:val="00C97860"/>
    <w:rsid w:val="00C97BC0"/>
    <w:rsid w:val="00CA0155"/>
    <w:rsid w:val="00CA034A"/>
    <w:rsid w:val="00CA115B"/>
    <w:rsid w:val="00CA2080"/>
    <w:rsid w:val="00CA26E8"/>
    <w:rsid w:val="00CA34F7"/>
    <w:rsid w:val="00CA39B1"/>
    <w:rsid w:val="00CA3C1D"/>
    <w:rsid w:val="00CA4228"/>
    <w:rsid w:val="00CA4958"/>
    <w:rsid w:val="00CA4EF3"/>
    <w:rsid w:val="00CA64BF"/>
    <w:rsid w:val="00CA7E63"/>
    <w:rsid w:val="00CA7FAB"/>
    <w:rsid w:val="00CB000B"/>
    <w:rsid w:val="00CB16B2"/>
    <w:rsid w:val="00CB3198"/>
    <w:rsid w:val="00CB527D"/>
    <w:rsid w:val="00CB53DA"/>
    <w:rsid w:val="00CB56EE"/>
    <w:rsid w:val="00CC01FF"/>
    <w:rsid w:val="00CC1590"/>
    <w:rsid w:val="00CC2633"/>
    <w:rsid w:val="00CC28FB"/>
    <w:rsid w:val="00CC2931"/>
    <w:rsid w:val="00CC30CB"/>
    <w:rsid w:val="00CC466F"/>
    <w:rsid w:val="00CC4C9C"/>
    <w:rsid w:val="00CC4D13"/>
    <w:rsid w:val="00CC7537"/>
    <w:rsid w:val="00CD209A"/>
    <w:rsid w:val="00CD3194"/>
    <w:rsid w:val="00CD3D71"/>
    <w:rsid w:val="00CD447F"/>
    <w:rsid w:val="00CD49EA"/>
    <w:rsid w:val="00CD7B8D"/>
    <w:rsid w:val="00CE124B"/>
    <w:rsid w:val="00CE1AFF"/>
    <w:rsid w:val="00CE2A5E"/>
    <w:rsid w:val="00CE3155"/>
    <w:rsid w:val="00CE4626"/>
    <w:rsid w:val="00CE71A2"/>
    <w:rsid w:val="00CE7D1D"/>
    <w:rsid w:val="00CF0DF0"/>
    <w:rsid w:val="00CF240A"/>
    <w:rsid w:val="00CF2731"/>
    <w:rsid w:val="00CF2A32"/>
    <w:rsid w:val="00CF49A6"/>
    <w:rsid w:val="00CF6EC9"/>
    <w:rsid w:val="00D00154"/>
    <w:rsid w:val="00D00490"/>
    <w:rsid w:val="00D00588"/>
    <w:rsid w:val="00D011C4"/>
    <w:rsid w:val="00D012A0"/>
    <w:rsid w:val="00D01FD8"/>
    <w:rsid w:val="00D031E9"/>
    <w:rsid w:val="00D04008"/>
    <w:rsid w:val="00D04AA7"/>
    <w:rsid w:val="00D07451"/>
    <w:rsid w:val="00D07A23"/>
    <w:rsid w:val="00D07BF8"/>
    <w:rsid w:val="00D07ED4"/>
    <w:rsid w:val="00D10228"/>
    <w:rsid w:val="00D11A61"/>
    <w:rsid w:val="00D1250D"/>
    <w:rsid w:val="00D1275B"/>
    <w:rsid w:val="00D12805"/>
    <w:rsid w:val="00D13E19"/>
    <w:rsid w:val="00D1442E"/>
    <w:rsid w:val="00D1451A"/>
    <w:rsid w:val="00D1572F"/>
    <w:rsid w:val="00D15D3A"/>
    <w:rsid w:val="00D1638E"/>
    <w:rsid w:val="00D16439"/>
    <w:rsid w:val="00D1693F"/>
    <w:rsid w:val="00D170F6"/>
    <w:rsid w:val="00D17587"/>
    <w:rsid w:val="00D177CB"/>
    <w:rsid w:val="00D2010E"/>
    <w:rsid w:val="00D219F8"/>
    <w:rsid w:val="00D22FD2"/>
    <w:rsid w:val="00D23CA0"/>
    <w:rsid w:val="00D25983"/>
    <w:rsid w:val="00D26C29"/>
    <w:rsid w:val="00D26F9B"/>
    <w:rsid w:val="00D302E1"/>
    <w:rsid w:val="00D311D2"/>
    <w:rsid w:val="00D312AC"/>
    <w:rsid w:val="00D313AC"/>
    <w:rsid w:val="00D329E6"/>
    <w:rsid w:val="00D32BC9"/>
    <w:rsid w:val="00D34EB8"/>
    <w:rsid w:val="00D35A4F"/>
    <w:rsid w:val="00D36CA2"/>
    <w:rsid w:val="00D37270"/>
    <w:rsid w:val="00D40CA0"/>
    <w:rsid w:val="00D41233"/>
    <w:rsid w:val="00D41F75"/>
    <w:rsid w:val="00D42296"/>
    <w:rsid w:val="00D4297F"/>
    <w:rsid w:val="00D42E42"/>
    <w:rsid w:val="00D43421"/>
    <w:rsid w:val="00D43584"/>
    <w:rsid w:val="00D4481C"/>
    <w:rsid w:val="00D46AED"/>
    <w:rsid w:val="00D4768C"/>
    <w:rsid w:val="00D50019"/>
    <w:rsid w:val="00D50387"/>
    <w:rsid w:val="00D50D82"/>
    <w:rsid w:val="00D51F71"/>
    <w:rsid w:val="00D529AB"/>
    <w:rsid w:val="00D571DC"/>
    <w:rsid w:val="00D57318"/>
    <w:rsid w:val="00D576C5"/>
    <w:rsid w:val="00D5775C"/>
    <w:rsid w:val="00D60A5C"/>
    <w:rsid w:val="00D61FB0"/>
    <w:rsid w:val="00D621FA"/>
    <w:rsid w:val="00D624FF"/>
    <w:rsid w:val="00D62633"/>
    <w:rsid w:val="00D62ABA"/>
    <w:rsid w:val="00D63457"/>
    <w:rsid w:val="00D64408"/>
    <w:rsid w:val="00D646AD"/>
    <w:rsid w:val="00D64C21"/>
    <w:rsid w:val="00D658DD"/>
    <w:rsid w:val="00D66703"/>
    <w:rsid w:val="00D67E02"/>
    <w:rsid w:val="00D67F01"/>
    <w:rsid w:val="00D70FE5"/>
    <w:rsid w:val="00D72CAF"/>
    <w:rsid w:val="00D748C4"/>
    <w:rsid w:val="00D74B2B"/>
    <w:rsid w:val="00D74EC0"/>
    <w:rsid w:val="00D75020"/>
    <w:rsid w:val="00D755C8"/>
    <w:rsid w:val="00D76B5D"/>
    <w:rsid w:val="00D76BC2"/>
    <w:rsid w:val="00D77A29"/>
    <w:rsid w:val="00D77D9E"/>
    <w:rsid w:val="00D80D52"/>
    <w:rsid w:val="00D8149F"/>
    <w:rsid w:val="00D8285F"/>
    <w:rsid w:val="00D82F75"/>
    <w:rsid w:val="00D8350E"/>
    <w:rsid w:val="00D836C2"/>
    <w:rsid w:val="00D8433F"/>
    <w:rsid w:val="00D84CE4"/>
    <w:rsid w:val="00D84E2C"/>
    <w:rsid w:val="00D859E6"/>
    <w:rsid w:val="00D85E6F"/>
    <w:rsid w:val="00D86293"/>
    <w:rsid w:val="00D87799"/>
    <w:rsid w:val="00D877DE"/>
    <w:rsid w:val="00D87CE7"/>
    <w:rsid w:val="00D90485"/>
    <w:rsid w:val="00D90674"/>
    <w:rsid w:val="00D90EF5"/>
    <w:rsid w:val="00D91A4F"/>
    <w:rsid w:val="00D91E80"/>
    <w:rsid w:val="00D92D12"/>
    <w:rsid w:val="00D92FEF"/>
    <w:rsid w:val="00D949F3"/>
    <w:rsid w:val="00D94AC4"/>
    <w:rsid w:val="00D9589F"/>
    <w:rsid w:val="00D9657D"/>
    <w:rsid w:val="00D96C5F"/>
    <w:rsid w:val="00D97D8E"/>
    <w:rsid w:val="00DA06C6"/>
    <w:rsid w:val="00DA06D4"/>
    <w:rsid w:val="00DA0933"/>
    <w:rsid w:val="00DA229E"/>
    <w:rsid w:val="00DA233E"/>
    <w:rsid w:val="00DA400F"/>
    <w:rsid w:val="00DA4DBB"/>
    <w:rsid w:val="00DA5E79"/>
    <w:rsid w:val="00DA5ED7"/>
    <w:rsid w:val="00DA6B04"/>
    <w:rsid w:val="00DA7907"/>
    <w:rsid w:val="00DB2044"/>
    <w:rsid w:val="00DB2349"/>
    <w:rsid w:val="00DB24D7"/>
    <w:rsid w:val="00DB3E0A"/>
    <w:rsid w:val="00DB4889"/>
    <w:rsid w:val="00DB5581"/>
    <w:rsid w:val="00DB61D6"/>
    <w:rsid w:val="00DB6EA0"/>
    <w:rsid w:val="00DB6F74"/>
    <w:rsid w:val="00DC0133"/>
    <w:rsid w:val="00DC06AE"/>
    <w:rsid w:val="00DC19C2"/>
    <w:rsid w:val="00DC26BF"/>
    <w:rsid w:val="00DC2D6F"/>
    <w:rsid w:val="00DC3067"/>
    <w:rsid w:val="00DC3864"/>
    <w:rsid w:val="00DC4282"/>
    <w:rsid w:val="00DC4C4A"/>
    <w:rsid w:val="00DC66A0"/>
    <w:rsid w:val="00DC6B5B"/>
    <w:rsid w:val="00DC6EEE"/>
    <w:rsid w:val="00DC7378"/>
    <w:rsid w:val="00DC78B3"/>
    <w:rsid w:val="00DD0AAA"/>
    <w:rsid w:val="00DD1593"/>
    <w:rsid w:val="00DD1FBA"/>
    <w:rsid w:val="00DD3141"/>
    <w:rsid w:val="00DD3957"/>
    <w:rsid w:val="00DD53C2"/>
    <w:rsid w:val="00DD5989"/>
    <w:rsid w:val="00DD6538"/>
    <w:rsid w:val="00DD668F"/>
    <w:rsid w:val="00DD7499"/>
    <w:rsid w:val="00DD7BEA"/>
    <w:rsid w:val="00DE0066"/>
    <w:rsid w:val="00DE1C32"/>
    <w:rsid w:val="00DE2542"/>
    <w:rsid w:val="00DE25D6"/>
    <w:rsid w:val="00DE332C"/>
    <w:rsid w:val="00DE44E6"/>
    <w:rsid w:val="00DE45DA"/>
    <w:rsid w:val="00DE47E1"/>
    <w:rsid w:val="00DE4BC8"/>
    <w:rsid w:val="00DE63FA"/>
    <w:rsid w:val="00DE72BC"/>
    <w:rsid w:val="00DE7571"/>
    <w:rsid w:val="00DF1242"/>
    <w:rsid w:val="00DF21F8"/>
    <w:rsid w:val="00DF2C10"/>
    <w:rsid w:val="00DF2DB4"/>
    <w:rsid w:val="00DF315F"/>
    <w:rsid w:val="00DF3506"/>
    <w:rsid w:val="00DF3776"/>
    <w:rsid w:val="00DF4F2A"/>
    <w:rsid w:val="00DF64F3"/>
    <w:rsid w:val="00DF6E1B"/>
    <w:rsid w:val="00DF7C4C"/>
    <w:rsid w:val="00E0040F"/>
    <w:rsid w:val="00E004F5"/>
    <w:rsid w:val="00E0146A"/>
    <w:rsid w:val="00E032E6"/>
    <w:rsid w:val="00E03CEB"/>
    <w:rsid w:val="00E04812"/>
    <w:rsid w:val="00E0536C"/>
    <w:rsid w:val="00E05C2A"/>
    <w:rsid w:val="00E072CA"/>
    <w:rsid w:val="00E105AB"/>
    <w:rsid w:val="00E10E3B"/>
    <w:rsid w:val="00E132B1"/>
    <w:rsid w:val="00E1402D"/>
    <w:rsid w:val="00E14C41"/>
    <w:rsid w:val="00E15A26"/>
    <w:rsid w:val="00E16274"/>
    <w:rsid w:val="00E17C24"/>
    <w:rsid w:val="00E211E2"/>
    <w:rsid w:val="00E21685"/>
    <w:rsid w:val="00E221EF"/>
    <w:rsid w:val="00E2281E"/>
    <w:rsid w:val="00E2381C"/>
    <w:rsid w:val="00E243FD"/>
    <w:rsid w:val="00E25617"/>
    <w:rsid w:val="00E256CF"/>
    <w:rsid w:val="00E3012C"/>
    <w:rsid w:val="00E303D2"/>
    <w:rsid w:val="00E32016"/>
    <w:rsid w:val="00E325E0"/>
    <w:rsid w:val="00E33C7D"/>
    <w:rsid w:val="00E33CB0"/>
    <w:rsid w:val="00E3585F"/>
    <w:rsid w:val="00E35DEA"/>
    <w:rsid w:val="00E4220C"/>
    <w:rsid w:val="00E431FE"/>
    <w:rsid w:val="00E43559"/>
    <w:rsid w:val="00E43B41"/>
    <w:rsid w:val="00E4433B"/>
    <w:rsid w:val="00E44819"/>
    <w:rsid w:val="00E4498A"/>
    <w:rsid w:val="00E45201"/>
    <w:rsid w:val="00E45F1F"/>
    <w:rsid w:val="00E469EA"/>
    <w:rsid w:val="00E47383"/>
    <w:rsid w:val="00E477E7"/>
    <w:rsid w:val="00E47A69"/>
    <w:rsid w:val="00E47FBB"/>
    <w:rsid w:val="00E50629"/>
    <w:rsid w:val="00E50C65"/>
    <w:rsid w:val="00E50D24"/>
    <w:rsid w:val="00E51106"/>
    <w:rsid w:val="00E512E1"/>
    <w:rsid w:val="00E512E5"/>
    <w:rsid w:val="00E518C2"/>
    <w:rsid w:val="00E5258D"/>
    <w:rsid w:val="00E5266F"/>
    <w:rsid w:val="00E52D68"/>
    <w:rsid w:val="00E53626"/>
    <w:rsid w:val="00E53FAB"/>
    <w:rsid w:val="00E542F6"/>
    <w:rsid w:val="00E564CF"/>
    <w:rsid w:val="00E56BB4"/>
    <w:rsid w:val="00E61A6F"/>
    <w:rsid w:val="00E6276C"/>
    <w:rsid w:val="00E62FD7"/>
    <w:rsid w:val="00E630D4"/>
    <w:rsid w:val="00E6355C"/>
    <w:rsid w:val="00E6446A"/>
    <w:rsid w:val="00E65264"/>
    <w:rsid w:val="00E65DBB"/>
    <w:rsid w:val="00E6711A"/>
    <w:rsid w:val="00E676E3"/>
    <w:rsid w:val="00E70002"/>
    <w:rsid w:val="00E708AC"/>
    <w:rsid w:val="00E70D8C"/>
    <w:rsid w:val="00E716DC"/>
    <w:rsid w:val="00E722FD"/>
    <w:rsid w:val="00E72B40"/>
    <w:rsid w:val="00E72CEF"/>
    <w:rsid w:val="00E740EE"/>
    <w:rsid w:val="00E74EBD"/>
    <w:rsid w:val="00E74F02"/>
    <w:rsid w:val="00E75BC8"/>
    <w:rsid w:val="00E767AD"/>
    <w:rsid w:val="00E77597"/>
    <w:rsid w:val="00E7768A"/>
    <w:rsid w:val="00E77E51"/>
    <w:rsid w:val="00E8037F"/>
    <w:rsid w:val="00E8091E"/>
    <w:rsid w:val="00E8116C"/>
    <w:rsid w:val="00E825F9"/>
    <w:rsid w:val="00E827F6"/>
    <w:rsid w:val="00E8390E"/>
    <w:rsid w:val="00E84321"/>
    <w:rsid w:val="00E857B0"/>
    <w:rsid w:val="00E85A21"/>
    <w:rsid w:val="00E85A3F"/>
    <w:rsid w:val="00E87247"/>
    <w:rsid w:val="00E87402"/>
    <w:rsid w:val="00E87572"/>
    <w:rsid w:val="00E875DD"/>
    <w:rsid w:val="00E87FB2"/>
    <w:rsid w:val="00E91C96"/>
    <w:rsid w:val="00E91DC3"/>
    <w:rsid w:val="00E93D52"/>
    <w:rsid w:val="00E94851"/>
    <w:rsid w:val="00E94B64"/>
    <w:rsid w:val="00E94C7F"/>
    <w:rsid w:val="00E96115"/>
    <w:rsid w:val="00E966D6"/>
    <w:rsid w:val="00E96782"/>
    <w:rsid w:val="00E96900"/>
    <w:rsid w:val="00EA18FB"/>
    <w:rsid w:val="00EA1A0E"/>
    <w:rsid w:val="00EA2BEB"/>
    <w:rsid w:val="00EA4018"/>
    <w:rsid w:val="00EA60C3"/>
    <w:rsid w:val="00EB0E1D"/>
    <w:rsid w:val="00EB4467"/>
    <w:rsid w:val="00EB4B03"/>
    <w:rsid w:val="00EB4B50"/>
    <w:rsid w:val="00EB5BCD"/>
    <w:rsid w:val="00EB60C6"/>
    <w:rsid w:val="00EB6B2D"/>
    <w:rsid w:val="00EB6CFB"/>
    <w:rsid w:val="00EB6EDB"/>
    <w:rsid w:val="00EC23C6"/>
    <w:rsid w:val="00EC71E8"/>
    <w:rsid w:val="00EC7579"/>
    <w:rsid w:val="00ED0307"/>
    <w:rsid w:val="00ED09DB"/>
    <w:rsid w:val="00ED1475"/>
    <w:rsid w:val="00ED20C2"/>
    <w:rsid w:val="00ED307A"/>
    <w:rsid w:val="00ED31B4"/>
    <w:rsid w:val="00ED4A2B"/>
    <w:rsid w:val="00ED4C43"/>
    <w:rsid w:val="00ED4E7A"/>
    <w:rsid w:val="00ED4FEC"/>
    <w:rsid w:val="00ED57DA"/>
    <w:rsid w:val="00ED6751"/>
    <w:rsid w:val="00ED6F77"/>
    <w:rsid w:val="00ED7B21"/>
    <w:rsid w:val="00EE0014"/>
    <w:rsid w:val="00EE0D0E"/>
    <w:rsid w:val="00EE1B02"/>
    <w:rsid w:val="00EE1E27"/>
    <w:rsid w:val="00EE2A19"/>
    <w:rsid w:val="00EE3A9B"/>
    <w:rsid w:val="00EE4D28"/>
    <w:rsid w:val="00EE55E2"/>
    <w:rsid w:val="00EE5899"/>
    <w:rsid w:val="00EE60D3"/>
    <w:rsid w:val="00EE664D"/>
    <w:rsid w:val="00EE7AD6"/>
    <w:rsid w:val="00EF039C"/>
    <w:rsid w:val="00EF043C"/>
    <w:rsid w:val="00EF0C38"/>
    <w:rsid w:val="00EF1378"/>
    <w:rsid w:val="00EF1647"/>
    <w:rsid w:val="00EF1661"/>
    <w:rsid w:val="00EF3A02"/>
    <w:rsid w:val="00EF3AEA"/>
    <w:rsid w:val="00EF3C03"/>
    <w:rsid w:val="00EF462B"/>
    <w:rsid w:val="00EF52B5"/>
    <w:rsid w:val="00EF67B9"/>
    <w:rsid w:val="00EF7359"/>
    <w:rsid w:val="00EF7F42"/>
    <w:rsid w:val="00EF7F8A"/>
    <w:rsid w:val="00F00775"/>
    <w:rsid w:val="00F0204B"/>
    <w:rsid w:val="00F02AD8"/>
    <w:rsid w:val="00F03263"/>
    <w:rsid w:val="00F03BDE"/>
    <w:rsid w:val="00F046E7"/>
    <w:rsid w:val="00F04887"/>
    <w:rsid w:val="00F070BE"/>
    <w:rsid w:val="00F10964"/>
    <w:rsid w:val="00F11950"/>
    <w:rsid w:val="00F11EE4"/>
    <w:rsid w:val="00F12921"/>
    <w:rsid w:val="00F13810"/>
    <w:rsid w:val="00F13A5A"/>
    <w:rsid w:val="00F14404"/>
    <w:rsid w:val="00F1467C"/>
    <w:rsid w:val="00F147B3"/>
    <w:rsid w:val="00F16066"/>
    <w:rsid w:val="00F16348"/>
    <w:rsid w:val="00F1774A"/>
    <w:rsid w:val="00F177DC"/>
    <w:rsid w:val="00F17D05"/>
    <w:rsid w:val="00F17D34"/>
    <w:rsid w:val="00F20CC1"/>
    <w:rsid w:val="00F2328F"/>
    <w:rsid w:val="00F236A8"/>
    <w:rsid w:val="00F25962"/>
    <w:rsid w:val="00F2686B"/>
    <w:rsid w:val="00F26A86"/>
    <w:rsid w:val="00F26FED"/>
    <w:rsid w:val="00F27236"/>
    <w:rsid w:val="00F30F23"/>
    <w:rsid w:val="00F31333"/>
    <w:rsid w:val="00F31BFF"/>
    <w:rsid w:val="00F31E56"/>
    <w:rsid w:val="00F32203"/>
    <w:rsid w:val="00F32D38"/>
    <w:rsid w:val="00F32D84"/>
    <w:rsid w:val="00F33BD8"/>
    <w:rsid w:val="00F33C2D"/>
    <w:rsid w:val="00F34D2C"/>
    <w:rsid w:val="00F357C7"/>
    <w:rsid w:val="00F35E05"/>
    <w:rsid w:val="00F36D60"/>
    <w:rsid w:val="00F37035"/>
    <w:rsid w:val="00F42D44"/>
    <w:rsid w:val="00F42EE6"/>
    <w:rsid w:val="00F443BB"/>
    <w:rsid w:val="00F50B5B"/>
    <w:rsid w:val="00F513E8"/>
    <w:rsid w:val="00F516AF"/>
    <w:rsid w:val="00F52824"/>
    <w:rsid w:val="00F52C07"/>
    <w:rsid w:val="00F52F9B"/>
    <w:rsid w:val="00F53647"/>
    <w:rsid w:val="00F55BD4"/>
    <w:rsid w:val="00F56878"/>
    <w:rsid w:val="00F572A6"/>
    <w:rsid w:val="00F57387"/>
    <w:rsid w:val="00F61E1A"/>
    <w:rsid w:val="00F654C8"/>
    <w:rsid w:val="00F65506"/>
    <w:rsid w:val="00F659E4"/>
    <w:rsid w:val="00F66362"/>
    <w:rsid w:val="00F67D44"/>
    <w:rsid w:val="00F67D94"/>
    <w:rsid w:val="00F70762"/>
    <w:rsid w:val="00F70975"/>
    <w:rsid w:val="00F71030"/>
    <w:rsid w:val="00F71251"/>
    <w:rsid w:val="00F71360"/>
    <w:rsid w:val="00F713F2"/>
    <w:rsid w:val="00F722DF"/>
    <w:rsid w:val="00F73B15"/>
    <w:rsid w:val="00F7493A"/>
    <w:rsid w:val="00F75087"/>
    <w:rsid w:val="00F75175"/>
    <w:rsid w:val="00F7558F"/>
    <w:rsid w:val="00F7578C"/>
    <w:rsid w:val="00F76DC8"/>
    <w:rsid w:val="00F76DE9"/>
    <w:rsid w:val="00F775E1"/>
    <w:rsid w:val="00F8032E"/>
    <w:rsid w:val="00F80B13"/>
    <w:rsid w:val="00F80E8E"/>
    <w:rsid w:val="00F81EB1"/>
    <w:rsid w:val="00F820CC"/>
    <w:rsid w:val="00F8242B"/>
    <w:rsid w:val="00F8268E"/>
    <w:rsid w:val="00F82FF7"/>
    <w:rsid w:val="00F8379B"/>
    <w:rsid w:val="00F86CE6"/>
    <w:rsid w:val="00F86FC2"/>
    <w:rsid w:val="00F876DA"/>
    <w:rsid w:val="00F87766"/>
    <w:rsid w:val="00F90130"/>
    <w:rsid w:val="00F90576"/>
    <w:rsid w:val="00F90963"/>
    <w:rsid w:val="00F90B9B"/>
    <w:rsid w:val="00F91D81"/>
    <w:rsid w:val="00F91ECA"/>
    <w:rsid w:val="00F924FB"/>
    <w:rsid w:val="00F93D9B"/>
    <w:rsid w:val="00F94027"/>
    <w:rsid w:val="00F9487C"/>
    <w:rsid w:val="00F9502D"/>
    <w:rsid w:val="00F950CB"/>
    <w:rsid w:val="00F95815"/>
    <w:rsid w:val="00F97102"/>
    <w:rsid w:val="00FA0A9F"/>
    <w:rsid w:val="00FA127C"/>
    <w:rsid w:val="00FA321E"/>
    <w:rsid w:val="00FA362E"/>
    <w:rsid w:val="00FA516A"/>
    <w:rsid w:val="00FA7922"/>
    <w:rsid w:val="00FB1BC2"/>
    <w:rsid w:val="00FB208F"/>
    <w:rsid w:val="00FB2A6A"/>
    <w:rsid w:val="00FB2C66"/>
    <w:rsid w:val="00FB31C8"/>
    <w:rsid w:val="00FB3A92"/>
    <w:rsid w:val="00FB3B04"/>
    <w:rsid w:val="00FB3BCF"/>
    <w:rsid w:val="00FB4629"/>
    <w:rsid w:val="00FB618A"/>
    <w:rsid w:val="00FB720C"/>
    <w:rsid w:val="00FB752B"/>
    <w:rsid w:val="00FB794E"/>
    <w:rsid w:val="00FC0057"/>
    <w:rsid w:val="00FC20F9"/>
    <w:rsid w:val="00FC24E1"/>
    <w:rsid w:val="00FC3143"/>
    <w:rsid w:val="00FC3823"/>
    <w:rsid w:val="00FC4EEB"/>
    <w:rsid w:val="00FC735F"/>
    <w:rsid w:val="00FC75CC"/>
    <w:rsid w:val="00FD1C55"/>
    <w:rsid w:val="00FD1D7B"/>
    <w:rsid w:val="00FD1DBE"/>
    <w:rsid w:val="00FD2815"/>
    <w:rsid w:val="00FD3BA1"/>
    <w:rsid w:val="00FD45F8"/>
    <w:rsid w:val="00FD6BD3"/>
    <w:rsid w:val="00FD7107"/>
    <w:rsid w:val="00FD736F"/>
    <w:rsid w:val="00FD7DBE"/>
    <w:rsid w:val="00FE174E"/>
    <w:rsid w:val="00FE1C83"/>
    <w:rsid w:val="00FE2A42"/>
    <w:rsid w:val="00FE3BF7"/>
    <w:rsid w:val="00FE6AD3"/>
    <w:rsid w:val="00FE701E"/>
    <w:rsid w:val="00FE7D89"/>
    <w:rsid w:val="00FF12D5"/>
    <w:rsid w:val="00FF29E4"/>
    <w:rsid w:val="00FF411E"/>
    <w:rsid w:val="00FF7169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B03CE3"/>
  <w15:docId w15:val="{B0AF5EFA-0458-4B96-A46C-AA6A8BC3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9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ED1"/>
  </w:style>
  <w:style w:type="paragraph" w:styleId="Footer">
    <w:name w:val="footer"/>
    <w:basedOn w:val="Normal"/>
    <w:link w:val="FooterChar"/>
    <w:uiPriority w:val="99"/>
    <w:unhideWhenUsed/>
    <w:rsid w:val="00C01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ED1"/>
  </w:style>
  <w:style w:type="paragraph" w:styleId="BalloonText">
    <w:name w:val="Balloon Text"/>
    <w:basedOn w:val="Normal"/>
    <w:link w:val="BalloonTextChar"/>
    <w:uiPriority w:val="99"/>
    <w:semiHidden/>
    <w:unhideWhenUsed/>
    <w:rsid w:val="00C0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ED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A06C6"/>
    <w:rPr>
      <w:color w:val="808080"/>
    </w:rPr>
  </w:style>
  <w:style w:type="paragraph" w:styleId="ListParagraph">
    <w:name w:val="List Paragraph"/>
    <w:basedOn w:val="Normal"/>
    <w:uiPriority w:val="34"/>
    <w:qFormat/>
    <w:rsid w:val="004A315B"/>
    <w:pPr>
      <w:ind w:left="720"/>
      <w:contextualSpacing/>
    </w:pPr>
  </w:style>
  <w:style w:type="character" w:styleId="PageNumber">
    <w:name w:val="page number"/>
    <w:basedOn w:val="DefaultParagraphFont"/>
    <w:rsid w:val="00987184"/>
  </w:style>
  <w:style w:type="character" w:customStyle="1" w:styleId="Style1">
    <w:name w:val="Style1"/>
    <w:basedOn w:val="DefaultParagraphFont"/>
    <w:uiPriority w:val="1"/>
    <w:rsid w:val="00B1225F"/>
    <w:rPr>
      <w:rFonts w:ascii="Arial" w:hAnsi="Arial"/>
      <w:color w:val="auto"/>
      <w:sz w:val="20"/>
    </w:rPr>
  </w:style>
  <w:style w:type="character" w:customStyle="1" w:styleId="Style2">
    <w:name w:val="Style2"/>
    <w:basedOn w:val="DefaultParagraphFont"/>
    <w:uiPriority w:val="1"/>
    <w:rsid w:val="00820F59"/>
    <w:rPr>
      <w:rFonts w:ascii="Arial" w:hAnsi="Arial"/>
      <w:sz w:val="20"/>
    </w:rPr>
  </w:style>
  <w:style w:type="character" w:styleId="Emphasis">
    <w:name w:val="Emphasis"/>
    <w:basedOn w:val="DefaultParagraphFont"/>
    <w:uiPriority w:val="20"/>
    <w:qFormat/>
    <w:rsid w:val="00627605"/>
    <w:rPr>
      <w:i/>
      <w:iCs/>
    </w:rPr>
  </w:style>
  <w:style w:type="table" w:styleId="TableGrid">
    <w:name w:val="Table Grid"/>
    <w:basedOn w:val="TableNormal"/>
    <w:uiPriority w:val="59"/>
    <w:rsid w:val="0021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glossaryDocument" Target="glossary/document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ones.JRARCHITECTS\Documents\Templates\Lex-Field%20Observation%20She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F93C2E4C5A145A888E6E152CBBDD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62F5D-CEB7-4C73-A51F-4024443F471A}"/>
      </w:docPartPr>
      <w:docPartBody>
        <w:p w:rsidR="00246BE1" w:rsidRDefault="00246BE1">
          <w:pPr>
            <w:pStyle w:val="3F93C2E4C5A145A888E6E152CBBDD94B"/>
          </w:pPr>
          <w:r w:rsidRPr="00B62A74">
            <w:rPr>
              <w:rStyle w:val="PlaceholderText"/>
              <w:rFonts w:ascii="Arial" w:hAnsi="Arial" w:cs="Arial"/>
              <w:color w:val="C00000"/>
              <w:sz w:val="20"/>
              <w:szCs w:val="20"/>
            </w:rPr>
            <w:t>Project Number</w:t>
          </w:r>
        </w:p>
      </w:docPartBody>
    </w:docPart>
    <w:docPart>
      <w:docPartPr>
        <w:name w:val="A96F919794B2407BAB14F20BA3232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4209B-CA3A-444E-A051-CD7744B82B91}"/>
      </w:docPartPr>
      <w:docPartBody>
        <w:p w:rsidR="00246BE1" w:rsidRDefault="00246BE1">
          <w:pPr>
            <w:pStyle w:val="A96F919794B2407BAB14F20BA3232E50"/>
          </w:pPr>
          <w:r w:rsidRPr="00B62A74">
            <w:rPr>
              <w:rStyle w:val="PlaceholderText"/>
              <w:color w:val="C00000"/>
            </w:rPr>
            <w:t>Time of Observation</w:t>
          </w:r>
        </w:p>
      </w:docPartBody>
    </w:docPart>
    <w:docPart>
      <w:docPartPr>
        <w:name w:val="3C791FDD9B1141359DEC16E4C2706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84DE7-23E4-49A5-858E-6BC9E78A56C8}"/>
      </w:docPartPr>
      <w:docPartBody>
        <w:p w:rsidR="00246BE1" w:rsidRDefault="00246BE1">
          <w:pPr>
            <w:pStyle w:val="3C791FDD9B1141359DEC16E4C27068A7"/>
          </w:pPr>
          <w:r w:rsidRPr="00B62A74">
            <w:rPr>
              <w:rStyle w:val="PlaceholderText"/>
              <w:color w:val="C00000"/>
            </w:rPr>
            <w:t>Temp/Weather</w:t>
          </w:r>
        </w:p>
      </w:docPartBody>
    </w:docPart>
    <w:docPart>
      <w:docPartPr>
        <w:name w:val="F40EDE8DA63341269CB9527432C7E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98E81-7CC7-4011-9995-68381A3AEDB4}"/>
      </w:docPartPr>
      <w:docPartBody>
        <w:p w:rsidR="00246BE1" w:rsidRDefault="00246BE1">
          <w:pPr>
            <w:pStyle w:val="F40EDE8DA63341269CB9527432C7EC3D"/>
          </w:pPr>
          <w:r w:rsidRPr="00B62A74">
            <w:rPr>
              <w:rStyle w:val="PlaceholderText"/>
              <w:color w:val="C00000"/>
            </w:rPr>
            <w:t>Completion Percentage</w:t>
          </w:r>
        </w:p>
      </w:docPartBody>
    </w:docPart>
    <w:docPart>
      <w:docPartPr>
        <w:name w:val="64DEC7D96E03455C921BF6FC6A19F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77A8A-0FB9-4FC9-8433-2465EA65C0F6}"/>
      </w:docPartPr>
      <w:docPartBody>
        <w:p w:rsidR="00246BE1" w:rsidRDefault="00246BE1">
          <w:pPr>
            <w:pStyle w:val="64DEC7D96E03455C921BF6FC6A19FB4A"/>
          </w:pPr>
          <w:r w:rsidRPr="00627605">
            <w:rPr>
              <w:rStyle w:val="PlaceholderText"/>
              <w:color w:val="C00000"/>
            </w:rPr>
            <w:t>Click here to enter text.</w:t>
          </w:r>
        </w:p>
      </w:docPartBody>
    </w:docPart>
    <w:docPart>
      <w:docPartPr>
        <w:name w:val="20C9A0BFF6704943BD0FDC8A52318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8A0FA-5C9F-4A03-A319-3D127AE32B16}"/>
      </w:docPartPr>
      <w:docPartBody>
        <w:p w:rsidR="00246BE1" w:rsidRDefault="00246BE1">
          <w:pPr>
            <w:pStyle w:val="20C9A0BFF6704943BD0FDC8A5231854F"/>
          </w:pPr>
          <w:r w:rsidRPr="00E57CDD">
            <w:rPr>
              <w:rStyle w:val="PlaceholderText"/>
              <w:rFonts w:ascii="Arial" w:hAnsi="Arial" w:cs="Arial"/>
              <w:color w:val="C00000"/>
              <w:sz w:val="20"/>
              <w:szCs w:val="20"/>
            </w:rPr>
            <w:t>Project Number</w:t>
          </w:r>
        </w:p>
      </w:docPartBody>
    </w:docPart>
    <w:docPart>
      <w:docPartPr>
        <w:name w:val="4E8A527BA19A4E5087C1AE0FC4060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BD813-CA51-420D-B172-4D1BEA257B80}"/>
      </w:docPartPr>
      <w:docPartBody>
        <w:p w:rsidR="00246BE1" w:rsidRDefault="00246BE1">
          <w:pPr>
            <w:pStyle w:val="4E8A527BA19A4E5087C1AE0FC40600A2"/>
          </w:pPr>
          <w:r w:rsidRPr="00E57CDD">
            <w:rPr>
              <w:rFonts w:ascii="Arial" w:hAnsi="Arial" w:cs="Arial"/>
              <w:color w:val="C00000"/>
              <w:sz w:val="20"/>
              <w:szCs w:val="20"/>
            </w:rPr>
            <w:t xml:space="preserve"> </w:t>
          </w:r>
          <w:r w:rsidRPr="00E57CDD">
            <w:rPr>
              <w:rStyle w:val="PlaceholderText"/>
              <w:rFonts w:ascii="Arial" w:hAnsi="Arial" w:cs="Arial"/>
              <w:color w:val="C00000"/>
              <w:sz w:val="20"/>
              <w:szCs w:val="20"/>
            </w:rPr>
            <w:t>File Extension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aux Next Black">
    <w:altName w:val="Times New Roman"/>
    <w:panose1 w:val="00000000000000000000"/>
    <w:charset w:val="00"/>
    <w:family w:val="modern"/>
    <w:notTrueType/>
    <w:pitch w:val="variable"/>
    <w:sig w:usb0="00000001" w:usb1="4000204B" w:usb2="00000000" w:usb3="00000000" w:csb0="00000093" w:csb1="00000000"/>
  </w:font>
  <w:font w:name="Aaux Next Regular">
    <w:altName w:val="Franklin Gothic Medium Cond"/>
    <w:panose1 w:val="00000000000000000000"/>
    <w:charset w:val="00"/>
    <w:family w:val="modern"/>
    <w:notTrueType/>
    <w:pitch w:val="variable"/>
    <w:sig w:usb0="00000001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46BE1"/>
    <w:rsid w:val="00012507"/>
    <w:rsid w:val="000575D1"/>
    <w:rsid w:val="00120C64"/>
    <w:rsid w:val="00184BF4"/>
    <w:rsid w:val="0019159B"/>
    <w:rsid w:val="00246BE1"/>
    <w:rsid w:val="002626FB"/>
    <w:rsid w:val="003B682D"/>
    <w:rsid w:val="004218B8"/>
    <w:rsid w:val="00546999"/>
    <w:rsid w:val="00562D98"/>
    <w:rsid w:val="00572E9C"/>
    <w:rsid w:val="005B2BBD"/>
    <w:rsid w:val="005E115C"/>
    <w:rsid w:val="006A3C15"/>
    <w:rsid w:val="006C59D2"/>
    <w:rsid w:val="0088598C"/>
    <w:rsid w:val="008D38FF"/>
    <w:rsid w:val="009F032A"/>
    <w:rsid w:val="009F625F"/>
    <w:rsid w:val="00AE4DBA"/>
    <w:rsid w:val="00B152A0"/>
    <w:rsid w:val="00B9089A"/>
    <w:rsid w:val="00D10228"/>
    <w:rsid w:val="00DC698E"/>
    <w:rsid w:val="00E1256B"/>
    <w:rsid w:val="00E50629"/>
    <w:rsid w:val="00E50C65"/>
    <w:rsid w:val="00F63652"/>
    <w:rsid w:val="00F8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6BE1"/>
    <w:rPr>
      <w:color w:val="808080"/>
    </w:rPr>
  </w:style>
  <w:style w:type="paragraph" w:customStyle="1" w:styleId="3F93C2E4C5A145A888E6E152CBBDD94B">
    <w:name w:val="3F93C2E4C5A145A888E6E152CBBDD94B"/>
    <w:rsid w:val="00246BE1"/>
  </w:style>
  <w:style w:type="paragraph" w:customStyle="1" w:styleId="A96F919794B2407BAB14F20BA3232E50">
    <w:name w:val="A96F919794B2407BAB14F20BA3232E50"/>
    <w:rsid w:val="00246BE1"/>
  </w:style>
  <w:style w:type="paragraph" w:customStyle="1" w:styleId="3C791FDD9B1141359DEC16E4C27068A7">
    <w:name w:val="3C791FDD9B1141359DEC16E4C27068A7"/>
    <w:rsid w:val="00246BE1"/>
  </w:style>
  <w:style w:type="paragraph" w:customStyle="1" w:styleId="F40EDE8DA63341269CB9527432C7EC3D">
    <w:name w:val="F40EDE8DA63341269CB9527432C7EC3D"/>
    <w:rsid w:val="00246BE1"/>
  </w:style>
  <w:style w:type="paragraph" w:customStyle="1" w:styleId="64DEC7D96E03455C921BF6FC6A19FB4A">
    <w:name w:val="64DEC7D96E03455C921BF6FC6A19FB4A"/>
    <w:rsid w:val="00246BE1"/>
  </w:style>
  <w:style w:type="paragraph" w:customStyle="1" w:styleId="20C9A0BFF6704943BD0FDC8A5231854F">
    <w:name w:val="20C9A0BFF6704943BD0FDC8A5231854F"/>
    <w:rsid w:val="00246BE1"/>
  </w:style>
  <w:style w:type="paragraph" w:customStyle="1" w:styleId="4E8A527BA19A4E5087C1AE0FC40600A2">
    <w:name w:val="4E8A527BA19A4E5087C1AE0FC40600A2"/>
    <w:rsid w:val="00246B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3000C-8BC9-4E63-A566-ECF8FFCA3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Lex-Field Observation Sheet</Template>
  <TotalTime>0</TotalTime>
  <Pages>9</Pages>
  <Words>834</Words>
  <Characters>4445</Characters>
  <Application>Microsoft Office Word</Application>
  <DocSecurity>0</DocSecurity>
  <Lines>370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jjones@jrarchitects.com</Manager>
  <Company>Microsoft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jjones@jrarchitects.com</dc:creator>
  <cp:keywords/>
  <dc:description/>
  <cp:lastModifiedBy>Pawley, Kaycie</cp:lastModifiedBy>
  <cp:revision>2</cp:revision>
  <cp:lastPrinted>2024-12-10T16:57:00Z</cp:lastPrinted>
  <dcterms:created xsi:type="dcterms:W3CDTF">2025-03-13T19:35:00Z</dcterms:created>
  <dcterms:modified xsi:type="dcterms:W3CDTF">2025-03-13T19:35:00Z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7b11790150341f020dd2b1d9ee6a2582189b22d6133fd0d1769be4722af5dd0e</vt:lpwstr>
  </property>
</Properties>
</file>